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66554C" w14:textId="6BC490C7" w:rsidR="004619BD" w:rsidRPr="004619BD" w:rsidRDefault="004619BD" w:rsidP="004619BD">
      <w:pPr>
        <w:pStyle w:val="Overskrift3"/>
        <w:rPr>
          <w:rFonts w:ascii="Calibri Light" w:hAnsi="Calibri Light" w:cs="Calibri Light"/>
          <w:sz w:val="28"/>
          <w:szCs w:val="28"/>
          <w:lang w:val="nn-NO" w:eastAsia="nb-NO"/>
        </w:rPr>
      </w:pPr>
      <w:bookmarkStart w:id="0" w:name="_Toc134699688"/>
      <w:bookmarkStart w:id="1" w:name="_Toc105055599"/>
      <w:r>
        <w:rPr>
          <w:rFonts w:ascii="Calibri Light" w:hAnsi="Calibri Light" w:cs="Calibri Light"/>
          <w:sz w:val="28"/>
          <w:szCs w:val="28"/>
          <w:lang w:val="nn-NO" w:eastAsia="nb-NO"/>
        </w:rPr>
        <w:t>Lokalt</w:t>
      </w:r>
      <w:r w:rsidR="00087D4F" w:rsidRPr="00FA648B">
        <w:rPr>
          <w:rFonts w:ascii="Calibri Light" w:hAnsi="Calibri Light" w:cs="Calibri Light"/>
          <w:sz w:val="28"/>
          <w:szCs w:val="28"/>
          <w:lang w:val="nn-NO" w:eastAsia="nb-NO"/>
        </w:rPr>
        <w:t xml:space="preserve"> verdifulle jordbrukslandskap</w:t>
      </w:r>
      <w:bookmarkEnd w:id="0"/>
      <w:bookmarkEnd w:id="1"/>
      <w:r>
        <w:rPr>
          <w:rFonts w:ascii="Calibri Light" w:hAnsi="Calibri Light" w:cs="Calibri Light"/>
          <w:sz w:val="28"/>
          <w:szCs w:val="28"/>
          <w:lang w:val="nn-NO" w:eastAsia="nb-NO"/>
        </w:rPr>
        <w:t xml:space="preserve"> 2023</w:t>
      </w:r>
    </w:p>
    <w:p w14:paraId="2B2ED8D5" w14:textId="77777777" w:rsidR="00087D4F" w:rsidRPr="006B3432" w:rsidRDefault="00087D4F" w:rsidP="00087D4F">
      <w:pPr>
        <w:spacing w:line="240" w:lineRule="atLeast"/>
        <w:rPr>
          <w:rFonts w:ascii="Calibri" w:hAnsi="Calibri" w:cs="Calibri"/>
          <w:sz w:val="22"/>
          <w:szCs w:val="22"/>
          <w:lang w:eastAsia="nb-NO"/>
        </w:rPr>
      </w:pPr>
      <w:r w:rsidRPr="006B3432">
        <w:rPr>
          <w:rFonts w:ascii="Calibri" w:hAnsi="Calibri" w:cs="Calibri"/>
          <w:sz w:val="22"/>
          <w:szCs w:val="22"/>
          <w:lang w:eastAsia="nb-NO"/>
        </w:rPr>
        <w:t>(Gjelder tiltak som er beskrevet i §</w:t>
      </w:r>
      <w:r>
        <w:rPr>
          <w:rFonts w:ascii="Calibri" w:hAnsi="Calibri" w:cs="Calibri"/>
          <w:sz w:val="22"/>
          <w:szCs w:val="22"/>
          <w:lang w:eastAsia="nb-NO"/>
        </w:rPr>
        <w:t>§</w:t>
      </w:r>
      <w:r w:rsidRPr="006B3432">
        <w:rPr>
          <w:rFonts w:ascii="Calibri" w:hAnsi="Calibri" w:cs="Calibri"/>
          <w:sz w:val="22"/>
          <w:szCs w:val="22"/>
          <w:lang w:eastAsia="nb-NO"/>
        </w:rPr>
        <w:t xml:space="preserve"> 6, 7 og 8.</w:t>
      </w:r>
      <w:r>
        <w:rPr>
          <w:rFonts w:ascii="Calibri" w:hAnsi="Calibri" w:cs="Calibri"/>
          <w:sz w:val="22"/>
          <w:szCs w:val="22"/>
          <w:lang w:eastAsia="nb-NO"/>
        </w:rPr>
        <w:t xml:space="preserve"> Endringer i forhold til søknadsomgangen 2022 er markert med </w:t>
      </w:r>
      <w:r w:rsidRPr="00E64AF1">
        <w:rPr>
          <w:rFonts w:ascii="Calibri" w:hAnsi="Calibri" w:cs="Calibri"/>
          <w:color w:val="FF0000"/>
          <w:sz w:val="22"/>
          <w:szCs w:val="22"/>
          <w:lang w:eastAsia="nb-NO"/>
        </w:rPr>
        <w:t xml:space="preserve">rød </w:t>
      </w:r>
      <w:r>
        <w:rPr>
          <w:rFonts w:ascii="Calibri" w:hAnsi="Calibri" w:cs="Calibri"/>
          <w:sz w:val="22"/>
          <w:szCs w:val="22"/>
          <w:lang w:eastAsia="nb-NO"/>
        </w:rPr>
        <w:t>skrift.)</w:t>
      </w:r>
    </w:p>
    <w:p w14:paraId="3F413128" w14:textId="77777777" w:rsidR="00087D4F" w:rsidRPr="00406C8A" w:rsidRDefault="00087D4F" w:rsidP="00087D4F">
      <w:pPr>
        <w:rPr>
          <w:rFonts w:asciiTheme="minorHAnsi" w:hAnsiTheme="minorHAnsi" w:cstheme="minorHAnsi"/>
        </w:rPr>
      </w:pPr>
    </w:p>
    <w:tbl>
      <w:tblPr>
        <w:tblW w:w="9214" w:type="dxa"/>
        <w:tblInd w:w="-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59"/>
        <w:gridCol w:w="667"/>
        <w:gridCol w:w="943"/>
        <w:gridCol w:w="1276"/>
        <w:gridCol w:w="1276"/>
        <w:gridCol w:w="1417"/>
        <w:gridCol w:w="1276"/>
      </w:tblGrid>
      <w:tr w:rsidR="00087D4F" w:rsidRPr="00065A28" w14:paraId="14BF5D73" w14:textId="77777777" w:rsidTr="00FB004F">
        <w:trPr>
          <w:trHeight w:val="750"/>
        </w:trPr>
        <w:tc>
          <w:tcPr>
            <w:tcW w:w="921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3ACD5" w:themeFill="accent6" w:themeFillTint="99"/>
            <w:noWrap/>
            <w:vAlign w:val="bottom"/>
            <w:hideMark/>
          </w:tcPr>
          <w:p w14:paraId="430793D6" w14:textId="77777777" w:rsidR="00087D4F" w:rsidRPr="00065A28" w:rsidRDefault="00087D4F" w:rsidP="00FB004F">
            <w:pPr>
              <w:spacing w:line="240" w:lineRule="atLeast"/>
              <w:rPr>
                <w:rFonts w:ascii="Calibri" w:hAnsi="Calibri" w:cs="Calibri"/>
                <w:lang w:eastAsia="nb-NO"/>
              </w:rPr>
            </w:pPr>
            <w:r w:rsidRPr="00065A28">
              <w:rPr>
                <w:rFonts w:ascii="Calibri" w:hAnsi="Calibri" w:cs="Calibri"/>
                <w:lang w:eastAsia="nb-NO"/>
              </w:rPr>
              <w:t xml:space="preserve">Hver kommune har fått tildelt et antall dekar som utgjør den samlede rammen for miljøtilskudd til lokalt verdifulle jordbrukslandskap skjøttet ved beiting og/eller slått. </w:t>
            </w:r>
            <w:r>
              <w:rPr>
                <w:rFonts w:ascii="Calibri" w:hAnsi="Calibri" w:cs="Calibri"/>
                <w:lang w:eastAsia="nb-NO"/>
              </w:rPr>
              <w:t>O</w:t>
            </w:r>
            <w:r w:rsidRPr="00065A28">
              <w:rPr>
                <w:rFonts w:ascii="Calibri" w:hAnsi="Calibri" w:cs="Calibri"/>
                <w:lang w:eastAsia="nb-NO"/>
              </w:rPr>
              <w:t>ppgitte gårds- og bruksnumrene i tabellen viser til de utvalgte arealene, og ikke til driftssentrene.</w:t>
            </w:r>
          </w:p>
        </w:tc>
      </w:tr>
      <w:tr w:rsidR="00B96631" w:rsidRPr="00065A28" w14:paraId="757694E3" w14:textId="77777777" w:rsidTr="00FB004F">
        <w:trPr>
          <w:trHeight w:val="300"/>
        </w:trPr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3ACD5" w:themeFill="accent6" w:themeFillTint="99"/>
            <w:noWrap/>
            <w:hideMark/>
          </w:tcPr>
          <w:p w14:paraId="0C70BD0D" w14:textId="77777777" w:rsidR="00087D4F" w:rsidRPr="00065A28" w:rsidRDefault="00087D4F" w:rsidP="00FB004F">
            <w:pPr>
              <w:spacing w:line="240" w:lineRule="atLeast"/>
              <w:rPr>
                <w:rFonts w:ascii="Calibri" w:hAnsi="Calibri" w:cs="Calibri"/>
                <w:b/>
                <w:bCs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b/>
                <w:bCs/>
                <w:sz w:val="22"/>
                <w:szCs w:val="22"/>
                <w:lang w:eastAsia="nb-NO"/>
              </w:rPr>
              <w:t>Kommune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93ACD5" w:themeFill="accent6" w:themeFillTint="99"/>
            <w:noWrap/>
            <w:hideMark/>
          </w:tcPr>
          <w:p w14:paraId="5C115F02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b/>
                <w:bCs/>
                <w:sz w:val="22"/>
                <w:szCs w:val="22"/>
                <w:lang w:eastAsia="nb-NO"/>
              </w:rPr>
              <w:t>G.NR.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93ACD5" w:themeFill="accent6" w:themeFillTint="99"/>
            <w:noWrap/>
            <w:hideMark/>
          </w:tcPr>
          <w:p w14:paraId="2176ADEA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b/>
                <w:bCs/>
                <w:sz w:val="22"/>
                <w:szCs w:val="22"/>
                <w:lang w:eastAsia="nb-NO"/>
              </w:rPr>
              <w:t>B.NR.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93ACD5" w:themeFill="accent6" w:themeFillTint="99"/>
            <w:noWrap/>
            <w:hideMark/>
          </w:tcPr>
          <w:p w14:paraId="60FAA9D8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b/>
                <w:bCs/>
                <w:sz w:val="22"/>
                <w:szCs w:val="22"/>
                <w:lang w:eastAsia="nb-NO"/>
              </w:rPr>
              <w:t>TILTAK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93ACD5" w:themeFill="accent6" w:themeFillTint="99"/>
            <w:hideMark/>
          </w:tcPr>
          <w:p w14:paraId="0B52BA62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b/>
                <w:bCs/>
                <w:sz w:val="22"/>
                <w:szCs w:val="22"/>
                <w:lang w:eastAsia="nb-NO"/>
              </w:rPr>
              <w:t>INNMARK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93ACD5" w:themeFill="accent6" w:themeFillTint="99"/>
            <w:hideMark/>
          </w:tcPr>
          <w:p w14:paraId="7FC4FF30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b/>
                <w:bCs/>
                <w:sz w:val="22"/>
                <w:szCs w:val="22"/>
                <w:lang w:eastAsia="nb-NO"/>
              </w:rPr>
              <w:t>UTMARK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3ACD5" w:themeFill="accent6" w:themeFillTint="99"/>
            <w:hideMark/>
          </w:tcPr>
          <w:p w14:paraId="437EE07B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b/>
                <w:bCs/>
                <w:sz w:val="22"/>
                <w:szCs w:val="22"/>
                <w:lang w:eastAsia="nb-NO"/>
              </w:rPr>
              <w:t>DEKAR</w:t>
            </w:r>
          </w:p>
        </w:tc>
      </w:tr>
      <w:tr w:rsidR="00087D4F" w:rsidRPr="00065A28" w14:paraId="28536CBC" w14:textId="77777777" w:rsidTr="00FB004F">
        <w:trPr>
          <w:trHeight w:val="300"/>
        </w:trPr>
        <w:tc>
          <w:tcPr>
            <w:tcW w:w="921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613AD03C" w14:textId="77777777" w:rsidR="00087D4F" w:rsidRPr="00065A28" w:rsidRDefault="00087D4F" w:rsidP="00FB004F">
            <w:pPr>
              <w:spacing w:line="240" w:lineRule="atLeast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b/>
                <w:bCs/>
                <w:sz w:val="22"/>
                <w:szCs w:val="22"/>
                <w:lang w:eastAsia="nb-NO"/>
              </w:rPr>
              <w:t>1804 BODØ - inntil 560 daa</w:t>
            </w:r>
          </w:p>
        </w:tc>
      </w:tr>
      <w:tr w:rsidR="00B96631" w:rsidRPr="00065A28" w14:paraId="43D5636F" w14:textId="77777777" w:rsidTr="00FB004F">
        <w:trPr>
          <w:trHeight w:val="300"/>
        </w:trPr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237F2118" w14:textId="77777777" w:rsidR="00087D4F" w:rsidRPr="00065A28" w:rsidRDefault="00087D4F" w:rsidP="00FB004F">
            <w:pPr>
              <w:spacing w:line="240" w:lineRule="atLeast"/>
              <w:rPr>
                <w:rFonts w:ascii="Calibri" w:hAnsi="Calibri" w:cs="Calibri"/>
                <w:sz w:val="22"/>
                <w:szCs w:val="22"/>
                <w:lang w:eastAsia="nb-NO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5F25636B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128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3863E793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6BB7B4DD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beite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01A2608D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4D5EA1D1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x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4272A94A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18</w:t>
            </w:r>
          </w:p>
        </w:tc>
      </w:tr>
      <w:tr w:rsidR="00B96631" w:rsidRPr="00065A28" w14:paraId="1970B5EE" w14:textId="77777777" w:rsidTr="00FB004F">
        <w:trPr>
          <w:trHeight w:val="300"/>
        </w:trPr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6C547436" w14:textId="77777777" w:rsidR="00087D4F" w:rsidRPr="00065A28" w:rsidRDefault="00087D4F" w:rsidP="00FB004F">
            <w:pPr>
              <w:spacing w:line="240" w:lineRule="atLeast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 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7EFB221E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24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0358C553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7F96AE55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beite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52AAE106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x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00877D9F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68EAF974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11</w:t>
            </w:r>
          </w:p>
        </w:tc>
      </w:tr>
      <w:tr w:rsidR="00B96631" w:rsidRPr="00065A28" w14:paraId="13D2722D" w14:textId="77777777" w:rsidTr="00FB004F">
        <w:trPr>
          <w:trHeight w:val="300"/>
        </w:trPr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140021C9" w14:textId="77777777" w:rsidR="00087D4F" w:rsidRPr="00065A28" w:rsidRDefault="00087D4F" w:rsidP="00FB004F">
            <w:pPr>
              <w:spacing w:line="240" w:lineRule="atLeast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 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641CE9F1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24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4447BF28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4, 6 og 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0F7D3DFF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beite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52C018A8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x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2E7EC7A3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50BD938D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21</w:t>
            </w:r>
          </w:p>
        </w:tc>
      </w:tr>
      <w:tr w:rsidR="00B96631" w:rsidRPr="00065A28" w14:paraId="6C458F6C" w14:textId="77777777" w:rsidTr="00FB004F">
        <w:trPr>
          <w:trHeight w:val="300"/>
        </w:trPr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0B72D5AF" w14:textId="77777777" w:rsidR="00087D4F" w:rsidRPr="00065A28" w:rsidRDefault="00087D4F" w:rsidP="00FB004F">
            <w:pPr>
              <w:spacing w:line="240" w:lineRule="atLeast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 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4F7C49EE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25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6E2D0181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4F9FAE18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slått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3BE6AEDA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x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1BCEBCC3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652C36F7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9</w:t>
            </w:r>
          </w:p>
        </w:tc>
      </w:tr>
      <w:tr w:rsidR="00B96631" w:rsidRPr="00065A28" w14:paraId="7D014BD2" w14:textId="77777777" w:rsidTr="00FB004F">
        <w:trPr>
          <w:trHeight w:val="300"/>
        </w:trPr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439C1F71" w14:textId="77777777" w:rsidR="00087D4F" w:rsidRPr="00065A28" w:rsidRDefault="00087D4F" w:rsidP="00FB004F">
            <w:pPr>
              <w:spacing w:line="240" w:lineRule="atLeast"/>
              <w:rPr>
                <w:rFonts w:ascii="Calibri" w:hAnsi="Calibri" w:cs="Calibri"/>
                <w:b/>
                <w:bCs/>
                <w:sz w:val="22"/>
                <w:szCs w:val="22"/>
                <w:lang w:eastAsia="nb-NO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576EF99B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25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576A9B0E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2FCB4992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beite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24D22595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x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2CF879CE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5365A1E9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6</w:t>
            </w:r>
          </w:p>
        </w:tc>
      </w:tr>
      <w:tr w:rsidR="00B96631" w:rsidRPr="00065A28" w14:paraId="05457383" w14:textId="77777777" w:rsidTr="00FB004F">
        <w:trPr>
          <w:trHeight w:val="300"/>
        </w:trPr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35C6B1DF" w14:textId="77777777" w:rsidR="00087D4F" w:rsidRPr="00065A28" w:rsidRDefault="00087D4F" w:rsidP="00FB004F">
            <w:pPr>
              <w:spacing w:line="240" w:lineRule="atLeast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 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22A29826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28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52B39F01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4FE7C1DA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slått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0904B5E5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x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14C2C2AC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0EB307F8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17</w:t>
            </w:r>
          </w:p>
        </w:tc>
      </w:tr>
      <w:tr w:rsidR="00B96631" w:rsidRPr="00065A28" w14:paraId="49EB7577" w14:textId="77777777" w:rsidTr="00FB004F">
        <w:trPr>
          <w:trHeight w:val="300"/>
        </w:trPr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546D27D4" w14:textId="77777777" w:rsidR="00087D4F" w:rsidRPr="00065A28" w:rsidRDefault="00087D4F" w:rsidP="00FB004F">
            <w:pPr>
              <w:spacing w:line="240" w:lineRule="atLeast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 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7A9DD58A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38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1416140F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22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2E0C3FEB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slått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26FCE441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x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4ECD48D6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34700E90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54</w:t>
            </w:r>
          </w:p>
        </w:tc>
      </w:tr>
      <w:tr w:rsidR="00B96631" w:rsidRPr="00065A28" w14:paraId="0E2E21DA" w14:textId="77777777" w:rsidTr="00FB004F">
        <w:trPr>
          <w:trHeight w:val="300"/>
        </w:trPr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6906372F" w14:textId="77777777" w:rsidR="00087D4F" w:rsidRPr="00065A28" w:rsidRDefault="00087D4F" w:rsidP="00FB004F">
            <w:pPr>
              <w:spacing w:line="240" w:lineRule="atLeast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 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2E8007ED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38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00BCE0A0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22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6901FF36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beite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0CA8B774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x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3F928D3F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744174E3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32</w:t>
            </w:r>
          </w:p>
        </w:tc>
      </w:tr>
      <w:tr w:rsidR="00B96631" w:rsidRPr="00065A28" w14:paraId="7ACFF05D" w14:textId="77777777" w:rsidTr="00FB004F">
        <w:trPr>
          <w:trHeight w:val="300"/>
        </w:trPr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1AD56590" w14:textId="77777777" w:rsidR="00087D4F" w:rsidRPr="00065A28" w:rsidRDefault="00087D4F" w:rsidP="00FB004F">
            <w:pPr>
              <w:spacing w:line="240" w:lineRule="atLeast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 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07A61617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78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09AA1C7E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5E13C0B9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beite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36D566D4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x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33D6A2E4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4C33D06E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48</w:t>
            </w:r>
          </w:p>
        </w:tc>
      </w:tr>
      <w:tr w:rsidR="00B96631" w:rsidRPr="00065A28" w14:paraId="3107FCD5" w14:textId="77777777" w:rsidTr="00FB004F">
        <w:trPr>
          <w:trHeight w:val="300"/>
        </w:trPr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164508EA" w14:textId="77777777" w:rsidR="00087D4F" w:rsidRPr="00065A28" w:rsidRDefault="00087D4F" w:rsidP="00FB004F">
            <w:pPr>
              <w:spacing w:line="240" w:lineRule="atLeast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 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7173A67D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124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7CC6ED10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90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76816F21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4A53D7">
              <w:rPr>
                <w:rFonts w:ascii="Calibri" w:hAnsi="Calibri" w:cs="Calibri"/>
                <w:color w:val="FF0000"/>
                <w:sz w:val="22"/>
                <w:szCs w:val="22"/>
                <w:lang w:eastAsia="nb-NO"/>
              </w:rPr>
              <w:t>slått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5E91299E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x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01F66A25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6552B573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42</w:t>
            </w:r>
          </w:p>
        </w:tc>
      </w:tr>
      <w:tr w:rsidR="00B96631" w:rsidRPr="00065A28" w14:paraId="1B20A3F8" w14:textId="77777777" w:rsidTr="00FB004F">
        <w:trPr>
          <w:trHeight w:val="300"/>
        </w:trPr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1A7B521F" w14:textId="77777777" w:rsidR="00087D4F" w:rsidRPr="00065A28" w:rsidRDefault="00087D4F" w:rsidP="00FB004F">
            <w:pPr>
              <w:spacing w:line="240" w:lineRule="atLeast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 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080A2178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205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07B2A089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6AC55420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slått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2F393DD9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x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420668CD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0AEF5871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26</w:t>
            </w:r>
          </w:p>
        </w:tc>
      </w:tr>
      <w:tr w:rsidR="00B96631" w:rsidRPr="00065A28" w14:paraId="0F95F5DB" w14:textId="77777777" w:rsidTr="00FB004F">
        <w:trPr>
          <w:trHeight w:val="300"/>
        </w:trPr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4E3F2E6B" w14:textId="77777777" w:rsidR="00087D4F" w:rsidRPr="00065A28" w:rsidRDefault="00087D4F" w:rsidP="00FB004F">
            <w:pPr>
              <w:spacing w:line="240" w:lineRule="atLeast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 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68E4AA17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205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275E31CA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63A8C867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slått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5D1D1632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x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3FE962E4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77839FCA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13</w:t>
            </w:r>
          </w:p>
        </w:tc>
      </w:tr>
      <w:tr w:rsidR="00B96631" w:rsidRPr="00065A28" w14:paraId="7FC2D597" w14:textId="77777777" w:rsidTr="00FB004F">
        <w:trPr>
          <w:trHeight w:val="300"/>
        </w:trPr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07059493" w14:textId="77777777" w:rsidR="00087D4F" w:rsidRPr="00065A28" w:rsidRDefault="00087D4F" w:rsidP="00FB004F">
            <w:pPr>
              <w:spacing w:line="240" w:lineRule="atLeast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 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7C217FD9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205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2C32ADBB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2F3FA930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slått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384A7081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x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1ACAC514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6FF75D4A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9</w:t>
            </w:r>
          </w:p>
        </w:tc>
      </w:tr>
      <w:tr w:rsidR="00B96631" w:rsidRPr="00065A28" w14:paraId="08A7E708" w14:textId="77777777" w:rsidTr="00FB004F">
        <w:trPr>
          <w:trHeight w:val="300"/>
        </w:trPr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70890FD8" w14:textId="77777777" w:rsidR="00087D4F" w:rsidRPr="00065A28" w:rsidRDefault="00087D4F" w:rsidP="00FB004F">
            <w:pPr>
              <w:spacing w:line="240" w:lineRule="atLeast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 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5531B366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205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6EBC397A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45F5ECF7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slått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06908C16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x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725ADEFD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23297630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56</w:t>
            </w:r>
          </w:p>
        </w:tc>
      </w:tr>
      <w:tr w:rsidR="00B96631" w:rsidRPr="00065A28" w14:paraId="64447424" w14:textId="77777777" w:rsidTr="00FB004F">
        <w:trPr>
          <w:trHeight w:val="300"/>
        </w:trPr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2C56DE59" w14:textId="77777777" w:rsidR="00087D4F" w:rsidRPr="00065A28" w:rsidRDefault="00087D4F" w:rsidP="00FB004F">
            <w:pPr>
              <w:spacing w:line="240" w:lineRule="atLeast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 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1B9CB7E7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205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6647DBE7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12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6DCC1597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slått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4965388B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x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4B36FB8C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175CF58A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9</w:t>
            </w:r>
          </w:p>
        </w:tc>
      </w:tr>
      <w:tr w:rsidR="00B96631" w:rsidRPr="00065A28" w14:paraId="2EA823F7" w14:textId="77777777" w:rsidTr="00FB004F">
        <w:trPr>
          <w:trHeight w:val="300"/>
        </w:trPr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31286E15" w14:textId="77777777" w:rsidR="00087D4F" w:rsidRPr="00065A28" w:rsidRDefault="00087D4F" w:rsidP="00FB004F">
            <w:pPr>
              <w:spacing w:line="240" w:lineRule="atLeast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 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7713EFC5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205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52E25818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13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505A708D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slått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389CB747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x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6F2FE167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1AE7189E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38</w:t>
            </w:r>
          </w:p>
        </w:tc>
      </w:tr>
      <w:tr w:rsidR="00B96631" w:rsidRPr="00065A28" w14:paraId="79A09394" w14:textId="77777777" w:rsidTr="00FB004F">
        <w:trPr>
          <w:trHeight w:val="300"/>
        </w:trPr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037887E9" w14:textId="77777777" w:rsidR="00087D4F" w:rsidRPr="00065A28" w:rsidRDefault="00087D4F" w:rsidP="00FB004F">
            <w:pPr>
              <w:spacing w:line="240" w:lineRule="atLeast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 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4202AC91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205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7BA315FB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16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3A8F402F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slått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249E2A9C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x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62D56CD9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30BDBA4B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9</w:t>
            </w:r>
          </w:p>
        </w:tc>
      </w:tr>
      <w:tr w:rsidR="00B96631" w:rsidRPr="00065A28" w14:paraId="1BA11BA5" w14:textId="77777777" w:rsidTr="00FB004F">
        <w:trPr>
          <w:trHeight w:val="300"/>
        </w:trPr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204A87C8" w14:textId="77777777" w:rsidR="00087D4F" w:rsidRPr="00065A28" w:rsidRDefault="00087D4F" w:rsidP="00FB004F">
            <w:pPr>
              <w:spacing w:line="240" w:lineRule="atLeast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 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6647D69A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213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6D00AEB4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4E3B2AA6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slått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4EDFF480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x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00B3B64F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0965A615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140</w:t>
            </w:r>
          </w:p>
        </w:tc>
      </w:tr>
      <w:tr w:rsidR="00B96631" w:rsidRPr="00065A28" w14:paraId="6115C8DD" w14:textId="77777777" w:rsidTr="00FB004F">
        <w:trPr>
          <w:trHeight w:val="300"/>
        </w:trPr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93ACD5" w:themeFill="accent6" w:themeFillTint="99"/>
            <w:noWrap/>
            <w:vAlign w:val="bottom"/>
            <w:hideMark/>
          </w:tcPr>
          <w:p w14:paraId="0EAE47C6" w14:textId="77777777" w:rsidR="00087D4F" w:rsidRPr="00065A28" w:rsidRDefault="00087D4F" w:rsidP="00FB004F">
            <w:pPr>
              <w:spacing w:line="240" w:lineRule="atLeast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 </w:t>
            </w:r>
            <w:r w:rsidRPr="00065A28">
              <w:rPr>
                <w:rFonts w:ascii="Calibri" w:hAnsi="Calibri" w:cs="Calibri"/>
                <w:b/>
                <w:bCs/>
                <w:sz w:val="22"/>
                <w:szCs w:val="22"/>
                <w:lang w:eastAsia="nb-NO"/>
              </w:rPr>
              <w:t>SUM</w:t>
            </w:r>
          </w:p>
        </w:tc>
        <w:tc>
          <w:tcPr>
            <w:tcW w:w="667" w:type="dxa"/>
            <w:tcBorders>
              <w:top w:val="single" w:sz="4" w:space="0" w:color="auto"/>
              <w:bottom w:val="single" w:sz="4" w:space="0" w:color="auto"/>
            </w:tcBorders>
            <w:shd w:val="clear" w:color="auto" w:fill="93ACD5" w:themeFill="accent6" w:themeFillTint="99"/>
            <w:noWrap/>
            <w:vAlign w:val="bottom"/>
            <w:hideMark/>
          </w:tcPr>
          <w:p w14:paraId="4F0422F3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eastAsia="nb-NO"/>
              </w:rPr>
            </w:pPr>
          </w:p>
        </w:tc>
        <w:tc>
          <w:tcPr>
            <w:tcW w:w="943" w:type="dxa"/>
            <w:tcBorders>
              <w:top w:val="single" w:sz="4" w:space="0" w:color="auto"/>
              <w:bottom w:val="single" w:sz="4" w:space="0" w:color="auto"/>
            </w:tcBorders>
            <w:shd w:val="clear" w:color="auto" w:fill="93ACD5" w:themeFill="accent6" w:themeFillTint="99"/>
            <w:noWrap/>
            <w:vAlign w:val="bottom"/>
            <w:hideMark/>
          </w:tcPr>
          <w:p w14:paraId="6CBDA652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93ACD5" w:themeFill="accent6" w:themeFillTint="99"/>
            <w:noWrap/>
            <w:vAlign w:val="bottom"/>
            <w:hideMark/>
          </w:tcPr>
          <w:p w14:paraId="42A27872" w14:textId="77777777" w:rsidR="00087D4F" w:rsidRPr="00065A28" w:rsidRDefault="00087D4F" w:rsidP="00FB004F">
            <w:pPr>
              <w:spacing w:line="240" w:lineRule="atLeast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93ACD5" w:themeFill="accent6" w:themeFillTint="99"/>
            <w:noWrap/>
            <w:vAlign w:val="bottom"/>
            <w:hideMark/>
          </w:tcPr>
          <w:p w14:paraId="6DF3938A" w14:textId="77777777" w:rsidR="00087D4F" w:rsidRPr="00065A28" w:rsidRDefault="00087D4F" w:rsidP="00FB004F">
            <w:pPr>
              <w:spacing w:line="240" w:lineRule="atLeast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93ACD5" w:themeFill="accent6" w:themeFillTint="99"/>
            <w:noWrap/>
            <w:vAlign w:val="bottom"/>
            <w:hideMark/>
          </w:tcPr>
          <w:p w14:paraId="34700514" w14:textId="77777777" w:rsidR="00087D4F" w:rsidRPr="00065A28" w:rsidRDefault="00087D4F" w:rsidP="00FB004F">
            <w:pPr>
              <w:spacing w:line="240" w:lineRule="atLeast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3ACD5" w:themeFill="accent6" w:themeFillTint="99"/>
            <w:noWrap/>
            <w:vAlign w:val="bottom"/>
            <w:hideMark/>
          </w:tcPr>
          <w:p w14:paraId="487F9221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b/>
                <w:bCs/>
                <w:sz w:val="22"/>
                <w:szCs w:val="22"/>
                <w:lang w:eastAsia="nb-NO"/>
              </w:rPr>
              <w:t>558</w:t>
            </w:r>
          </w:p>
        </w:tc>
      </w:tr>
      <w:tr w:rsidR="00087D4F" w:rsidRPr="00065A28" w14:paraId="3DD1D5AA" w14:textId="77777777" w:rsidTr="00FB004F">
        <w:trPr>
          <w:trHeight w:val="300"/>
        </w:trPr>
        <w:tc>
          <w:tcPr>
            <w:tcW w:w="921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C7AE10" w14:textId="77777777" w:rsidR="00087D4F" w:rsidRPr="00065A28" w:rsidRDefault="00087D4F" w:rsidP="00FB004F">
            <w:pPr>
              <w:spacing w:line="240" w:lineRule="atLeast"/>
              <w:rPr>
                <w:rFonts w:ascii="Calibri" w:hAnsi="Calibri" w:cs="Calibri"/>
                <w:sz w:val="22"/>
                <w:szCs w:val="22"/>
                <w:lang w:eastAsia="nb-NO"/>
              </w:rPr>
            </w:pPr>
          </w:p>
          <w:p w14:paraId="566D653E" w14:textId="77777777" w:rsidR="00087D4F" w:rsidRPr="00065A28" w:rsidRDefault="00087D4F" w:rsidP="00FB004F">
            <w:pPr>
              <w:spacing w:line="240" w:lineRule="atLeast"/>
              <w:rPr>
                <w:rFonts w:ascii="Calibri" w:hAnsi="Calibri" w:cs="Calibri"/>
                <w:sz w:val="22"/>
                <w:szCs w:val="22"/>
                <w:lang w:eastAsia="nb-NO"/>
              </w:rPr>
            </w:pPr>
          </w:p>
        </w:tc>
      </w:tr>
      <w:tr w:rsidR="00087D4F" w:rsidRPr="00065A28" w14:paraId="2CD3E2FA" w14:textId="77777777" w:rsidTr="00FB004F">
        <w:trPr>
          <w:trHeight w:val="300"/>
        </w:trPr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3ACD5" w:themeFill="accent6" w:themeFillTint="99"/>
            <w:noWrap/>
            <w:hideMark/>
          </w:tcPr>
          <w:p w14:paraId="35FEA1F1" w14:textId="77777777" w:rsidR="00087D4F" w:rsidRPr="00065A28" w:rsidRDefault="00087D4F" w:rsidP="00FB004F">
            <w:pPr>
              <w:spacing w:line="240" w:lineRule="atLeast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b/>
                <w:bCs/>
                <w:sz w:val="22"/>
                <w:szCs w:val="22"/>
                <w:lang w:eastAsia="nb-NO"/>
              </w:rPr>
              <w:t>Kommune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3ACD5" w:themeFill="accent6" w:themeFillTint="99"/>
            <w:noWrap/>
            <w:hideMark/>
          </w:tcPr>
          <w:p w14:paraId="04976376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b/>
                <w:bCs/>
                <w:sz w:val="22"/>
                <w:szCs w:val="22"/>
                <w:lang w:eastAsia="nb-NO"/>
              </w:rPr>
              <w:t>G.NR.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3ACD5" w:themeFill="accent6" w:themeFillTint="99"/>
            <w:noWrap/>
            <w:hideMark/>
          </w:tcPr>
          <w:p w14:paraId="3ECF4F3A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b/>
                <w:bCs/>
                <w:sz w:val="22"/>
                <w:szCs w:val="22"/>
                <w:lang w:eastAsia="nb-NO"/>
              </w:rPr>
              <w:t>B.NR.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3ACD5" w:themeFill="accent6" w:themeFillTint="99"/>
            <w:noWrap/>
            <w:hideMark/>
          </w:tcPr>
          <w:p w14:paraId="321F481A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b/>
                <w:bCs/>
                <w:sz w:val="22"/>
                <w:szCs w:val="22"/>
                <w:lang w:eastAsia="nb-NO"/>
              </w:rPr>
              <w:t>TILTAK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3ACD5" w:themeFill="accent6" w:themeFillTint="99"/>
            <w:noWrap/>
            <w:hideMark/>
          </w:tcPr>
          <w:p w14:paraId="751DD3BA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b/>
                <w:bCs/>
                <w:sz w:val="22"/>
                <w:szCs w:val="22"/>
                <w:lang w:eastAsia="nb-NO"/>
              </w:rPr>
              <w:t>INNMARK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3ACD5" w:themeFill="accent6" w:themeFillTint="99"/>
            <w:noWrap/>
            <w:hideMark/>
          </w:tcPr>
          <w:p w14:paraId="14506EF3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b/>
                <w:bCs/>
                <w:sz w:val="22"/>
                <w:szCs w:val="22"/>
                <w:lang w:eastAsia="nb-NO"/>
              </w:rPr>
              <w:t>UTMARK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3ACD5" w:themeFill="accent6" w:themeFillTint="99"/>
            <w:noWrap/>
            <w:hideMark/>
          </w:tcPr>
          <w:p w14:paraId="6CBD14CD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b/>
                <w:bCs/>
                <w:sz w:val="22"/>
                <w:szCs w:val="22"/>
                <w:lang w:eastAsia="nb-NO"/>
              </w:rPr>
              <w:t>DEKAR</w:t>
            </w:r>
          </w:p>
        </w:tc>
      </w:tr>
      <w:tr w:rsidR="00087D4F" w:rsidRPr="00065A28" w14:paraId="2F8CC936" w14:textId="77777777" w:rsidTr="00FB004F">
        <w:trPr>
          <w:trHeight w:val="300"/>
        </w:trPr>
        <w:tc>
          <w:tcPr>
            <w:tcW w:w="921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57B756E1" w14:textId="77777777" w:rsidR="00087D4F" w:rsidRPr="00065A28" w:rsidRDefault="00087D4F" w:rsidP="00FB004F">
            <w:pPr>
              <w:spacing w:line="240" w:lineRule="atLeast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b/>
                <w:bCs/>
                <w:sz w:val="22"/>
                <w:szCs w:val="22"/>
                <w:lang w:eastAsia="nb-NO"/>
              </w:rPr>
              <w:t>1805 NARVIK - inntil 270 daa</w:t>
            </w: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 xml:space="preserve"> (Før kommunesammenslåingen hadde Narvik inntil 90 daa og Ballangen inntil 180 daa)</w:t>
            </w:r>
          </w:p>
        </w:tc>
      </w:tr>
      <w:tr w:rsidR="00087D4F" w:rsidRPr="00065A28" w14:paraId="46AEA35F" w14:textId="77777777" w:rsidTr="00FB004F">
        <w:trPr>
          <w:trHeight w:val="300"/>
        </w:trPr>
        <w:tc>
          <w:tcPr>
            <w:tcW w:w="921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470FDD6E" w14:textId="77777777" w:rsidR="00087D4F" w:rsidRPr="00065A28" w:rsidRDefault="00087D4F" w:rsidP="00FB004F">
            <w:pPr>
              <w:spacing w:line="240" w:lineRule="atLeast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Areal i tidligere Narvik kommune:</w:t>
            </w:r>
          </w:p>
        </w:tc>
      </w:tr>
      <w:tr w:rsidR="00B96631" w:rsidRPr="00065A28" w14:paraId="0611DB79" w14:textId="77777777" w:rsidTr="00FB004F">
        <w:trPr>
          <w:trHeight w:val="300"/>
        </w:trPr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34BE4842" w14:textId="77777777" w:rsidR="00087D4F" w:rsidRPr="00065A28" w:rsidRDefault="00087D4F" w:rsidP="00FB004F">
            <w:pPr>
              <w:spacing w:line="240" w:lineRule="atLeast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Lengenes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02E6D02A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58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6BCC99F8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233BC093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slått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46578D29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x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27CF3BDB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543811DB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18</w:t>
            </w:r>
          </w:p>
        </w:tc>
      </w:tr>
      <w:tr w:rsidR="00B96631" w:rsidRPr="00065A28" w14:paraId="5AFD4018" w14:textId="77777777" w:rsidTr="00FB004F">
        <w:trPr>
          <w:trHeight w:val="300"/>
        </w:trPr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761D6D6C" w14:textId="77777777" w:rsidR="00087D4F" w:rsidRPr="00065A28" w:rsidRDefault="00087D4F" w:rsidP="00FB004F">
            <w:pPr>
              <w:spacing w:line="240" w:lineRule="atLeast"/>
              <w:rPr>
                <w:rFonts w:ascii="Calibri" w:hAnsi="Calibri" w:cs="Calibri"/>
                <w:sz w:val="22"/>
                <w:szCs w:val="22"/>
                <w:lang w:eastAsia="nb-NO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61FBB87A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58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10E0FE0F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227F41D8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slått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070DBE62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x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354D70F2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76F2C85B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4</w:t>
            </w:r>
          </w:p>
        </w:tc>
      </w:tr>
      <w:tr w:rsidR="00B96631" w:rsidRPr="00065A28" w14:paraId="0E303B89" w14:textId="77777777" w:rsidTr="00FB004F">
        <w:trPr>
          <w:trHeight w:val="300"/>
        </w:trPr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4090CE6E" w14:textId="77777777" w:rsidR="00087D4F" w:rsidRPr="00065A28" w:rsidRDefault="00087D4F" w:rsidP="00FB004F">
            <w:pPr>
              <w:spacing w:line="240" w:lineRule="atLeast"/>
              <w:rPr>
                <w:rFonts w:ascii="Calibri" w:hAnsi="Calibri" w:cs="Calibri"/>
                <w:sz w:val="22"/>
                <w:szCs w:val="22"/>
                <w:lang w:eastAsia="nb-NO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0E4C3984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58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1D47317B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4F41FBD2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slått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316693B6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x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473D8096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1D7AE1AC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4</w:t>
            </w:r>
          </w:p>
        </w:tc>
      </w:tr>
      <w:tr w:rsidR="00B96631" w:rsidRPr="00065A28" w14:paraId="4D322C9D" w14:textId="77777777" w:rsidTr="00FB004F">
        <w:trPr>
          <w:trHeight w:val="300"/>
        </w:trPr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6B68A526" w14:textId="77777777" w:rsidR="00087D4F" w:rsidRPr="00065A28" w:rsidRDefault="00087D4F" w:rsidP="00FB004F">
            <w:pPr>
              <w:spacing w:line="240" w:lineRule="atLeast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Kongsbakk - Mehus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28948D5B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56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65FF9AEC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19E738C9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beite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567A43D2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x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2B88B019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x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35D87CA2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28</w:t>
            </w:r>
          </w:p>
        </w:tc>
      </w:tr>
      <w:tr w:rsidR="00B96631" w:rsidRPr="00065A28" w14:paraId="307A51F2" w14:textId="77777777" w:rsidTr="00FB004F">
        <w:trPr>
          <w:trHeight w:val="300"/>
        </w:trPr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18E6741B" w14:textId="77777777" w:rsidR="00087D4F" w:rsidRPr="00065A28" w:rsidRDefault="00087D4F" w:rsidP="00FB004F">
            <w:pPr>
              <w:spacing w:line="240" w:lineRule="atLeast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Vidrek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5C00E6F4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81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29A912DB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56452AD5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slått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36890DF6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x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42E97560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1148CA01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17</w:t>
            </w:r>
          </w:p>
        </w:tc>
      </w:tr>
      <w:tr w:rsidR="00B96631" w:rsidRPr="00065A28" w14:paraId="7DCC3D7A" w14:textId="77777777" w:rsidTr="00FB004F">
        <w:trPr>
          <w:trHeight w:val="300"/>
        </w:trPr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5FA672A0" w14:textId="77777777" w:rsidR="00087D4F" w:rsidRPr="00065A28" w:rsidRDefault="00087D4F" w:rsidP="00FB004F">
            <w:pPr>
              <w:spacing w:line="240" w:lineRule="atLeast"/>
              <w:rPr>
                <w:rFonts w:ascii="Calibri" w:hAnsi="Calibri" w:cs="Calibri"/>
                <w:sz w:val="22"/>
                <w:szCs w:val="22"/>
                <w:lang w:eastAsia="nb-NO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0F88496E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81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7A75CA9D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13EAD815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slått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33705899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x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7803BD8B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428B8724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23</w:t>
            </w:r>
          </w:p>
        </w:tc>
      </w:tr>
      <w:tr w:rsidR="00B96631" w:rsidRPr="00065A28" w14:paraId="455986C7" w14:textId="77777777" w:rsidTr="00FB004F">
        <w:trPr>
          <w:trHeight w:val="300"/>
        </w:trPr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1F5F6383" w14:textId="77777777" w:rsidR="00087D4F" w:rsidRPr="00065A28" w:rsidRDefault="00087D4F" w:rsidP="00FB004F">
            <w:pPr>
              <w:spacing w:line="240" w:lineRule="atLeast"/>
              <w:rPr>
                <w:rFonts w:ascii="Calibri" w:hAnsi="Calibri" w:cs="Calibri"/>
                <w:sz w:val="22"/>
                <w:szCs w:val="22"/>
                <w:lang w:eastAsia="nb-NO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29796B8A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81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321F4388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746E8D4C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slått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502F9518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x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4C77968E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22D7A173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21</w:t>
            </w:r>
          </w:p>
        </w:tc>
      </w:tr>
      <w:tr w:rsidR="00B96631" w:rsidRPr="00065A28" w14:paraId="30B0559B" w14:textId="77777777" w:rsidTr="00FB004F">
        <w:trPr>
          <w:trHeight w:val="300"/>
        </w:trPr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16945D82" w14:textId="77777777" w:rsidR="00087D4F" w:rsidRPr="00065A28" w:rsidRDefault="00087D4F" w:rsidP="00FB004F">
            <w:pPr>
              <w:spacing w:line="240" w:lineRule="atLeast"/>
              <w:rPr>
                <w:rFonts w:ascii="Calibri" w:hAnsi="Calibri" w:cs="Calibri"/>
                <w:sz w:val="22"/>
                <w:szCs w:val="22"/>
                <w:lang w:eastAsia="nb-NO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54D3F634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81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629908A6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23EDA764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slått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6F3B6E0F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x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55FA2145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77DB3C97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4</w:t>
            </w:r>
          </w:p>
        </w:tc>
      </w:tr>
      <w:tr w:rsidR="00B96631" w:rsidRPr="00065A28" w14:paraId="0191EBE0" w14:textId="77777777" w:rsidTr="00FB004F">
        <w:trPr>
          <w:trHeight w:val="300"/>
        </w:trPr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77D0F2BF" w14:textId="77777777" w:rsidR="00087D4F" w:rsidRPr="00065A28" w:rsidRDefault="00087D4F" w:rsidP="00FB004F">
            <w:pPr>
              <w:spacing w:line="240" w:lineRule="atLeast"/>
              <w:rPr>
                <w:rFonts w:ascii="Calibri" w:hAnsi="Calibri" w:cs="Calibri"/>
                <w:sz w:val="22"/>
                <w:szCs w:val="22"/>
                <w:lang w:eastAsia="nb-NO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25FD889E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81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0A6ED95D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18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59956E98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slått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54C0A4B2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x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7D7B1495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75D182C0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14</w:t>
            </w:r>
          </w:p>
        </w:tc>
      </w:tr>
      <w:tr w:rsidR="00B96631" w:rsidRPr="00065A28" w14:paraId="3193B4AB" w14:textId="77777777" w:rsidTr="00FB004F">
        <w:trPr>
          <w:trHeight w:val="300"/>
        </w:trPr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5612A80C" w14:textId="77777777" w:rsidR="00087D4F" w:rsidRPr="00065A28" w:rsidRDefault="00087D4F" w:rsidP="00FB004F">
            <w:pPr>
              <w:spacing w:line="240" w:lineRule="atLeast"/>
              <w:rPr>
                <w:rFonts w:ascii="Calibri" w:hAnsi="Calibri" w:cs="Calibri"/>
                <w:sz w:val="22"/>
                <w:szCs w:val="22"/>
                <w:lang w:eastAsia="nb-NO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24C5ACA1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81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4E7C5A61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13A4166E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slått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18FD2F9D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x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44184F9C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73B2E8A3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18</w:t>
            </w:r>
          </w:p>
        </w:tc>
      </w:tr>
      <w:tr w:rsidR="00B96631" w:rsidRPr="00065A28" w14:paraId="2244AF09" w14:textId="77777777" w:rsidTr="00FB004F">
        <w:trPr>
          <w:trHeight w:val="300"/>
        </w:trPr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0A86DCEA" w14:textId="77777777" w:rsidR="00087D4F" w:rsidRPr="00065A28" w:rsidRDefault="00087D4F" w:rsidP="00FB004F">
            <w:pPr>
              <w:spacing w:line="240" w:lineRule="atLeast"/>
              <w:rPr>
                <w:rFonts w:ascii="Calibri" w:hAnsi="Calibri" w:cs="Calibri"/>
                <w:sz w:val="22"/>
                <w:szCs w:val="22"/>
                <w:lang w:eastAsia="nb-NO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72D5B9D9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81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0C47A68E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33CD5EA4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slått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68B4973D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x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731ADAF2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684E634F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7</w:t>
            </w:r>
          </w:p>
        </w:tc>
      </w:tr>
      <w:tr w:rsidR="00B96631" w:rsidRPr="00065A28" w14:paraId="536B1017" w14:textId="77777777" w:rsidTr="00FB004F">
        <w:trPr>
          <w:trHeight w:val="300"/>
        </w:trPr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3FFB9DDF" w14:textId="77777777" w:rsidR="00087D4F" w:rsidRPr="00065A28" w:rsidRDefault="00087D4F" w:rsidP="00FB004F">
            <w:pPr>
              <w:spacing w:line="240" w:lineRule="atLeast"/>
              <w:rPr>
                <w:rFonts w:ascii="Calibri" w:hAnsi="Calibri" w:cs="Calibri"/>
                <w:sz w:val="22"/>
                <w:szCs w:val="22"/>
                <w:lang w:eastAsia="nb-NO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32E4574B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81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7CF5A592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52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76DDBD42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slått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33B28A7C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x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6377741D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78AE57CB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5</w:t>
            </w:r>
          </w:p>
        </w:tc>
      </w:tr>
      <w:tr w:rsidR="00B96631" w:rsidRPr="00065A28" w14:paraId="71075B94" w14:textId="77777777" w:rsidTr="00FB004F">
        <w:trPr>
          <w:trHeight w:val="300"/>
        </w:trPr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4D551A3F" w14:textId="77777777" w:rsidR="00087D4F" w:rsidRPr="00065A28" w:rsidRDefault="00087D4F" w:rsidP="00FB004F">
            <w:pPr>
              <w:spacing w:line="240" w:lineRule="atLeast"/>
              <w:rPr>
                <w:rFonts w:ascii="Calibri" w:hAnsi="Calibri" w:cs="Calibri"/>
                <w:sz w:val="22"/>
                <w:szCs w:val="22"/>
                <w:lang w:eastAsia="nb-NO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54DCBF33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81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339FD8FA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1653B34F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slått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241291ED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x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7774FBB9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5DE9E51C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4</w:t>
            </w:r>
          </w:p>
        </w:tc>
      </w:tr>
      <w:tr w:rsidR="00B96631" w:rsidRPr="00065A28" w14:paraId="7C584900" w14:textId="77777777" w:rsidTr="00FB004F">
        <w:trPr>
          <w:trHeight w:val="300"/>
        </w:trPr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425138FF" w14:textId="77777777" w:rsidR="00087D4F" w:rsidRPr="00065A28" w:rsidRDefault="00087D4F" w:rsidP="00FB004F">
            <w:pPr>
              <w:spacing w:line="240" w:lineRule="atLeast"/>
              <w:rPr>
                <w:rFonts w:ascii="Calibri" w:hAnsi="Calibri" w:cs="Calibri"/>
                <w:sz w:val="22"/>
                <w:szCs w:val="22"/>
                <w:lang w:eastAsia="nb-NO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41046EC5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81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621A5721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31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278D657B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slått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767AE703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x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63FD5B4B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09A43A2B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4</w:t>
            </w:r>
          </w:p>
        </w:tc>
      </w:tr>
      <w:tr w:rsidR="00B96631" w:rsidRPr="00065A28" w14:paraId="7882CCFB" w14:textId="77777777" w:rsidTr="00FB004F">
        <w:trPr>
          <w:trHeight w:val="300"/>
        </w:trPr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61F58CD8" w14:textId="77777777" w:rsidR="00087D4F" w:rsidRPr="00065A28" w:rsidRDefault="00087D4F" w:rsidP="00FB004F">
            <w:pPr>
              <w:spacing w:line="240" w:lineRule="atLeast"/>
              <w:rPr>
                <w:rFonts w:ascii="Calibri" w:hAnsi="Calibri" w:cs="Calibri"/>
                <w:sz w:val="22"/>
                <w:szCs w:val="22"/>
                <w:lang w:eastAsia="nb-NO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24292073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81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58CE976B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0893D431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slått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2A4019FE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x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7831F5F8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2FB61CFC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7</w:t>
            </w:r>
          </w:p>
        </w:tc>
      </w:tr>
      <w:tr w:rsidR="00B96631" w:rsidRPr="00065A28" w14:paraId="1A368A4B" w14:textId="77777777" w:rsidTr="00FB004F">
        <w:trPr>
          <w:trHeight w:val="300"/>
        </w:trPr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4CFEA66E" w14:textId="77777777" w:rsidR="00087D4F" w:rsidRPr="00065A28" w:rsidRDefault="00087D4F" w:rsidP="00FB004F">
            <w:pPr>
              <w:spacing w:line="240" w:lineRule="atLeast"/>
              <w:rPr>
                <w:rFonts w:ascii="Calibri" w:hAnsi="Calibri" w:cs="Calibri"/>
                <w:sz w:val="22"/>
                <w:szCs w:val="22"/>
                <w:lang w:eastAsia="nb-NO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60439D81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81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1CFE4C03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15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62B6C303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slått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18644593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x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59CDD910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490D31A6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3</w:t>
            </w:r>
          </w:p>
        </w:tc>
      </w:tr>
      <w:tr w:rsidR="00B96631" w:rsidRPr="00065A28" w14:paraId="6277AE5A" w14:textId="77777777" w:rsidTr="00FB004F">
        <w:trPr>
          <w:trHeight w:val="300"/>
        </w:trPr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396422AF" w14:textId="77777777" w:rsidR="00087D4F" w:rsidRPr="00065A28" w:rsidRDefault="00087D4F" w:rsidP="00FB004F">
            <w:pPr>
              <w:spacing w:line="240" w:lineRule="atLeast"/>
              <w:rPr>
                <w:rFonts w:ascii="Calibri" w:hAnsi="Calibri" w:cs="Calibri"/>
                <w:sz w:val="22"/>
                <w:szCs w:val="22"/>
                <w:lang w:eastAsia="nb-NO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51935955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81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1CD6EFD7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51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7CBBDC66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slått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4E033854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x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6C94D158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24300D37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3</w:t>
            </w:r>
          </w:p>
        </w:tc>
      </w:tr>
      <w:tr w:rsidR="00B96631" w:rsidRPr="00065A28" w14:paraId="33AB5D7F" w14:textId="77777777" w:rsidTr="00FB004F">
        <w:trPr>
          <w:trHeight w:val="300"/>
        </w:trPr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24689574" w14:textId="77777777" w:rsidR="00087D4F" w:rsidRPr="00065A28" w:rsidRDefault="00087D4F" w:rsidP="00FB004F">
            <w:pPr>
              <w:spacing w:line="240" w:lineRule="atLeast"/>
              <w:rPr>
                <w:rFonts w:ascii="Calibri" w:hAnsi="Calibri" w:cs="Calibri"/>
                <w:sz w:val="22"/>
                <w:szCs w:val="22"/>
                <w:lang w:eastAsia="nb-NO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5B3A460D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81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659E426D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17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03674A69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slått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2C9E4675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x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4F01C5B4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120A6402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17</w:t>
            </w:r>
          </w:p>
        </w:tc>
      </w:tr>
      <w:tr w:rsidR="00087D4F" w:rsidRPr="00065A28" w14:paraId="256B5825" w14:textId="77777777" w:rsidTr="00FB004F">
        <w:trPr>
          <w:trHeight w:val="300"/>
        </w:trPr>
        <w:tc>
          <w:tcPr>
            <w:tcW w:w="921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502E9087" w14:textId="77777777" w:rsidR="00087D4F" w:rsidRPr="00065A28" w:rsidRDefault="00087D4F" w:rsidP="00FB004F">
            <w:pPr>
              <w:spacing w:line="240" w:lineRule="atLeast"/>
              <w:rPr>
                <w:rFonts w:ascii="Calibri" w:hAnsi="Calibri" w:cs="Calibri"/>
                <w:b/>
                <w:bCs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Areal i tidligere Ballangen kommune:</w:t>
            </w:r>
          </w:p>
        </w:tc>
      </w:tr>
      <w:tr w:rsidR="00B96631" w:rsidRPr="00065A28" w14:paraId="63D6FBAA" w14:textId="77777777" w:rsidTr="00FB004F">
        <w:trPr>
          <w:trHeight w:val="300"/>
        </w:trPr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222159C3" w14:textId="77777777" w:rsidR="00087D4F" w:rsidRPr="00065A28" w:rsidRDefault="00087D4F" w:rsidP="00FB004F">
            <w:pPr>
              <w:spacing w:line="240" w:lineRule="atLeast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Henrikhaugen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747D4AE7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370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05AF818C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30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390994A1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beite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3F97A3E1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x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3776BBD7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6110FD6C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38</w:t>
            </w:r>
          </w:p>
        </w:tc>
      </w:tr>
      <w:tr w:rsidR="00B96631" w:rsidRPr="00065A28" w14:paraId="3BF968CC" w14:textId="77777777" w:rsidTr="00FB004F">
        <w:trPr>
          <w:trHeight w:val="300"/>
        </w:trPr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49818405" w14:textId="77777777" w:rsidR="00087D4F" w:rsidRPr="00065A28" w:rsidRDefault="00087D4F" w:rsidP="00FB004F">
            <w:pPr>
              <w:spacing w:line="240" w:lineRule="atLeast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Punsvika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08B296CD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362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464FE7ED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02814472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slått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342B789F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x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02BF2FE1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7B9C731F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9</w:t>
            </w:r>
          </w:p>
        </w:tc>
      </w:tr>
      <w:tr w:rsidR="00B96631" w:rsidRPr="00065A28" w14:paraId="5CDF737C" w14:textId="77777777" w:rsidTr="00FB004F">
        <w:trPr>
          <w:trHeight w:val="300"/>
        </w:trPr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6A362051" w14:textId="77777777" w:rsidR="00087D4F" w:rsidRPr="00065A28" w:rsidRDefault="00087D4F" w:rsidP="00FB004F">
            <w:pPr>
              <w:spacing w:line="240" w:lineRule="atLeast"/>
              <w:rPr>
                <w:rFonts w:ascii="Calibri" w:hAnsi="Calibri" w:cs="Calibri"/>
                <w:sz w:val="22"/>
                <w:szCs w:val="22"/>
                <w:lang w:eastAsia="nb-NO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3982A4D5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362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63FA5E50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17010239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slått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1CBF1269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x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6932077B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3F55E282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8</w:t>
            </w:r>
          </w:p>
        </w:tc>
      </w:tr>
      <w:tr w:rsidR="00B96631" w:rsidRPr="00065A28" w14:paraId="2597EC31" w14:textId="77777777" w:rsidTr="00FB004F">
        <w:trPr>
          <w:trHeight w:val="300"/>
        </w:trPr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035E4939" w14:textId="77777777" w:rsidR="00087D4F" w:rsidRPr="00065A28" w:rsidRDefault="00087D4F" w:rsidP="00FB004F">
            <w:pPr>
              <w:spacing w:line="240" w:lineRule="atLeast"/>
              <w:rPr>
                <w:rFonts w:ascii="Calibri" w:hAnsi="Calibri" w:cs="Calibri"/>
                <w:sz w:val="22"/>
                <w:szCs w:val="22"/>
                <w:lang w:eastAsia="nb-NO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532BB5C5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362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4EE92AE5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621F7559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slått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6BE5AF38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x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657FFA04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79A76343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8</w:t>
            </w:r>
          </w:p>
        </w:tc>
      </w:tr>
      <w:tr w:rsidR="00B96631" w:rsidRPr="00065A28" w14:paraId="28F78A62" w14:textId="77777777" w:rsidTr="00FB004F">
        <w:trPr>
          <w:trHeight w:val="300"/>
        </w:trPr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504CC82D" w14:textId="77777777" w:rsidR="00087D4F" w:rsidRPr="00065A28" w:rsidRDefault="00087D4F" w:rsidP="00FB004F">
            <w:pPr>
              <w:spacing w:line="240" w:lineRule="atLeast"/>
              <w:rPr>
                <w:rFonts w:ascii="Calibri" w:hAnsi="Calibri" w:cs="Calibri"/>
                <w:sz w:val="22"/>
                <w:szCs w:val="22"/>
                <w:lang w:eastAsia="nb-NO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2CA83EEA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362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4D82654F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1E755A6C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slått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171AA918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x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74D5B89C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46183008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2</w:t>
            </w:r>
          </w:p>
        </w:tc>
      </w:tr>
      <w:tr w:rsidR="00B96631" w:rsidRPr="00065A28" w14:paraId="61A56E7D" w14:textId="77777777" w:rsidTr="00FB004F">
        <w:trPr>
          <w:trHeight w:val="300"/>
        </w:trPr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3B84A586" w14:textId="77777777" w:rsidR="00087D4F" w:rsidRPr="00065A28" w:rsidRDefault="00087D4F" w:rsidP="00FB004F">
            <w:pPr>
              <w:spacing w:line="240" w:lineRule="atLeast"/>
              <w:rPr>
                <w:rFonts w:ascii="Calibri" w:hAnsi="Calibri" w:cs="Calibri"/>
                <w:sz w:val="22"/>
                <w:szCs w:val="22"/>
                <w:lang w:eastAsia="nb-NO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6ACEC9F0" w14:textId="77777777" w:rsidR="00087D4F" w:rsidRPr="00065A28" w:rsidRDefault="00087D4F" w:rsidP="00FB004F">
            <w:pPr>
              <w:spacing w:line="240" w:lineRule="atLeast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362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1A25E83D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5 og 12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3B4B1CF0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slått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4BA2068B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x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21E1D6CB" w14:textId="77777777" w:rsidR="00087D4F" w:rsidRPr="00065A28" w:rsidRDefault="00087D4F" w:rsidP="00FB004F">
            <w:pPr>
              <w:spacing w:line="240" w:lineRule="atLeast"/>
              <w:rPr>
                <w:rFonts w:ascii="Calibri" w:hAnsi="Calibri" w:cs="Calibri"/>
                <w:sz w:val="22"/>
                <w:szCs w:val="22"/>
                <w:lang w:eastAsia="nb-NO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6FF9EA7B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4</w:t>
            </w:r>
          </w:p>
        </w:tc>
      </w:tr>
      <w:tr w:rsidR="00B96631" w:rsidRPr="00065A28" w14:paraId="57FAA878" w14:textId="77777777" w:rsidTr="00FB004F">
        <w:trPr>
          <w:trHeight w:val="300"/>
        </w:trPr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93ACD5" w:themeFill="accent6" w:themeFillTint="99"/>
            <w:noWrap/>
            <w:vAlign w:val="bottom"/>
          </w:tcPr>
          <w:p w14:paraId="228C8A5A" w14:textId="77777777" w:rsidR="00087D4F" w:rsidRPr="00065A28" w:rsidRDefault="00087D4F" w:rsidP="00FB004F">
            <w:pPr>
              <w:spacing w:line="240" w:lineRule="atLeast"/>
              <w:rPr>
                <w:rFonts w:ascii="Calibri" w:hAnsi="Calibri" w:cs="Calibri"/>
                <w:b/>
                <w:bCs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 </w:t>
            </w:r>
            <w:r w:rsidRPr="00065A28">
              <w:rPr>
                <w:rFonts w:ascii="Calibri" w:hAnsi="Calibri" w:cs="Calibri"/>
                <w:b/>
                <w:bCs/>
                <w:sz w:val="22"/>
                <w:szCs w:val="22"/>
                <w:lang w:eastAsia="nb-NO"/>
              </w:rPr>
              <w:t>SUM</w:t>
            </w:r>
          </w:p>
        </w:tc>
        <w:tc>
          <w:tcPr>
            <w:tcW w:w="667" w:type="dxa"/>
            <w:tcBorders>
              <w:top w:val="single" w:sz="4" w:space="0" w:color="auto"/>
              <w:bottom w:val="single" w:sz="4" w:space="0" w:color="auto"/>
            </w:tcBorders>
            <w:shd w:val="clear" w:color="auto" w:fill="93ACD5" w:themeFill="accent6" w:themeFillTint="99"/>
            <w:noWrap/>
            <w:vAlign w:val="bottom"/>
          </w:tcPr>
          <w:p w14:paraId="04A4697A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eastAsia="nb-NO"/>
              </w:rPr>
            </w:pPr>
          </w:p>
        </w:tc>
        <w:tc>
          <w:tcPr>
            <w:tcW w:w="943" w:type="dxa"/>
            <w:tcBorders>
              <w:top w:val="single" w:sz="4" w:space="0" w:color="auto"/>
              <w:bottom w:val="single" w:sz="4" w:space="0" w:color="auto"/>
            </w:tcBorders>
            <w:shd w:val="clear" w:color="auto" w:fill="93ACD5" w:themeFill="accent6" w:themeFillTint="99"/>
            <w:noWrap/>
            <w:vAlign w:val="bottom"/>
          </w:tcPr>
          <w:p w14:paraId="326F2B70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93ACD5" w:themeFill="accent6" w:themeFillTint="99"/>
            <w:noWrap/>
            <w:vAlign w:val="bottom"/>
          </w:tcPr>
          <w:p w14:paraId="6DE2316A" w14:textId="77777777" w:rsidR="00087D4F" w:rsidRPr="00065A28" w:rsidRDefault="00087D4F" w:rsidP="00FB004F">
            <w:pPr>
              <w:spacing w:line="240" w:lineRule="atLeast"/>
              <w:rPr>
                <w:rFonts w:ascii="Calibri" w:hAnsi="Calibri" w:cs="Calibri"/>
                <w:b/>
                <w:bCs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93ACD5" w:themeFill="accent6" w:themeFillTint="99"/>
            <w:vAlign w:val="bottom"/>
          </w:tcPr>
          <w:p w14:paraId="198EA586" w14:textId="77777777" w:rsidR="00087D4F" w:rsidRPr="00065A28" w:rsidRDefault="00087D4F" w:rsidP="00FB004F">
            <w:pPr>
              <w:spacing w:line="240" w:lineRule="atLeast"/>
              <w:rPr>
                <w:rFonts w:ascii="Calibri" w:hAnsi="Calibri" w:cs="Calibri"/>
                <w:b/>
                <w:bCs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93ACD5" w:themeFill="accent6" w:themeFillTint="99"/>
            <w:vAlign w:val="bottom"/>
          </w:tcPr>
          <w:p w14:paraId="1070BC75" w14:textId="77777777" w:rsidR="00087D4F" w:rsidRPr="00065A28" w:rsidRDefault="00087D4F" w:rsidP="00FB004F">
            <w:pPr>
              <w:spacing w:line="240" w:lineRule="atLeast"/>
              <w:rPr>
                <w:rFonts w:ascii="Calibri" w:hAnsi="Calibri" w:cs="Calibri"/>
                <w:b/>
                <w:bCs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3ACD5" w:themeFill="accent6" w:themeFillTint="99"/>
            <w:vAlign w:val="bottom"/>
          </w:tcPr>
          <w:p w14:paraId="4FFA7F83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b/>
                <w:bCs/>
                <w:sz w:val="22"/>
                <w:szCs w:val="22"/>
                <w:lang w:eastAsia="nb-NO"/>
              </w:rPr>
              <w:t>270</w:t>
            </w:r>
          </w:p>
        </w:tc>
      </w:tr>
      <w:tr w:rsidR="00087D4F" w:rsidRPr="00065A28" w14:paraId="50743EEB" w14:textId="77777777" w:rsidTr="00FB004F">
        <w:trPr>
          <w:trHeight w:val="300"/>
        </w:trPr>
        <w:tc>
          <w:tcPr>
            <w:tcW w:w="921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61DE24E" w14:textId="77777777" w:rsidR="00087D4F" w:rsidRPr="00065A28" w:rsidRDefault="00087D4F" w:rsidP="00FB004F">
            <w:pPr>
              <w:spacing w:line="240" w:lineRule="atLeast"/>
              <w:rPr>
                <w:rFonts w:ascii="Calibri" w:hAnsi="Calibri" w:cs="Calibri"/>
                <w:b/>
                <w:bCs/>
                <w:sz w:val="22"/>
                <w:szCs w:val="22"/>
                <w:lang w:eastAsia="nb-NO"/>
              </w:rPr>
            </w:pPr>
          </w:p>
          <w:p w14:paraId="037F9498" w14:textId="77777777" w:rsidR="00087D4F" w:rsidRPr="00065A28" w:rsidRDefault="00087D4F" w:rsidP="00FB004F">
            <w:pPr>
              <w:spacing w:line="240" w:lineRule="atLeast"/>
              <w:rPr>
                <w:rFonts w:ascii="Calibri" w:hAnsi="Calibri" w:cs="Calibri"/>
                <w:b/>
                <w:bCs/>
                <w:sz w:val="22"/>
                <w:szCs w:val="22"/>
                <w:lang w:eastAsia="nb-NO"/>
              </w:rPr>
            </w:pPr>
          </w:p>
        </w:tc>
      </w:tr>
      <w:tr w:rsidR="00B96631" w:rsidRPr="00065A28" w14:paraId="3F0513C3" w14:textId="77777777" w:rsidTr="00FB004F">
        <w:trPr>
          <w:trHeight w:val="300"/>
        </w:trPr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3ACD5" w:themeFill="accent6" w:themeFillTint="99"/>
            <w:noWrap/>
            <w:hideMark/>
          </w:tcPr>
          <w:p w14:paraId="169EA3F3" w14:textId="77777777" w:rsidR="00087D4F" w:rsidRPr="00065A28" w:rsidRDefault="00087D4F" w:rsidP="00FB004F">
            <w:pPr>
              <w:spacing w:line="240" w:lineRule="atLeast"/>
              <w:rPr>
                <w:rFonts w:ascii="Calibri" w:hAnsi="Calibri" w:cs="Calibri"/>
                <w:b/>
                <w:bCs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b/>
                <w:bCs/>
                <w:sz w:val="22"/>
                <w:szCs w:val="22"/>
                <w:lang w:eastAsia="nb-NO"/>
              </w:rPr>
              <w:t>Kommune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93ACD5" w:themeFill="accent6" w:themeFillTint="99"/>
            <w:noWrap/>
            <w:hideMark/>
          </w:tcPr>
          <w:p w14:paraId="5F046E4D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b/>
                <w:bCs/>
                <w:sz w:val="22"/>
                <w:szCs w:val="22"/>
                <w:lang w:eastAsia="nb-NO"/>
              </w:rPr>
              <w:t>G.NR.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93ACD5" w:themeFill="accent6" w:themeFillTint="99"/>
            <w:noWrap/>
            <w:hideMark/>
          </w:tcPr>
          <w:p w14:paraId="480875AF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b/>
                <w:bCs/>
                <w:sz w:val="22"/>
                <w:szCs w:val="22"/>
                <w:lang w:eastAsia="nb-NO"/>
              </w:rPr>
              <w:t>B.NR.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93ACD5" w:themeFill="accent6" w:themeFillTint="99"/>
            <w:noWrap/>
            <w:hideMark/>
          </w:tcPr>
          <w:p w14:paraId="0797A221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b/>
                <w:bCs/>
                <w:sz w:val="22"/>
                <w:szCs w:val="22"/>
                <w:lang w:eastAsia="nb-NO"/>
              </w:rPr>
              <w:t>TILTAK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93ACD5" w:themeFill="accent6" w:themeFillTint="99"/>
            <w:hideMark/>
          </w:tcPr>
          <w:p w14:paraId="5F338083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b/>
                <w:bCs/>
                <w:sz w:val="22"/>
                <w:szCs w:val="22"/>
                <w:lang w:eastAsia="nb-NO"/>
              </w:rPr>
              <w:t>INNMARK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93ACD5" w:themeFill="accent6" w:themeFillTint="99"/>
            <w:hideMark/>
          </w:tcPr>
          <w:p w14:paraId="55D60817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b/>
                <w:bCs/>
                <w:sz w:val="22"/>
                <w:szCs w:val="22"/>
                <w:lang w:eastAsia="nb-NO"/>
              </w:rPr>
              <w:t>UTMARK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3ACD5" w:themeFill="accent6" w:themeFillTint="99"/>
            <w:hideMark/>
          </w:tcPr>
          <w:p w14:paraId="0F0146C8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b/>
                <w:bCs/>
                <w:sz w:val="22"/>
                <w:szCs w:val="22"/>
                <w:lang w:eastAsia="nb-NO"/>
              </w:rPr>
              <w:t>DEKAR</w:t>
            </w:r>
          </w:p>
        </w:tc>
      </w:tr>
      <w:tr w:rsidR="00087D4F" w:rsidRPr="00065A28" w14:paraId="211E02DD" w14:textId="77777777" w:rsidTr="00FB004F">
        <w:trPr>
          <w:trHeight w:val="300"/>
        </w:trPr>
        <w:tc>
          <w:tcPr>
            <w:tcW w:w="921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40D40704" w14:textId="77777777" w:rsidR="00087D4F" w:rsidRPr="00065A28" w:rsidRDefault="00087D4F" w:rsidP="00FB004F">
            <w:pPr>
              <w:spacing w:line="240" w:lineRule="atLeast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b/>
                <w:bCs/>
                <w:sz w:val="22"/>
                <w:szCs w:val="22"/>
                <w:lang w:eastAsia="nb-NO"/>
              </w:rPr>
              <w:t>1811 BINDAL - inntil 250 daa</w:t>
            </w:r>
          </w:p>
        </w:tc>
      </w:tr>
      <w:tr w:rsidR="00B96631" w:rsidRPr="00065A28" w14:paraId="624D92A1" w14:textId="77777777" w:rsidTr="00FB004F">
        <w:trPr>
          <w:trHeight w:val="300"/>
        </w:trPr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1760AD08" w14:textId="77777777" w:rsidR="00087D4F" w:rsidRPr="00065A28" w:rsidRDefault="00087D4F" w:rsidP="00FB004F">
            <w:pPr>
              <w:spacing w:line="240" w:lineRule="atLeast"/>
              <w:rPr>
                <w:rFonts w:ascii="Calibri" w:hAnsi="Calibri" w:cs="Calibri"/>
                <w:sz w:val="22"/>
                <w:szCs w:val="22"/>
                <w:lang w:eastAsia="nb-NO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72DAD017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14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4F6DE76F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46546883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beite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2F3A459A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x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698D00E1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6167B312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8</w:t>
            </w:r>
          </w:p>
        </w:tc>
      </w:tr>
      <w:tr w:rsidR="00B96631" w:rsidRPr="00065A28" w14:paraId="3D465273" w14:textId="77777777" w:rsidTr="00FB004F">
        <w:trPr>
          <w:trHeight w:val="300"/>
        </w:trPr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54FF0334" w14:textId="77777777" w:rsidR="00087D4F" w:rsidRPr="00065A28" w:rsidRDefault="00087D4F" w:rsidP="00FB004F">
            <w:pPr>
              <w:spacing w:line="240" w:lineRule="atLeast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 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562ABE20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14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40CCC278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0A4D3E34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beite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505804BE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x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5BBABB2C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25AB7222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38</w:t>
            </w:r>
          </w:p>
        </w:tc>
      </w:tr>
      <w:tr w:rsidR="00B96631" w:rsidRPr="00065A28" w14:paraId="71F06585" w14:textId="77777777" w:rsidTr="00FB004F">
        <w:trPr>
          <w:trHeight w:val="300"/>
        </w:trPr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4DD5E649" w14:textId="77777777" w:rsidR="00087D4F" w:rsidRPr="00065A28" w:rsidRDefault="00087D4F" w:rsidP="00FB004F">
            <w:pPr>
              <w:spacing w:line="240" w:lineRule="atLeast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 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21F05690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15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1C359633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4ECFEBBB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beite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19935089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x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438544F4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6AB30C6B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28</w:t>
            </w:r>
          </w:p>
        </w:tc>
      </w:tr>
      <w:tr w:rsidR="00B96631" w:rsidRPr="00065A28" w14:paraId="6E4AC028" w14:textId="77777777" w:rsidTr="00FB004F">
        <w:trPr>
          <w:trHeight w:val="300"/>
        </w:trPr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2E739ACD" w14:textId="77777777" w:rsidR="00087D4F" w:rsidRPr="00065A28" w:rsidRDefault="00087D4F" w:rsidP="00FB004F">
            <w:pPr>
              <w:spacing w:line="240" w:lineRule="atLeast"/>
              <w:rPr>
                <w:rFonts w:ascii="Calibri" w:hAnsi="Calibri" w:cs="Calibri"/>
                <w:sz w:val="22"/>
                <w:szCs w:val="22"/>
                <w:lang w:eastAsia="nb-NO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24066B23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16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2548EE31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79E6846C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beite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1B730D09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color w:val="FF0000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x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27C7D808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b/>
                <w:bCs/>
                <w:color w:val="FF0000"/>
                <w:sz w:val="22"/>
                <w:szCs w:val="22"/>
                <w:lang w:eastAsia="nb-NO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38B76281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17</w:t>
            </w:r>
          </w:p>
        </w:tc>
      </w:tr>
      <w:tr w:rsidR="00B96631" w:rsidRPr="00065A28" w14:paraId="1DA088AD" w14:textId="77777777" w:rsidTr="00FB004F">
        <w:trPr>
          <w:trHeight w:val="300"/>
        </w:trPr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44BAC1CE" w14:textId="77777777" w:rsidR="00087D4F" w:rsidRPr="00065A28" w:rsidRDefault="00087D4F" w:rsidP="00FB004F">
            <w:pPr>
              <w:spacing w:line="240" w:lineRule="atLeast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 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4BA9DEAA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16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4ED01000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1F02AD96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beite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44CA2850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x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1A795038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3B072EF0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20</w:t>
            </w:r>
          </w:p>
        </w:tc>
      </w:tr>
      <w:tr w:rsidR="00B96631" w:rsidRPr="00065A28" w14:paraId="719CE5FC" w14:textId="77777777" w:rsidTr="00FB004F">
        <w:trPr>
          <w:trHeight w:val="300"/>
        </w:trPr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32A8265F" w14:textId="77777777" w:rsidR="00087D4F" w:rsidRPr="00065A28" w:rsidRDefault="00087D4F" w:rsidP="00FB004F">
            <w:pPr>
              <w:spacing w:line="240" w:lineRule="atLeast"/>
              <w:rPr>
                <w:rFonts w:ascii="Calibri" w:hAnsi="Calibri" w:cs="Calibri"/>
                <w:sz w:val="22"/>
                <w:szCs w:val="22"/>
                <w:lang w:eastAsia="nb-NO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77D4D5F6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23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3B213B33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04E8DEAF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beite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74B39A2A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x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292E3F1C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6E37E6C4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10</w:t>
            </w:r>
          </w:p>
        </w:tc>
      </w:tr>
      <w:tr w:rsidR="00B96631" w:rsidRPr="00065A28" w14:paraId="7DA80533" w14:textId="77777777" w:rsidTr="00FB004F">
        <w:trPr>
          <w:trHeight w:val="300"/>
        </w:trPr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2B2FED42" w14:textId="77777777" w:rsidR="00087D4F" w:rsidRPr="00065A28" w:rsidRDefault="00087D4F" w:rsidP="00FB004F">
            <w:pPr>
              <w:spacing w:line="240" w:lineRule="atLeast"/>
              <w:rPr>
                <w:rFonts w:ascii="Calibri" w:hAnsi="Calibri" w:cs="Calibri"/>
                <w:sz w:val="22"/>
                <w:szCs w:val="22"/>
                <w:lang w:eastAsia="nb-NO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68ADC86D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23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6DEEFA6D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040A18F8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beite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126C8ED4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x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69B01F59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24AF8C59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15</w:t>
            </w:r>
          </w:p>
        </w:tc>
      </w:tr>
      <w:tr w:rsidR="00B96631" w:rsidRPr="00065A28" w14:paraId="72ED2141" w14:textId="77777777" w:rsidTr="00FB004F">
        <w:trPr>
          <w:trHeight w:val="300"/>
        </w:trPr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31DC71AF" w14:textId="77777777" w:rsidR="00087D4F" w:rsidRPr="00065A28" w:rsidRDefault="00087D4F" w:rsidP="00FB004F">
            <w:pPr>
              <w:spacing w:line="240" w:lineRule="atLeast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 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71021FA9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23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79859578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14C41F32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beite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42ED8BB8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x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2E15E16B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18759BF7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9</w:t>
            </w:r>
          </w:p>
        </w:tc>
      </w:tr>
      <w:tr w:rsidR="00B96631" w:rsidRPr="00065A28" w14:paraId="48919740" w14:textId="77777777" w:rsidTr="00FB004F">
        <w:trPr>
          <w:trHeight w:val="300"/>
        </w:trPr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0E21A23E" w14:textId="77777777" w:rsidR="00087D4F" w:rsidRPr="00065A28" w:rsidRDefault="00087D4F" w:rsidP="00FB004F">
            <w:pPr>
              <w:spacing w:line="240" w:lineRule="atLeast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 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3B59E018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26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01F6BBB5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718BD110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beite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1BE04981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x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067099A2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28C27F12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39</w:t>
            </w:r>
          </w:p>
        </w:tc>
      </w:tr>
      <w:tr w:rsidR="00B96631" w:rsidRPr="00065A28" w14:paraId="1083DD88" w14:textId="77777777" w:rsidTr="00FB004F">
        <w:trPr>
          <w:trHeight w:val="300"/>
        </w:trPr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1464578E" w14:textId="77777777" w:rsidR="00087D4F" w:rsidRPr="00065A28" w:rsidRDefault="00087D4F" w:rsidP="00FB004F">
            <w:pPr>
              <w:spacing w:line="240" w:lineRule="atLeast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 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687FAC3D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36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04FF8F35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5B259F12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beite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4D5465EE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x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39D746FC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12CAFE20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27</w:t>
            </w:r>
          </w:p>
        </w:tc>
      </w:tr>
      <w:tr w:rsidR="00B96631" w:rsidRPr="00065A28" w14:paraId="34DA9C12" w14:textId="77777777" w:rsidTr="00FB004F">
        <w:trPr>
          <w:trHeight w:val="300"/>
        </w:trPr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2DD65DF5" w14:textId="77777777" w:rsidR="00087D4F" w:rsidRPr="00065A28" w:rsidRDefault="00087D4F" w:rsidP="00FB004F">
            <w:pPr>
              <w:spacing w:line="240" w:lineRule="atLeast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 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13DF58A6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37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7A588735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3147F138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beite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2FFDB9A7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x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33C7FA02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19CEFD5D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15</w:t>
            </w:r>
          </w:p>
        </w:tc>
      </w:tr>
      <w:tr w:rsidR="00B96631" w:rsidRPr="00065A28" w14:paraId="06B1E9E8" w14:textId="77777777" w:rsidTr="00FB004F">
        <w:trPr>
          <w:trHeight w:val="300"/>
        </w:trPr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41A23CB9" w14:textId="77777777" w:rsidR="00087D4F" w:rsidRPr="00065A28" w:rsidRDefault="00087D4F" w:rsidP="00FB004F">
            <w:pPr>
              <w:spacing w:line="240" w:lineRule="atLeast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 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08006B6A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44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13256BB2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288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1DA14942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beite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4F84284A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x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1C0A8B62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5B91E2AD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7</w:t>
            </w:r>
          </w:p>
        </w:tc>
      </w:tr>
      <w:tr w:rsidR="00B96631" w:rsidRPr="00065A28" w14:paraId="653D23D1" w14:textId="77777777" w:rsidTr="00FB004F">
        <w:trPr>
          <w:trHeight w:val="300"/>
        </w:trPr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726721B3" w14:textId="77777777" w:rsidR="00087D4F" w:rsidRPr="00065A28" w:rsidRDefault="00087D4F" w:rsidP="00FB004F">
            <w:pPr>
              <w:spacing w:line="240" w:lineRule="atLeast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 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7984C79C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59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75EAA7FA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15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463B08D9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beite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61CF3D61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x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66729631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54F8BB7A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17</w:t>
            </w:r>
          </w:p>
        </w:tc>
      </w:tr>
      <w:tr w:rsidR="00B96631" w:rsidRPr="00065A28" w14:paraId="515630AF" w14:textId="77777777" w:rsidTr="00FB004F">
        <w:trPr>
          <w:trHeight w:val="300"/>
        </w:trPr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93ACD5" w:themeFill="accent6" w:themeFillTint="99"/>
            <w:noWrap/>
            <w:vAlign w:val="bottom"/>
            <w:hideMark/>
          </w:tcPr>
          <w:p w14:paraId="7593E35C" w14:textId="77777777" w:rsidR="00087D4F" w:rsidRPr="00065A28" w:rsidRDefault="00087D4F" w:rsidP="00FB004F">
            <w:pPr>
              <w:spacing w:line="240" w:lineRule="atLeast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 </w:t>
            </w:r>
            <w:r w:rsidRPr="00065A28">
              <w:rPr>
                <w:rFonts w:ascii="Calibri" w:hAnsi="Calibri" w:cs="Calibri"/>
                <w:b/>
                <w:bCs/>
                <w:sz w:val="22"/>
                <w:szCs w:val="22"/>
                <w:lang w:eastAsia="nb-NO"/>
              </w:rPr>
              <w:t>SUM</w:t>
            </w:r>
          </w:p>
        </w:tc>
        <w:tc>
          <w:tcPr>
            <w:tcW w:w="667" w:type="dxa"/>
            <w:tcBorders>
              <w:top w:val="single" w:sz="4" w:space="0" w:color="auto"/>
              <w:bottom w:val="single" w:sz="4" w:space="0" w:color="auto"/>
            </w:tcBorders>
            <w:shd w:val="clear" w:color="auto" w:fill="93ACD5" w:themeFill="accent6" w:themeFillTint="99"/>
            <w:noWrap/>
            <w:vAlign w:val="bottom"/>
            <w:hideMark/>
          </w:tcPr>
          <w:p w14:paraId="458649D7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eastAsia="nb-NO"/>
              </w:rPr>
            </w:pPr>
          </w:p>
        </w:tc>
        <w:tc>
          <w:tcPr>
            <w:tcW w:w="943" w:type="dxa"/>
            <w:tcBorders>
              <w:top w:val="single" w:sz="4" w:space="0" w:color="auto"/>
              <w:bottom w:val="single" w:sz="4" w:space="0" w:color="auto"/>
            </w:tcBorders>
            <w:shd w:val="clear" w:color="auto" w:fill="93ACD5" w:themeFill="accent6" w:themeFillTint="99"/>
            <w:noWrap/>
            <w:vAlign w:val="bottom"/>
            <w:hideMark/>
          </w:tcPr>
          <w:p w14:paraId="4BCB9C0A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93ACD5" w:themeFill="accent6" w:themeFillTint="99"/>
            <w:noWrap/>
            <w:vAlign w:val="bottom"/>
            <w:hideMark/>
          </w:tcPr>
          <w:p w14:paraId="5D2E0ACA" w14:textId="77777777" w:rsidR="00087D4F" w:rsidRPr="00065A28" w:rsidRDefault="00087D4F" w:rsidP="00FB004F">
            <w:pPr>
              <w:spacing w:line="240" w:lineRule="atLeast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93ACD5" w:themeFill="accent6" w:themeFillTint="99"/>
            <w:noWrap/>
            <w:vAlign w:val="bottom"/>
            <w:hideMark/>
          </w:tcPr>
          <w:p w14:paraId="4A60DB72" w14:textId="77777777" w:rsidR="00087D4F" w:rsidRPr="00065A28" w:rsidRDefault="00087D4F" w:rsidP="00FB004F">
            <w:pPr>
              <w:spacing w:line="240" w:lineRule="atLeast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93ACD5" w:themeFill="accent6" w:themeFillTint="99"/>
            <w:noWrap/>
            <w:vAlign w:val="bottom"/>
            <w:hideMark/>
          </w:tcPr>
          <w:p w14:paraId="00CF8C1E" w14:textId="77777777" w:rsidR="00087D4F" w:rsidRPr="00065A28" w:rsidRDefault="00087D4F" w:rsidP="00FB004F">
            <w:pPr>
              <w:spacing w:line="240" w:lineRule="atLeast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3ACD5" w:themeFill="accent6" w:themeFillTint="99"/>
            <w:noWrap/>
            <w:vAlign w:val="bottom"/>
            <w:hideMark/>
          </w:tcPr>
          <w:p w14:paraId="353F1D5C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b/>
                <w:bCs/>
                <w:sz w:val="22"/>
                <w:szCs w:val="22"/>
                <w:lang w:eastAsia="nb-NO"/>
              </w:rPr>
              <w:t>250</w:t>
            </w:r>
          </w:p>
        </w:tc>
      </w:tr>
      <w:tr w:rsidR="00087D4F" w:rsidRPr="00065A28" w14:paraId="4079DB06" w14:textId="77777777" w:rsidTr="00FB004F">
        <w:trPr>
          <w:trHeight w:val="300"/>
        </w:trPr>
        <w:tc>
          <w:tcPr>
            <w:tcW w:w="921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2967BE1" w14:textId="77777777" w:rsidR="00087D4F" w:rsidRPr="00065A28" w:rsidRDefault="00087D4F" w:rsidP="00FB004F">
            <w:pPr>
              <w:spacing w:line="240" w:lineRule="atLeast"/>
              <w:rPr>
                <w:rFonts w:ascii="Calibri" w:hAnsi="Calibri" w:cs="Calibri"/>
                <w:b/>
                <w:bCs/>
                <w:sz w:val="22"/>
                <w:szCs w:val="22"/>
                <w:lang w:eastAsia="nb-NO"/>
              </w:rPr>
            </w:pPr>
          </w:p>
          <w:p w14:paraId="121B6838" w14:textId="77777777" w:rsidR="00087D4F" w:rsidRPr="00065A28" w:rsidRDefault="00087D4F" w:rsidP="00FB004F">
            <w:pPr>
              <w:spacing w:line="240" w:lineRule="atLeast"/>
              <w:rPr>
                <w:rFonts w:ascii="Calibri" w:hAnsi="Calibri" w:cs="Calibri"/>
                <w:b/>
                <w:bCs/>
                <w:sz w:val="22"/>
                <w:szCs w:val="22"/>
                <w:lang w:eastAsia="nb-NO"/>
              </w:rPr>
            </w:pPr>
          </w:p>
        </w:tc>
      </w:tr>
      <w:tr w:rsidR="00B96631" w:rsidRPr="00065A28" w14:paraId="7652446E" w14:textId="77777777" w:rsidTr="00FB004F">
        <w:trPr>
          <w:trHeight w:val="300"/>
        </w:trPr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3ACD5" w:themeFill="accent6" w:themeFillTint="99"/>
            <w:noWrap/>
            <w:hideMark/>
          </w:tcPr>
          <w:p w14:paraId="1DD4553D" w14:textId="77777777" w:rsidR="00087D4F" w:rsidRPr="00065A28" w:rsidRDefault="00087D4F" w:rsidP="00FB004F">
            <w:pPr>
              <w:spacing w:line="240" w:lineRule="atLeast"/>
              <w:rPr>
                <w:rFonts w:ascii="Calibri" w:hAnsi="Calibri" w:cs="Calibri"/>
                <w:b/>
                <w:bCs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b/>
                <w:bCs/>
                <w:sz w:val="22"/>
                <w:szCs w:val="22"/>
                <w:lang w:eastAsia="nb-NO"/>
              </w:rPr>
              <w:t>Kommune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93ACD5" w:themeFill="accent6" w:themeFillTint="99"/>
            <w:noWrap/>
            <w:hideMark/>
          </w:tcPr>
          <w:p w14:paraId="75D6D9C0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b/>
                <w:bCs/>
                <w:sz w:val="22"/>
                <w:szCs w:val="22"/>
                <w:lang w:eastAsia="nb-NO"/>
              </w:rPr>
              <w:t>G.NR.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93ACD5" w:themeFill="accent6" w:themeFillTint="99"/>
            <w:noWrap/>
            <w:hideMark/>
          </w:tcPr>
          <w:p w14:paraId="4E6C9DB9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b/>
                <w:bCs/>
                <w:sz w:val="22"/>
                <w:szCs w:val="22"/>
                <w:lang w:eastAsia="nb-NO"/>
              </w:rPr>
              <w:t>B.NR.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93ACD5" w:themeFill="accent6" w:themeFillTint="99"/>
            <w:noWrap/>
            <w:hideMark/>
          </w:tcPr>
          <w:p w14:paraId="37EBAF87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b/>
                <w:bCs/>
                <w:sz w:val="22"/>
                <w:szCs w:val="22"/>
                <w:lang w:eastAsia="nb-NO"/>
              </w:rPr>
              <w:t>TILTAK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93ACD5" w:themeFill="accent6" w:themeFillTint="99"/>
            <w:hideMark/>
          </w:tcPr>
          <w:p w14:paraId="67B9A868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b/>
                <w:bCs/>
                <w:sz w:val="22"/>
                <w:szCs w:val="22"/>
                <w:lang w:eastAsia="nb-NO"/>
              </w:rPr>
              <w:t>INNMARK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93ACD5" w:themeFill="accent6" w:themeFillTint="99"/>
            <w:hideMark/>
          </w:tcPr>
          <w:p w14:paraId="587E79DE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b/>
                <w:bCs/>
                <w:sz w:val="22"/>
                <w:szCs w:val="22"/>
                <w:lang w:eastAsia="nb-NO"/>
              </w:rPr>
              <w:t>UTMARK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3ACD5" w:themeFill="accent6" w:themeFillTint="99"/>
            <w:hideMark/>
          </w:tcPr>
          <w:p w14:paraId="07161C8F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b/>
                <w:bCs/>
                <w:sz w:val="22"/>
                <w:szCs w:val="22"/>
                <w:lang w:eastAsia="nb-NO"/>
              </w:rPr>
              <w:t>DEKAR</w:t>
            </w:r>
          </w:p>
        </w:tc>
      </w:tr>
      <w:tr w:rsidR="00087D4F" w:rsidRPr="00065A28" w14:paraId="33EE2DBA" w14:textId="77777777" w:rsidTr="00FB004F">
        <w:trPr>
          <w:trHeight w:val="300"/>
        </w:trPr>
        <w:tc>
          <w:tcPr>
            <w:tcW w:w="921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4D182FCA" w14:textId="77777777" w:rsidR="00087D4F" w:rsidRPr="00065A28" w:rsidRDefault="00087D4F" w:rsidP="00FB004F">
            <w:pPr>
              <w:spacing w:line="240" w:lineRule="atLeast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b/>
                <w:bCs/>
                <w:sz w:val="22"/>
                <w:szCs w:val="22"/>
                <w:lang w:eastAsia="nb-NO"/>
              </w:rPr>
              <w:t>1812 SØMNA</w:t>
            </w:r>
            <w:r w:rsidRPr="00065A28">
              <w:rPr>
                <w:rFonts w:ascii="Calibri" w:hAnsi="Calibri" w:cs="Calibri"/>
                <w:b/>
                <w:bCs/>
                <w:color w:val="FF0000"/>
                <w:sz w:val="22"/>
                <w:szCs w:val="22"/>
                <w:lang w:eastAsia="nb-NO"/>
              </w:rPr>
              <w:t xml:space="preserve"> </w:t>
            </w:r>
            <w:r w:rsidRPr="00065A28">
              <w:rPr>
                <w:rFonts w:ascii="Calibri" w:hAnsi="Calibri" w:cs="Calibri"/>
                <w:b/>
                <w:bCs/>
                <w:sz w:val="22"/>
                <w:szCs w:val="22"/>
                <w:lang w:eastAsia="nb-NO"/>
              </w:rPr>
              <w:t>- inntil 620 daa</w:t>
            </w:r>
          </w:p>
        </w:tc>
      </w:tr>
      <w:tr w:rsidR="00B96631" w:rsidRPr="00065A28" w14:paraId="3843A1F1" w14:textId="77777777" w:rsidTr="00FB004F">
        <w:trPr>
          <w:trHeight w:val="300"/>
        </w:trPr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535D0E23" w14:textId="77777777" w:rsidR="00087D4F" w:rsidRPr="00065A28" w:rsidRDefault="00087D4F" w:rsidP="00FB004F">
            <w:pPr>
              <w:spacing w:line="240" w:lineRule="atLeast"/>
              <w:rPr>
                <w:rFonts w:ascii="Calibri" w:hAnsi="Calibri" w:cs="Calibri"/>
                <w:sz w:val="22"/>
                <w:szCs w:val="22"/>
                <w:lang w:eastAsia="nb-NO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33F43F30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50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3C28F28C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09EDC419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slått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0188A164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x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71A4368B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43CD5BB2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70</w:t>
            </w:r>
          </w:p>
        </w:tc>
      </w:tr>
      <w:tr w:rsidR="00B96631" w:rsidRPr="00065A28" w14:paraId="490853BB" w14:textId="77777777" w:rsidTr="00FB004F">
        <w:trPr>
          <w:trHeight w:val="300"/>
        </w:trPr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15A87212" w14:textId="77777777" w:rsidR="00087D4F" w:rsidRPr="00065A28" w:rsidRDefault="00087D4F" w:rsidP="00FB004F">
            <w:pPr>
              <w:spacing w:line="240" w:lineRule="atLeast"/>
              <w:rPr>
                <w:rFonts w:ascii="Calibri" w:hAnsi="Calibri" w:cs="Calibri"/>
                <w:sz w:val="22"/>
                <w:szCs w:val="22"/>
                <w:lang w:eastAsia="nb-NO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7A2CD601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40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251AF0C8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1593EB6C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beite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66BB3BA4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37EBDF44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x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6EE101A0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50</w:t>
            </w:r>
          </w:p>
        </w:tc>
      </w:tr>
      <w:tr w:rsidR="00B96631" w:rsidRPr="00065A28" w14:paraId="6CE2FAAE" w14:textId="77777777" w:rsidTr="00FB004F">
        <w:trPr>
          <w:trHeight w:val="300"/>
        </w:trPr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5F810978" w14:textId="77777777" w:rsidR="00087D4F" w:rsidRPr="00065A28" w:rsidRDefault="00087D4F" w:rsidP="00FB004F">
            <w:pPr>
              <w:spacing w:line="240" w:lineRule="atLeast"/>
              <w:rPr>
                <w:rFonts w:ascii="Calibri" w:hAnsi="Calibri" w:cs="Calibri"/>
                <w:sz w:val="22"/>
                <w:szCs w:val="22"/>
                <w:lang w:eastAsia="nb-NO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745526F1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34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01C3F067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54EA54D7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beite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3CC5A981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06048BD7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x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77755FA3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50</w:t>
            </w:r>
          </w:p>
        </w:tc>
      </w:tr>
      <w:tr w:rsidR="00B96631" w:rsidRPr="00065A28" w14:paraId="729CFA2C" w14:textId="77777777" w:rsidTr="00FB004F">
        <w:trPr>
          <w:trHeight w:val="300"/>
        </w:trPr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5AB7D8D3" w14:textId="77777777" w:rsidR="00087D4F" w:rsidRPr="00065A28" w:rsidRDefault="00087D4F" w:rsidP="00FB004F">
            <w:pPr>
              <w:spacing w:line="240" w:lineRule="atLeast"/>
              <w:rPr>
                <w:rFonts w:ascii="Calibri" w:hAnsi="Calibri" w:cs="Calibri"/>
                <w:sz w:val="22"/>
                <w:szCs w:val="22"/>
                <w:lang w:eastAsia="nb-NO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5A05FAFB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34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327A5157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198F4E80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beite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29C33A73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41A61F3A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x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1D08B88F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50</w:t>
            </w:r>
          </w:p>
        </w:tc>
      </w:tr>
      <w:tr w:rsidR="00B96631" w:rsidRPr="00065A28" w14:paraId="52BD93F4" w14:textId="77777777" w:rsidTr="00FB004F">
        <w:trPr>
          <w:trHeight w:val="300"/>
        </w:trPr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0B365AFB" w14:textId="77777777" w:rsidR="00087D4F" w:rsidRPr="00065A28" w:rsidRDefault="00087D4F" w:rsidP="00FB004F">
            <w:pPr>
              <w:spacing w:line="240" w:lineRule="atLeast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 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3F4CFF5D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34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07ED64C3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393F3560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beite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48EF87FB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28407570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x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4BE60794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50</w:t>
            </w:r>
          </w:p>
        </w:tc>
      </w:tr>
      <w:tr w:rsidR="00B96631" w:rsidRPr="00065A28" w14:paraId="6BA39700" w14:textId="77777777" w:rsidTr="00FB004F">
        <w:trPr>
          <w:trHeight w:val="300"/>
        </w:trPr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4DE1D3A7" w14:textId="77777777" w:rsidR="00087D4F" w:rsidRPr="00065A28" w:rsidRDefault="00087D4F" w:rsidP="00FB004F">
            <w:pPr>
              <w:spacing w:line="240" w:lineRule="atLeast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 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6B81899A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44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6388D447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13448109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beite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4616F68F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79FD9FF1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x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11EDD225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50</w:t>
            </w:r>
          </w:p>
        </w:tc>
      </w:tr>
      <w:tr w:rsidR="00B96631" w:rsidRPr="00065A28" w14:paraId="53840D92" w14:textId="77777777" w:rsidTr="00FB004F">
        <w:trPr>
          <w:trHeight w:val="300"/>
        </w:trPr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7DE4D8BA" w14:textId="77777777" w:rsidR="00087D4F" w:rsidRPr="00065A28" w:rsidRDefault="00087D4F" w:rsidP="00FB004F">
            <w:pPr>
              <w:spacing w:line="240" w:lineRule="atLeast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 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4F5B4FFB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58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7D18261F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227B8094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beite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7700776B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67F232EA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x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51981C57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50</w:t>
            </w:r>
          </w:p>
        </w:tc>
      </w:tr>
      <w:tr w:rsidR="00B96631" w:rsidRPr="00065A28" w14:paraId="2CB03A40" w14:textId="77777777" w:rsidTr="00FB004F">
        <w:trPr>
          <w:trHeight w:val="300"/>
        </w:trPr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0C097D53" w14:textId="77777777" w:rsidR="00087D4F" w:rsidRPr="00065A28" w:rsidRDefault="00087D4F" w:rsidP="00FB004F">
            <w:pPr>
              <w:spacing w:line="240" w:lineRule="atLeast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 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6319801D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69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6454C3C1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15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22E6C08C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slått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097570E3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x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79786684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1B01BCAF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50</w:t>
            </w:r>
          </w:p>
        </w:tc>
      </w:tr>
      <w:tr w:rsidR="00B96631" w:rsidRPr="00065A28" w14:paraId="6FBB3D58" w14:textId="77777777" w:rsidTr="00FB004F">
        <w:trPr>
          <w:trHeight w:val="300"/>
        </w:trPr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7FB77752" w14:textId="77777777" w:rsidR="00087D4F" w:rsidRPr="00065A28" w:rsidRDefault="00087D4F" w:rsidP="00FB004F">
            <w:pPr>
              <w:spacing w:line="240" w:lineRule="atLeast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 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3C698F55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29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38AC842D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4D577316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slått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2EE6EA6F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x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6BBC7D30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391B849D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50</w:t>
            </w:r>
          </w:p>
        </w:tc>
      </w:tr>
      <w:tr w:rsidR="00B96631" w:rsidRPr="00065A28" w14:paraId="4ACC8BC3" w14:textId="77777777" w:rsidTr="00FB004F">
        <w:trPr>
          <w:trHeight w:val="300"/>
        </w:trPr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7D2D4FA7" w14:textId="77777777" w:rsidR="00087D4F" w:rsidRPr="00065A28" w:rsidRDefault="00087D4F" w:rsidP="00FB004F">
            <w:pPr>
              <w:spacing w:line="240" w:lineRule="atLeast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 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4E55AF14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46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482A8462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13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22256F95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slått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113661A7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x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6E4CF1D2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18E6014C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50</w:t>
            </w:r>
          </w:p>
        </w:tc>
      </w:tr>
      <w:tr w:rsidR="00B96631" w:rsidRPr="00065A28" w14:paraId="12E3FE61" w14:textId="77777777" w:rsidTr="00FB004F">
        <w:trPr>
          <w:trHeight w:val="300"/>
        </w:trPr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241A98CD" w14:textId="77777777" w:rsidR="00087D4F" w:rsidRPr="00065A28" w:rsidRDefault="00087D4F" w:rsidP="00FB004F">
            <w:pPr>
              <w:spacing w:line="240" w:lineRule="atLeast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 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2B64A599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70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4F31B01A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403DC743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slått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1D122BCF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x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5D276F33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4CE1F0E9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50</w:t>
            </w:r>
          </w:p>
        </w:tc>
      </w:tr>
      <w:tr w:rsidR="00B96631" w:rsidRPr="00065A28" w14:paraId="38B2A3B9" w14:textId="77777777" w:rsidTr="00FB004F">
        <w:trPr>
          <w:trHeight w:val="300"/>
        </w:trPr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4FA279A6" w14:textId="77777777" w:rsidR="00087D4F" w:rsidRPr="00065A28" w:rsidRDefault="00087D4F" w:rsidP="00FB004F">
            <w:pPr>
              <w:spacing w:line="240" w:lineRule="atLeast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 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2721A7CD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57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512F3CC9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1C3BD8A4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slått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3EF2DB74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x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05D9BCBF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0D2AA96E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50</w:t>
            </w:r>
          </w:p>
        </w:tc>
      </w:tr>
      <w:tr w:rsidR="00B96631" w:rsidRPr="00065A28" w14:paraId="5BAE9FCC" w14:textId="77777777" w:rsidTr="00FB004F">
        <w:trPr>
          <w:trHeight w:val="300"/>
        </w:trPr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93ACD5" w:themeFill="accent6" w:themeFillTint="99"/>
            <w:noWrap/>
            <w:vAlign w:val="bottom"/>
            <w:hideMark/>
          </w:tcPr>
          <w:p w14:paraId="383FC3FA" w14:textId="77777777" w:rsidR="00087D4F" w:rsidRPr="00065A28" w:rsidRDefault="00087D4F" w:rsidP="00FB004F">
            <w:pPr>
              <w:spacing w:line="240" w:lineRule="atLeast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b/>
                <w:bCs/>
                <w:sz w:val="22"/>
                <w:szCs w:val="22"/>
                <w:lang w:eastAsia="nb-NO"/>
              </w:rPr>
              <w:t>SUM</w:t>
            </w: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 </w:t>
            </w:r>
          </w:p>
        </w:tc>
        <w:tc>
          <w:tcPr>
            <w:tcW w:w="667" w:type="dxa"/>
            <w:tcBorders>
              <w:top w:val="single" w:sz="4" w:space="0" w:color="auto"/>
              <w:bottom w:val="single" w:sz="4" w:space="0" w:color="auto"/>
            </w:tcBorders>
            <w:shd w:val="clear" w:color="auto" w:fill="93ACD5" w:themeFill="accent6" w:themeFillTint="99"/>
            <w:noWrap/>
            <w:vAlign w:val="bottom"/>
            <w:hideMark/>
          </w:tcPr>
          <w:p w14:paraId="014E2A83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eastAsia="nb-NO"/>
              </w:rPr>
            </w:pPr>
          </w:p>
        </w:tc>
        <w:tc>
          <w:tcPr>
            <w:tcW w:w="943" w:type="dxa"/>
            <w:tcBorders>
              <w:top w:val="single" w:sz="4" w:space="0" w:color="auto"/>
              <w:bottom w:val="single" w:sz="4" w:space="0" w:color="auto"/>
            </w:tcBorders>
            <w:shd w:val="clear" w:color="auto" w:fill="93ACD5" w:themeFill="accent6" w:themeFillTint="99"/>
            <w:noWrap/>
            <w:vAlign w:val="bottom"/>
            <w:hideMark/>
          </w:tcPr>
          <w:p w14:paraId="2EC18B27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93ACD5" w:themeFill="accent6" w:themeFillTint="99"/>
            <w:noWrap/>
            <w:vAlign w:val="bottom"/>
            <w:hideMark/>
          </w:tcPr>
          <w:p w14:paraId="52042D69" w14:textId="77777777" w:rsidR="00087D4F" w:rsidRPr="00065A28" w:rsidRDefault="00087D4F" w:rsidP="00FB004F">
            <w:pPr>
              <w:spacing w:line="240" w:lineRule="atLeast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93ACD5" w:themeFill="accent6" w:themeFillTint="99"/>
            <w:noWrap/>
            <w:vAlign w:val="bottom"/>
            <w:hideMark/>
          </w:tcPr>
          <w:p w14:paraId="054EFD1D" w14:textId="77777777" w:rsidR="00087D4F" w:rsidRPr="00065A28" w:rsidRDefault="00087D4F" w:rsidP="00FB004F">
            <w:pPr>
              <w:spacing w:line="240" w:lineRule="atLeast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93ACD5" w:themeFill="accent6" w:themeFillTint="99"/>
            <w:noWrap/>
            <w:vAlign w:val="bottom"/>
            <w:hideMark/>
          </w:tcPr>
          <w:p w14:paraId="4250E2CE" w14:textId="77777777" w:rsidR="00087D4F" w:rsidRPr="00065A28" w:rsidRDefault="00087D4F" w:rsidP="00FB004F">
            <w:pPr>
              <w:spacing w:line="240" w:lineRule="atLeast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3ACD5" w:themeFill="accent6" w:themeFillTint="99"/>
            <w:noWrap/>
            <w:vAlign w:val="bottom"/>
            <w:hideMark/>
          </w:tcPr>
          <w:p w14:paraId="3419C530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b/>
                <w:bCs/>
                <w:sz w:val="22"/>
                <w:szCs w:val="22"/>
                <w:lang w:eastAsia="nb-NO"/>
              </w:rPr>
              <w:t>620</w:t>
            </w:r>
          </w:p>
        </w:tc>
      </w:tr>
      <w:tr w:rsidR="00087D4F" w:rsidRPr="00065A28" w14:paraId="581513F2" w14:textId="77777777" w:rsidTr="00FB004F">
        <w:trPr>
          <w:trHeight w:val="300"/>
        </w:trPr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3ACD5" w:themeFill="accent6" w:themeFillTint="99"/>
            <w:noWrap/>
            <w:hideMark/>
          </w:tcPr>
          <w:p w14:paraId="55353B63" w14:textId="77777777" w:rsidR="00087D4F" w:rsidRPr="00065A28" w:rsidRDefault="00087D4F" w:rsidP="00FB004F">
            <w:pPr>
              <w:spacing w:line="240" w:lineRule="atLeast"/>
              <w:rPr>
                <w:rFonts w:ascii="Calibri" w:hAnsi="Calibri" w:cs="Calibri"/>
                <w:b/>
                <w:bCs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b/>
                <w:bCs/>
                <w:sz w:val="22"/>
                <w:szCs w:val="22"/>
                <w:lang w:eastAsia="nb-NO"/>
              </w:rPr>
              <w:lastRenderedPageBreak/>
              <w:t>Kommune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3ACD5" w:themeFill="accent6" w:themeFillTint="99"/>
            <w:noWrap/>
            <w:hideMark/>
          </w:tcPr>
          <w:p w14:paraId="76341C7A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b/>
                <w:bCs/>
                <w:sz w:val="22"/>
                <w:szCs w:val="22"/>
                <w:lang w:eastAsia="nb-NO"/>
              </w:rPr>
              <w:t>G.NR.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3ACD5" w:themeFill="accent6" w:themeFillTint="99"/>
            <w:noWrap/>
            <w:hideMark/>
          </w:tcPr>
          <w:p w14:paraId="48357A84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b/>
                <w:bCs/>
                <w:sz w:val="22"/>
                <w:szCs w:val="22"/>
                <w:lang w:eastAsia="nb-NO"/>
              </w:rPr>
              <w:t>B.NR.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3ACD5" w:themeFill="accent6" w:themeFillTint="99"/>
            <w:noWrap/>
            <w:hideMark/>
          </w:tcPr>
          <w:p w14:paraId="46AA0015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b/>
                <w:bCs/>
                <w:sz w:val="22"/>
                <w:szCs w:val="22"/>
                <w:lang w:eastAsia="nb-NO"/>
              </w:rPr>
              <w:t>TILTAK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3ACD5" w:themeFill="accent6" w:themeFillTint="99"/>
            <w:hideMark/>
          </w:tcPr>
          <w:p w14:paraId="02D1EF36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b/>
                <w:bCs/>
                <w:sz w:val="22"/>
                <w:szCs w:val="22"/>
                <w:lang w:eastAsia="nb-NO"/>
              </w:rPr>
              <w:t>INNMARK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3ACD5" w:themeFill="accent6" w:themeFillTint="99"/>
            <w:hideMark/>
          </w:tcPr>
          <w:p w14:paraId="4AD2AC54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b/>
                <w:bCs/>
                <w:sz w:val="22"/>
                <w:szCs w:val="22"/>
                <w:lang w:eastAsia="nb-NO"/>
              </w:rPr>
              <w:t>UTMARK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3ACD5" w:themeFill="accent6" w:themeFillTint="99"/>
            <w:hideMark/>
          </w:tcPr>
          <w:p w14:paraId="0F29F7D3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b/>
                <w:bCs/>
                <w:sz w:val="22"/>
                <w:szCs w:val="22"/>
                <w:lang w:eastAsia="nb-NO"/>
              </w:rPr>
              <w:t>DEKAR</w:t>
            </w:r>
          </w:p>
        </w:tc>
      </w:tr>
      <w:tr w:rsidR="00087D4F" w:rsidRPr="00065A28" w14:paraId="2CB3DCD6" w14:textId="77777777" w:rsidTr="00FB004F">
        <w:trPr>
          <w:trHeight w:val="315"/>
        </w:trPr>
        <w:tc>
          <w:tcPr>
            <w:tcW w:w="921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3BAB10E4" w14:textId="77777777" w:rsidR="00087D4F" w:rsidRPr="00065A28" w:rsidRDefault="00087D4F" w:rsidP="00FB004F">
            <w:pPr>
              <w:spacing w:line="240" w:lineRule="atLeast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b/>
                <w:bCs/>
                <w:sz w:val="22"/>
                <w:szCs w:val="22"/>
                <w:lang w:eastAsia="nb-NO"/>
              </w:rPr>
              <w:t>1813 BRØNNØY - inntil 630 daa</w:t>
            </w:r>
          </w:p>
        </w:tc>
      </w:tr>
      <w:tr w:rsidR="00B96631" w:rsidRPr="00065A28" w14:paraId="4A94A3EE" w14:textId="77777777" w:rsidTr="00FB004F">
        <w:trPr>
          <w:trHeight w:val="300"/>
        </w:trPr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0B2BC7B3" w14:textId="77777777" w:rsidR="00087D4F" w:rsidRPr="00065A28" w:rsidRDefault="00087D4F" w:rsidP="00FB004F">
            <w:pPr>
              <w:spacing w:line="240" w:lineRule="atLeast"/>
              <w:rPr>
                <w:rFonts w:ascii="Calibri" w:hAnsi="Calibri" w:cs="Calibri"/>
                <w:sz w:val="22"/>
                <w:szCs w:val="22"/>
                <w:lang w:eastAsia="nb-NO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2998DC38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74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6845210A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3F116E86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slått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1AC9E81E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 x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4EDA8DC8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317E050D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40</w:t>
            </w:r>
          </w:p>
        </w:tc>
      </w:tr>
      <w:tr w:rsidR="00B96631" w:rsidRPr="00065A28" w14:paraId="76A212B1" w14:textId="77777777" w:rsidTr="00FB004F">
        <w:trPr>
          <w:trHeight w:val="300"/>
        </w:trPr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4361C3FE" w14:textId="77777777" w:rsidR="00087D4F" w:rsidRPr="00065A28" w:rsidRDefault="00087D4F" w:rsidP="00FB004F">
            <w:pPr>
              <w:spacing w:line="240" w:lineRule="atLeast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 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18A8BBA5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75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1C3370A6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7C75639F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beite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3E7BCA5D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x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2E0F3883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18F7D48E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19</w:t>
            </w:r>
          </w:p>
        </w:tc>
      </w:tr>
      <w:tr w:rsidR="00B96631" w:rsidRPr="00065A28" w14:paraId="44C4DC85" w14:textId="77777777" w:rsidTr="00FB004F">
        <w:trPr>
          <w:trHeight w:val="315"/>
        </w:trPr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42B3F89A" w14:textId="77777777" w:rsidR="00087D4F" w:rsidRPr="00065A28" w:rsidRDefault="00087D4F" w:rsidP="00FB004F">
            <w:pPr>
              <w:spacing w:line="240" w:lineRule="atLeast"/>
              <w:rPr>
                <w:rFonts w:ascii="Calibri" w:hAnsi="Calibri" w:cs="Calibri"/>
                <w:sz w:val="22"/>
                <w:szCs w:val="22"/>
                <w:lang w:eastAsia="nb-NO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0D54FFCB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75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10E5CC0A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5AD16570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slått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2E2D504E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x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1B6E9947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7CFB0391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27</w:t>
            </w:r>
          </w:p>
        </w:tc>
      </w:tr>
      <w:tr w:rsidR="00B96631" w:rsidRPr="00065A28" w14:paraId="43B8BF25" w14:textId="77777777" w:rsidTr="00FB004F">
        <w:trPr>
          <w:trHeight w:val="315"/>
        </w:trPr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4F4CA41F" w14:textId="77777777" w:rsidR="00087D4F" w:rsidRPr="00065A28" w:rsidRDefault="00087D4F" w:rsidP="00FB004F">
            <w:pPr>
              <w:spacing w:line="240" w:lineRule="atLeast"/>
              <w:rPr>
                <w:rFonts w:ascii="Calibri" w:hAnsi="Calibri" w:cs="Calibri"/>
                <w:sz w:val="22"/>
                <w:szCs w:val="22"/>
                <w:lang w:eastAsia="nb-NO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4A410FE1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75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3D0B03AE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16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6A98F4FD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beite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08FB7265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x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3160300F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52207F19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60</w:t>
            </w:r>
          </w:p>
        </w:tc>
      </w:tr>
      <w:tr w:rsidR="00B96631" w:rsidRPr="00065A28" w14:paraId="594DB773" w14:textId="77777777" w:rsidTr="00FB004F">
        <w:trPr>
          <w:trHeight w:val="315"/>
        </w:trPr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2189B8D9" w14:textId="77777777" w:rsidR="00087D4F" w:rsidRPr="00065A28" w:rsidRDefault="00087D4F" w:rsidP="00FB004F">
            <w:pPr>
              <w:spacing w:line="240" w:lineRule="atLeast"/>
              <w:rPr>
                <w:rFonts w:ascii="Calibri" w:hAnsi="Calibri" w:cs="Calibri"/>
                <w:sz w:val="22"/>
                <w:szCs w:val="22"/>
                <w:lang w:eastAsia="nb-NO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3B851E78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78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7CEEBFED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6E45DB3C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slått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08F87B9F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x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3FAB28C0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24472B1D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4</w:t>
            </w:r>
          </w:p>
        </w:tc>
      </w:tr>
      <w:tr w:rsidR="00B96631" w:rsidRPr="00065A28" w14:paraId="4E03DAB1" w14:textId="77777777" w:rsidTr="00FB004F">
        <w:trPr>
          <w:trHeight w:val="315"/>
        </w:trPr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15838E4C" w14:textId="77777777" w:rsidR="00087D4F" w:rsidRPr="00065A28" w:rsidRDefault="00087D4F" w:rsidP="00FB004F">
            <w:pPr>
              <w:spacing w:line="240" w:lineRule="atLeast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 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72F6B314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82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7D40EC51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16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3EB6C88D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slått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05389D12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x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67EE78D4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429E4D2F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10</w:t>
            </w:r>
          </w:p>
        </w:tc>
      </w:tr>
      <w:tr w:rsidR="00B96631" w:rsidRPr="00065A28" w14:paraId="26762B49" w14:textId="77777777" w:rsidTr="00FB004F">
        <w:trPr>
          <w:trHeight w:val="300"/>
        </w:trPr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04E9913F" w14:textId="77777777" w:rsidR="00087D4F" w:rsidRPr="00065A28" w:rsidRDefault="00087D4F" w:rsidP="00FB004F">
            <w:pPr>
              <w:spacing w:line="240" w:lineRule="atLeast"/>
              <w:rPr>
                <w:rFonts w:ascii="Calibri" w:hAnsi="Calibri" w:cs="Calibri"/>
                <w:sz w:val="22"/>
                <w:szCs w:val="22"/>
                <w:lang w:eastAsia="nb-NO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0F75C24E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84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33ABE874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650173DE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slått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03C701AA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x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04978D76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451A8BE8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5</w:t>
            </w:r>
          </w:p>
        </w:tc>
      </w:tr>
      <w:tr w:rsidR="00B96631" w:rsidRPr="00065A28" w14:paraId="2AE2BC15" w14:textId="77777777" w:rsidTr="00FB004F">
        <w:trPr>
          <w:trHeight w:val="300"/>
        </w:trPr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1E67477E" w14:textId="77777777" w:rsidR="00087D4F" w:rsidRPr="00065A28" w:rsidRDefault="00087D4F" w:rsidP="00FB004F">
            <w:pPr>
              <w:spacing w:line="240" w:lineRule="atLeast"/>
              <w:rPr>
                <w:rFonts w:ascii="Calibri" w:hAnsi="Calibri" w:cs="Calibri"/>
                <w:sz w:val="22"/>
                <w:szCs w:val="22"/>
                <w:lang w:eastAsia="nb-NO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7B2E7A8C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90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41203B87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15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0C988ED3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slått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53ABF3E4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x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06B8575C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68FC1C9E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16</w:t>
            </w:r>
          </w:p>
        </w:tc>
      </w:tr>
      <w:tr w:rsidR="00B96631" w:rsidRPr="00065A28" w14:paraId="1BDFE1EF" w14:textId="77777777" w:rsidTr="00FB004F">
        <w:trPr>
          <w:trHeight w:val="300"/>
        </w:trPr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57562D92" w14:textId="77777777" w:rsidR="00087D4F" w:rsidRPr="00065A28" w:rsidRDefault="00087D4F" w:rsidP="00FB004F">
            <w:pPr>
              <w:spacing w:line="240" w:lineRule="atLeast"/>
              <w:rPr>
                <w:rFonts w:ascii="Calibri" w:hAnsi="Calibri" w:cs="Calibri"/>
                <w:sz w:val="22"/>
                <w:szCs w:val="22"/>
                <w:lang w:eastAsia="nb-NO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201F1FDE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90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65165BB7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21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25C9740B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beite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3C758770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x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03D9AB6F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50926956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9</w:t>
            </w:r>
          </w:p>
        </w:tc>
      </w:tr>
      <w:tr w:rsidR="00B96631" w:rsidRPr="00065A28" w14:paraId="189322F2" w14:textId="77777777" w:rsidTr="00FB004F">
        <w:trPr>
          <w:trHeight w:val="300"/>
        </w:trPr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76EB518E" w14:textId="77777777" w:rsidR="00087D4F" w:rsidRPr="00065A28" w:rsidRDefault="00087D4F" w:rsidP="00FB004F">
            <w:pPr>
              <w:spacing w:line="240" w:lineRule="atLeast"/>
              <w:rPr>
                <w:rFonts w:ascii="Calibri" w:hAnsi="Calibri" w:cs="Calibri"/>
                <w:sz w:val="22"/>
                <w:szCs w:val="22"/>
                <w:lang w:eastAsia="nb-NO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3CA4BC95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90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16E36DAF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23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2DF385FA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slått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72679285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x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0A6CFC32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1213B1A8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19</w:t>
            </w:r>
          </w:p>
        </w:tc>
      </w:tr>
      <w:tr w:rsidR="00B96631" w:rsidRPr="00065A28" w14:paraId="360781B0" w14:textId="77777777" w:rsidTr="00FB004F">
        <w:trPr>
          <w:trHeight w:val="300"/>
        </w:trPr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5FB05822" w14:textId="77777777" w:rsidR="00087D4F" w:rsidRPr="00065A28" w:rsidRDefault="00087D4F" w:rsidP="00FB004F">
            <w:pPr>
              <w:spacing w:line="240" w:lineRule="atLeast"/>
              <w:rPr>
                <w:rFonts w:ascii="Calibri" w:hAnsi="Calibri" w:cs="Calibri"/>
                <w:sz w:val="22"/>
                <w:szCs w:val="22"/>
                <w:lang w:eastAsia="nb-NO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0B31EF5D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90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15B8828D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109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627524CD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slått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4311B48C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x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1948442A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046BC8EB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4</w:t>
            </w:r>
          </w:p>
        </w:tc>
      </w:tr>
      <w:tr w:rsidR="00B96631" w:rsidRPr="00065A28" w14:paraId="35B85D28" w14:textId="77777777" w:rsidTr="00FB004F">
        <w:trPr>
          <w:trHeight w:val="300"/>
        </w:trPr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59071E1E" w14:textId="77777777" w:rsidR="00087D4F" w:rsidRPr="00065A28" w:rsidRDefault="00087D4F" w:rsidP="00FB004F">
            <w:pPr>
              <w:spacing w:line="240" w:lineRule="atLeast"/>
              <w:rPr>
                <w:rFonts w:ascii="Calibri" w:hAnsi="Calibri" w:cs="Calibri"/>
                <w:sz w:val="22"/>
                <w:szCs w:val="22"/>
                <w:lang w:eastAsia="nb-NO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011B554C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91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10A3E368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7A57D95B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beite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173A75D4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x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38C70854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46974ED7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9</w:t>
            </w:r>
          </w:p>
        </w:tc>
      </w:tr>
      <w:tr w:rsidR="00B96631" w:rsidRPr="00065A28" w14:paraId="53FF53A3" w14:textId="77777777" w:rsidTr="00FB004F">
        <w:trPr>
          <w:trHeight w:val="300"/>
        </w:trPr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7CDA9335" w14:textId="77777777" w:rsidR="00087D4F" w:rsidRPr="00065A28" w:rsidRDefault="00087D4F" w:rsidP="00FB004F">
            <w:pPr>
              <w:spacing w:line="240" w:lineRule="atLeast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 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684E43A0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91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1D853635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1A7D4402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beite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52A6AF68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x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5FA408D6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32F3F4B3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14</w:t>
            </w:r>
          </w:p>
        </w:tc>
      </w:tr>
      <w:tr w:rsidR="00B96631" w:rsidRPr="00065A28" w14:paraId="3278E64E" w14:textId="77777777" w:rsidTr="00FB004F">
        <w:trPr>
          <w:trHeight w:val="300"/>
        </w:trPr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0538818A" w14:textId="77777777" w:rsidR="00087D4F" w:rsidRPr="00065A28" w:rsidRDefault="00087D4F" w:rsidP="00FB004F">
            <w:pPr>
              <w:spacing w:line="240" w:lineRule="atLeast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 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63CE3F22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91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7A58D76F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14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3D4DC698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slått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6BC88610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x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06CC13A5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5E1A4FEC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14</w:t>
            </w:r>
          </w:p>
        </w:tc>
      </w:tr>
      <w:tr w:rsidR="00B96631" w:rsidRPr="00065A28" w14:paraId="1F6E2879" w14:textId="77777777" w:rsidTr="00FB004F">
        <w:trPr>
          <w:trHeight w:val="300"/>
        </w:trPr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63280272" w14:textId="77777777" w:rsidR="00087D4F" w:rsidRPr="00065A28" w:rsidRDefault="00087D4F" w:rsidP="00FB004F">
            <w:pPr>
              <w:spacing w:line="240" w:lineRule="atLeast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 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10F2AD87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93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48F7CCEA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657D01AD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beite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07B62D6E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x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72F997CB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6C4147D8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30</w:t>
            </w:r>
          </w:p>
        </w:tc>
      </w:tr>
      <w:tr w:rsidR="00B96631" w:rsidRPr="00065A28" w14:paraId="3B8969C1" w14:textId="77777777" w:rsidTr="00FB004F">
        <w:trPr>
          <w:trHeight w:val="300"/>
        </w:trPr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60137F4C" w14:textId="77777777" w:rsidR="00087D4F" w:rsidRPr="00065A28" w:rsidRDefault="00087D4F" w:rsidP="00FB004F">
            <w:pPr>
              <w:spacing w:line="240" w:lineRule="atLeast"/>
              <w:rPr>
                <w:rFonts w:ascii="Calibri" w:hAnsi="Calibri" w:cs="Calibri"/>
                <w:sz w:val="22"/>
                <w:szCs w:val="22"/>
                <w:lang w:eastAsia="nb-NO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6707828A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104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2627D29C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226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60C7626B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slått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5C17821B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x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0CE71A7B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18EF9DE7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11</w:t>
            </w:r>
          </w:p>
        </w:tc>
      </w:tr>
      <w:tr w:rsidR="00B96631" w:rsidRPr="00065A28" w14:paraId="6E32DA7F" w14:textId="77777777" w:rsidTr="00FB004F">
        <w:trPr>
          <w:trHeight w:val="300"/>
        </w:trPr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21AAEBDB" w14:textId="77777777" w:rsidR="00087D4F" w:rsidRPr="00065A28" w:rsidRDefault="00087D4F" w:rsidP="00FB004F">
            <w:pPr>
              <w:spacing w:line="240" w:lineRule="atLeast"/>
              <w:rPr>
                <w:rFonts w:ascii="Calibri" w:hAnsi="Calibri" w:cs="Calibri"/>
                <w:sz w:val="22"/>
                <w:szCs w:val="22"/>
                <w:lang w:eastAsia="nb-NO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3526E2C3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104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2FD62124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853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44C234CD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slått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69706454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x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17C5CBC6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1A273BEE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2</w:t>
            </w:r>
          </w:p>
        </w:tc>
      </w:tr>
      <w:tr w:rsidR="00B96631" w:rsidRPr="00065A28" w14:paraId="2A5D0FAA" w14:textId="77777777" w:rsidTr="00FB004F">
        <w:trPr>
          <w:trHeight w:val="300"/>
        </w:trPr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2FF52D74" w14:textId="77777777" w:rsidR="00087D4F" w:rsidRPr="00065A28" w:rsidRDefault="00087D4F" w:rsidP="00FB004F">
            <w:pPr>
              <w:spacing w:line="240" w:lineRule="atLeast"/>
              <w:rPr>
                <w:rFonts w:ascii="Calibri" w:hAnsi="Calibri" w:cs="Calibri"/>
                <w:sz w:val="22"/>
                <w:szCs w:val="22"/>
                <w:lang w:eastAsia="nb-NO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6BDD8398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108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2C0E50DC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3C40DE77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beite/slått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1FA34D34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x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56D592CA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5A6D337C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24</w:t>
            </w:r>
          </w:p>
        </w:tc>
      </w:tr>
      <w:tr w:rsidR="00B96631" w:rsidRPr="00065A28" w14:paraId="14458E6C" w14:textId="77777777" w:rsidTr="00FB004F">
        <w:trPr>
          <w:trHeight w:val="300"/>
        </w:trPr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4F2EAAA6" w14:textId="77777777" w:rsidR="00087D4F" w:rsidRPr="00065A28" w:rsidRDefault="00087D4F" w:rsidP="00FB004F">
            <w:pPr>
              <w:spacing w:line="240" w:lineRule="atLeast"/>
              <w:rPr>
                <w:rFonts w:ascii="Calibri" w:hAnsi="Calibri" w:cs="Calibri"/>
                <w:sz w:val="22"/>
                <w:szCs w:val="22"/>
                <w:lang w:eastAsia="nb-NO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4C557D7E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108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06BC26CA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7B28C8F4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beite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66B233F8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x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5D80B0B2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color w:val="FF0000"/>
                <w:sz w:val="22"/>
                <w:szCs w:val="22"/>
                <w:lang w:eastAsia="nb-NO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2D078351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5</w:t>
            </w:r>
          </w:p>
        </w:tc>
      </w:tr>
      <w:tr w:rsidR="00B96631" w:rsidRPr="00065A28" w14:paraId="4ECA5DE6" w14:textId="77777777" w:rsidTr="00FB004F">
        <w:trPr>
          <w:trHeight w:val="300"/>
        </w:trPr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4B759076" w14:textId="77777777" w:rsidR="00087D4F" w:rsidRPr="00065A28" w:rsidRDefault="00087D4F" w:rsidP="00FB004F">
            <w:pPr>
              <w:spacing w:line="240" w:lineRule="atLeast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 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7833E6CA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109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7A29D11C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31481795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beite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35BD8513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x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42A6EA7E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187EAD48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4</w:t>
            </w:r>
          </w:p>
        </w:tc>
      </w:tr>
      <w:tr w:rsidR="00B96631" w:rsidRPr="00065A28" w14:paraId="2BE902B3" w14:textId="77777777" w:rsidTr="00FB004F">
        <w:trPr>
          <w:trHeight w:val="300"/>
        </w:trPr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448129FB" w14:textId="77777777" w:rsidR="00087D4F" w:rsidRPr="00065A28" w:rsidRDefault="00087D4F" w:rsidP="00FB004F">
            <w:pPr>
              <w:spacing w:line="240" w:lineRule="atLeast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 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2A344B77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109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333FE06F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3491D1C0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slått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59287AE8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x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00FFED0D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7535CC3C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4</w:t>
            </w:r>
          </w:p>
        </w:tc>
      </w:tr>
      <w:tr w:rsidR="00B96631" w:rsidRPr="00065A28" w14:paraId="406D6359" w14:textId="77777777" w:rsidTr="00FB004F">
        <w:trPr>
          <w:trHeight w:val="300"/>
        </w:trPr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2519576F" w14:textId="77777777" w:rsidR="00087D4F" w:rsidRPr="00065A28" w:rsidRDefault="00087D4F" w:rsidP="00FB004F">
            <w:pPr>
              <w:spacing w:line="240" w:lineRule="atLeast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 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583BFEF6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114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10B101B5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719B242A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slått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67C74DED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x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640561E0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3D88B3FA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21</w:t>
            </w:r>
          </w:p>
        </w:tc>
      </w:tr>
      <w:tr w:rsidR="00B96631" w:rsidRPr="00065A28" w14:paraId="7E25660A" w14:textId="77777777" w:rsidTr="00FB004F">
        <w:trPr>
          <w:trHeight w:val="300"/>
        </w:trPr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3F892BE4" w14:textId="77777777" w:rsidR="00087D4F" w:rsidRPr="00065A28" w:rsidRDefault="00087D4F" w:rsidP="00FB004F">
            <w:pPr>
              <w:spacing w:line="240" w:lineRule="atLeast"/>
              <w:rPr>
                <w:rFonts w:ascii="Calibri" w:hAnsi="Calibri" w:cs="Calibri"/>
                <w:sz w:val="22"/>
                <w:szCs w:val="22"/>
                <w:lang w:eastAsia="nb-NO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0C65AC83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121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3397D989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63811C3B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beite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6B24FDDD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x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052BFFD9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0402E55A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40</w:t>
            </w:r>
          </w:p>
        </w:tc>
      </w:tr>
      <w:tr w:rsidR="00B96631" w:rsidRPr="00065A28" w14:paraId="637FFD6B" w14:textId="77777777" w:rsidTr="00FB004F">
        <w:trPr>
          <w:trHeight w:val="300"/>
        </w:trPr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7BC87E3F" w14:textId="77777777" w:rsidR="00087D4F" w:rsidRPr="00065A28" w:rsidRDefault="00087D4F" w:rsidP="00FB004F">
            <w:pPr>
              <w:spacing w:line="240" w:lineRule="atLeast"/>
              <w:rPr>
                <w:rFonts w:ascii="Calibri" w:hAnsi="Calibri" w:cs="Calibri"/>
                <w:sz w:val="22"/>
                <w:szCs w:val="22"/>
                <w:lang w:eastAsia="nb-NO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55A03763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146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7E79BE95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1F91505E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beite/slått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24C4F1E7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x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3280F6E5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188C9014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12</w:t>
            </w:r>
          </w:p>
        </w:tc>
      </w:tr>
      <w:tr w:rsidR="00B96631" w:rsidRPr="00065A28" w14:paraId="38271245" w14:textId="77777777" w:rsidTr="00FB004F">
        <w:trPr>
          <w:trHeight w:val="300"/>
        </w:trPr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4029EDE1" w14:textId="77777777" w:rsidR="00087D4F" w:rsidRPr="00065A28" w:rsidRDefault="00087D4F" w:rsidP="00FB004F">
            <w:pPr>
              <w:spacing w:line="240" w:lineRule="atLeast"/>
              <w:rPr>
                <w:rFonts w:ascii="Calibri" w:hAnsi="Calibri" w:cs="Calibri"/>
                <w:sz w:val="22"/>
                <w:szCs w:val="22"/>
                <w:lang w:eastAsia="nb-NO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23979BD2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157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0A417AEB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0D15429F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beite/slått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03A9788D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x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178261D6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7FF01373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60</w:t>
            </w:r>
          </w:p>
        </w:tc>
      </w:tr>
      <w:tr w:rsidR="00B96631" w:rsidRPr="00065A28" w14:paraId="19825F71" w14:textId="77777777" w:rsidTr="00FB004F">
        <w:trPr>
          <w:trHeight w:val="300"/>
        </w:trPr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4DF4C5B2" w14:textId="77777777" w:rsidR="00087D4F" w:rsidRPr="00065A28" w:rsidRDefault="00087D4F" w:rsidP="00FB004F">
            <w:pPr>
              <w:spacing w:line="240" w:lineRule="atLeast"/>
              <w:rPr>
                <w:rFonts w:ascii="Calibri" w:hAnsi="Calibri" w:cs="Calibri"/>
                <w:sz w:val="22"/>
                <w:szCs w:val="22"/>
                <w:lang w:eastAsia="nb-NO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42511555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158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3BAC2549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561F3F54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beite/slått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07CD633E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x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6D650050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56C9DF24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81</w:t>
            </w:r>
          </w:p>
        </w:tc>
      </w:tr>
      <w:tr w:rsidR="00B96631" w:rsidRPr="00065A28" w14:paraId="3F412DB6" w14:textId="77777777" w:rsidTr="00FB004F">
        <w:trPr>
          <w:trHeight w:val="300"/>
        </w:trPr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39943317" w14:textId="77777777" w:rsidR="00087D4F" w:rsidRPr="00065A28" w:rsidRDefault="00087D4F" w:rsidP="00FB004F">
            <w:pPr>
              <w:spacing w:line="240" w:lineRule="atLeast"/>
              <w:rPr>
                <w:rFonts w:ascii="Calibri" w:hAnsi="Calibri" w:cs="Calibri"/>
                <w:sz w:val="22"/>
                <w:szCs w:val="22"/>
                <w:lang w:eastAsia="nb-NO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0578C650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158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055C8D15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14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4A9D23F0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slått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097888B4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x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7021250C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42973E63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45</w:t>
            </w:r>
          </w:p>
        </w:tc>
      </w:tr>
      <w:tr w:rsidR="00B96631" w:rsidRPr="00065A28" w14:paraId="1AE078D1" w14:textId="77777777" w:rsidTr="00FB004F">
        <w:trPr>
          <w:trHeight w:val="300"/>
        </w:trPr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42837F7A" w14:textId="77777777" w:rsidR="00087D4F" w:rsidRPr="00065A28" w:rsidRDefault="00087D4F" w:rsidP="00FB004F">
            <w:pPr>
              <w:spacing w:before="100" w:beforeAutospacing="1" w:line="240" w:lineRule="atLeast"/>
              <w:rPr>
                <w:rFonts w:ascii="Calibri" w:hAnsi="Calibri" w:cs="Calibri"/>
                <w:sz w:val="22"/>
                <w:szCs w:val="22"/>
                <w:lang w:eastAsia="nb-NO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49BE356D" w14:textId="77777777" w:rsidR="00087D4F" w:rsidRPr="00065A28" w:rsidRDefault="00087D4F" w:rsidP="00FB004F">
            <w:pPr>
              <w:spacing w:before="100" w:beforeAutospacing="1"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166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211462BA" w14:textId="77777777" w:rsidR="00087D4F" w:rsidRPr="00065A28" w:rsidRDefault="00087D4F" w:rsidP="00FB004F">
            <w:pPr>
              <w:spacing w:before="100" w:beforeAutospacing="1"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261C4207" w14:textId="77777777" w:rsidR="00087D4F" w:rsidRPr="00065A28" w:rsidRDefault="00087D4F" w:rsidP="00FB004F">
            <w:pPr>
              <w:spacing w:before="100" w:beforeAutospacing="1"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beite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251DD2D2" w14:textId="77777777" w:rsidR="00087D4F" w:rsidRPr="00065A28" w:rsidRDefault="00087D4F" w:rsidP="00FB004F">
            <w:pPr>
              <w:spacing w:before="100" w:beforeAutospacing="1"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x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042D98AF" w14:textId="77777777" w:rsidR="00087D4F" w:rsidRPr="00065A28" w:rsidRDefault="00087D4F" w:rsidP="00FB004F">
            <w:pPr>
              <w:spacing w:before="100" w:beforeAutospacing="1"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6447359B" w14:textId="77777777" w:rsidR="00087D4F" w:rsidRPr="00065A28" w:rsidRDefault="00087D4F" w:rsidP="00FB004F">
            <w:pPr>
              <w:spacing w:before="100" w:beforeAutospacing="1"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5</w:t>
            </w:r>
          </w:p>
        </w:tc>
      </w:tr>
      <w:tr w:rsidR="00B96631" w:rsidRPr="00065A28" w14:paraId="7A767D04" w14:textId="77777777" w:rsidTr="00FB004F">
        <w:trPr>
          <w:trHeight w:val="300"/>
        </w:trPr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3087A6EB" w14:textId="77777777" w:rsidR="00087D4F" w:rsidRPr="00065A28" w:rsidRDefault="00087D4F" w:rsidP="00FB004F">
            <w:pPr>
              <w:spacing w:before="100" w:beforeAutospacing="1" w:line="240" w:lineRule="atLeast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 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5F1B59AA" w14:textId="77777777" w:rsidR="00087D4F" w:rsidRPr="00065A28" w:rsidRDefault="00087D4F" w:rsidP="00FB004F">
            <w:pPr>
              <w:spacing w:before="100" w:beforeAutospacing="1"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166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374BB5DC" w14:textId="77777777" w:rsidR="00087D4F" w:rsidRPr="00065A28" w:rsidRDefault="00087D4F" w:rsidP="00FB004F">
            <w:pPr>
              <w:spacing w:before="100" w:beforeAutospacing="1"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6E8C905C" w14:textId="77777777" w:rsidR="00087D4F" w:rsidRPr="00065A28" w:rsidRDefault="00087D4F" w:rsidP="00FB004F">
            <w:pPr>
              <w:spacing w:before="100" w:beforeAutospacing="1"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beite/slått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218B18A7" w14:textId="77777777" w:rsidR="00087D4F" w:rsidRPr="00065A28" w:rsidRDefault="00087D4F" w:rsidP="00FB004F">
            <w:pPr>
              <w:spacing w:before="100" w:beforeAutospacing="1"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x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703D82A0" w14:textId="77777777" w:rsidR="00087D4F" w:rsidRPr="00065A28" w:rsidRDefault="00087D4F" w:rsidP="00FB004F">
            <w:pPr>
              <w:spacing w:before="100" w:beforeAutospacing="1"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02C92AAA" w14:textId="77777777" w:rsidR="00087D4F" w:rsidRPr="00065A28" w:rsidRDefault="00087D4F" w:rsidP="00FB004F">
            <w:pPr>
              <w:spacing w:before="100" w:beforeAutospacing="1"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36</w:t>
            </w:r>
          </w:p>
        </w:tc>
      </w:tr>
      <w:tr w:rsidR="00B96631" w:rsidRPr="00065A28" w14:paraId="67F9B388" w14:textId="77777777" w:rsidTr="00FB004F">
        <w:trPr>
          <w:trHeight w:val="300"/>
        </w:trPr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93ACD5" w:themeFill="accent6" w:themeFillTint="99"/>
            <w:noWrap/>
            <w:vAlign w:val="bottom"/>
            <w:hideMark/>
          </w:tcPr>
          <w:p w14:paraId="2EA70AAD" w14:textId="77777777" w:rsidR="00087D4F" w:rsidRPr="00065A28" w:rsidRDefault="00087D4F" w:rsidP="00FB004F">
            <w:pPr>
              <w:spacing w:before="100" w:beforeAutospacing="1" w:line="240" w:lineRule="atLeast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 </w:t>
            </w:r>
            <w:r w:rsidRPr="00065A28">
              <w:rPr>
                <w:rFonts w:ascii="Calibri" w:hAnsi="Calibri" w:cs="Calibri"/>
                <w:b/>
                <w:bCs/>
                <w:sz w:val="22"/>
                <w:szCs w:val="22"/>
                <w:lang w:eastAsia="nb-NO"/>
              </w:rPr>
              <w:t>SUM</w:t>
            </w:r>
          </w:p>
        </w:tc>
        <w:tc>
          <w:tcPr>
            <w:tcW w:w="667" w:type="dxa"/>
            <w:tcBorders>
              <w:top w:val="single" w:sz="4" w:space="0" w:color="auto"/>
              <w:bottom w:val="single" w:sz="4" w:space="0" w:color="auto"/>
            </w:tcBorders>
            <w:shd w:val="clear" w:color="auto" w:fill="93ACD5" w:themeFill="accent6" w:themeFillTint="99"/>
            <w:noWrap/>
            <w:vAlign w:val="bottom"/>
            <w:hideMark/>
          </w:tcPr>
          <w:p w14:paraId="595161F1" w14:textId="77777777" w:rsidR="00087D4F" w:rsidRPr="00065A28" w:rsidRDefault="00087D4F" w:rsidP="00FB004F">
            <w:pPr>
              <w:spacing w:before="100" w:beforeAutospacing="1" w:line="240" w:lineRule="atLeast"/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eastAsia="nb-NO"/>
              </w:rPr>
            </w:pPr>
          </w:p>
        </w:tc>
        <w:tc>
          <w:tcPr>
            <w:tcW w:w="943" w:type="dxa"/>
            <w:tcBorders>
              <w:top w:val="single" w:sz="4" w:space="0" w:color="auto"/>
              <w:bottom w:val="single" w:sz="4" w:space="0" w:color="auto"/>
            </w:tcBorders>
            <w:shd w:val="clear" w:color="auto" w:fill="93ACD5" w:themeFill="accent6" w:themeFillTint="99"/>
            <w:noWrap/>
            <w:vAlign w:val="bottom"/>
            <w:hideMark/>
          </w:tcPr>
          <w:p w14:paraId="22274540" w14:textId="77777777" w:rsidR="00087D4F" w:rsidRPr="00065A28" w:rsidRDefault="00087D4F" w:rsidP="00FB004F">
            <w:pPr>
              <w:spacing w:before="100" w:beforeAutospacing="1"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93ACD5" w:themeFill="accent6" w:themeFillTint="99"/>
            <w:noWrap/>
            <w:vAlign w:val="bottom"/>
            <w:hideMark/>
          </w:tcPr>
          <w:p w14:paraId="579874E7" w14:textId="77777777" w:rsidR="00087D4F" w:rsidRPr="00065A28" w:rsidRDefault="00087D4F" w:rsidP="00FB004F">
            <w:pPr>
              <w:spacing w:before="100" w:beforeAutospacing="1" w:line="240" w:lineRule="atLeast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93ACD5" w:themeFill="accent6" w:themeFillTint="99"/>
            <w:noWrap/>
            <w:vAlign w:val="bottom"/>
            <w:hideMark/>
          </w:tcPr>
          <w:p w14:paraId="0EC994CB" w14:textId="77777777" w:rsidR="00087D4F" w:rsidRPr="00065A28" w:rsidRDefault="00087D4F" w:rsidP="00FB004F">
            <w:pPr>
              <w:spacing w:before="100" w:beforeAutospacing="1"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93ACD5" w:themeFill="accent6" w:themeFillTint="99"/>
            <w:noWrap/>
            <w:vAlign w:val="bottom"/>
            <w:hideMark/>
          </w:tcPr>
          <w:p w14:paraId="665DDF2C" w14:textId="77777777" w:rsidR="00087D4F" w:rsidRPr="00065A28" w:rsidRDefault="00087D4F" w:rsidP="00FB004F">
            <w:pPr>
              <w:spacing w:before="100" w:beforeAutospacing="1"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3ACD5" w:themeFill="accent6" w:themeFillTint="99"/>
            <w:noWrap/>
            <w:vAlign w:val="bottom"/>
            <w:hideMark/>
          </w:tcPr>
          <w:p w14:paraId="3A479A5D" w14:textId="77777777" w:rsidR="00087D4F" w:rsidRPr="00065A28" w:rsidRDefault="00087D4F" w:rsidP="00FB004F">
            <w:pPr>
              <w:spacing w:before="100" w:beforeAutospacing="1" w:line="240" w:lineRule="atLeast"/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b/>
                <w:bCs/>
                <w:sz w:val="22"/>
                <w:szCs w:val="22"/>
                <w:lang w:eastAsia="nb-NO"/>
              </w:rPr>
              <w:t>630</w:t>
            </w:r>
          </w:p>
        </w:tc>
      </w:tr>
      <w:tr w:rsidR="00087D4F" w:rsidRPr="00065A28" w14:paraId="39510FE7" w14:textId="77777777" w:rsidTr="00FB004F">
        <w:trPr>
          <w:trHeight w:val="300"/>
        </w:trPr>
        <w:tc>
          <w:tcPr>
            <w:tcW w:w="921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16948C3" w14:textId="77777777" w:rsidR="00087D4F" w:rsidRPr="00065A28" w:rsidRDefault="00087D4F" w:rsidP="00FB004F">
            <w:pPr>
              <w:spacing w:line="240" w:lineRule="atLeast"/>
              <w:rPr>
                <w:rFonts w:ascii="Calibri" w:hAnsi="Calibri" w:cs="Calibri"/>
                <w:b/>
                <w:bCs/>
                <w:sz w:val="22"/>
                <w:szCs w:val="22"/>
                <w:lang w:eastAsia="nb-NO"/>
              </w:rPr>
            </w:pPr>
          </w:p>
          <w:p w14:paraId="6F19514E" w14:textId="77777777" w:rsidR="00087D4F" w:rsidRPr="00065A28" w:rsidRDefault="00087D4F" w:rsidP="00FB004F">
            <w:pPr>
              <w:spacing w:line="240" w:lineRule="atLeast"/>
              <w:rPr>
                <w:rFonts w:ascii="Calibri" w:hAnsi="Calibri" w:cs="Calibri"/>
                <w:b/>
                <w:bCs/>
                <w:sz w:val="22"/>
                <w:szCs w:val="22"/>
                <w:lang w:eastAsia="nb-NO"/>
              </w:rPr>
            </w:pPr>
          </w:p>
        </w:tc>
      </w:tr>
      <w:tr w:rsidR="00B96631" w:rsidRPr="00065A28" w14:paraId="5EF915EE" w14:textId="77777777" w:rsidTr="00FB004F">
        <w:trPr>
          <w:trHeight w:val="300"/>
        </w:trPr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3ACD5" w:themeFill="accent6" w:themeFillTint="99"/>
            <w:noWrap/>
            <w:hideMark/>
          </w:tcPr>
          <w:p w14:paraId="75DBE06A" w14:textId="77777777" w:rsidR="00087D4F" w:rsidRPr="00065A28" w:rsidRDefault="00087D4F" w:rsidP="00FB004F">
            <w:pPr>
              <w:spacing w:line="240" w:lineRule="atLeast"/>
              <w:rPr>
                <w:rFonts w:ascii="Calibri" w:hAnsi="Calibri" w:cs="Calibri"/>
                <w:b/>
                <w:bCs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b/>
                <w:bCs/>
                <w:sz w:val="22"/>
                <w:szCs w:val="22"/>
                <w:lang w:eastAsia="nb-NO"/>
              </w:rPr>
              <w:t>Kommune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93ACD5" w:themeFill="accent6" w:themeFillTint="99"/>
            <w:noWrap/>
            <w:hideMark/>
          </w:tcPr>
          <w:p w14:paraId="0F3D3800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b/>
                <w:bCs/>
                <w:sz w:val="22"/>
                <w:szCs w:val="22"/>
                <w:lang w:eastAsia="nb-NO"/>
              </w:rPr>
              <w:t>G.NR.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93ACD5" w:themeFill="accent6" w:themeFillTint="99"/>
            <w:noWrap/>
            <w:hideMark/>
          </w:tcPr>
          <w:p w14:paraId="3A9A0449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b/>
                <w:bCs/>
                <w:sz w:val="22"/>
                <w:szCs w:val="22"/>
                <w:lang w:eastAsia="nb-NO"/>
              </w:rPr>
              <w:t>B.NR.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93ACD5" w:themeFill="accent6" w:themeFillTint="99"/>
            <w:noWrap/>
            <w:hideMark/>
          </w:tcPr>
          <w:p w14:paraId="41A32568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b/>
                <w:bCs/>
                <w:sz w:val="22"/>
                <w:szCs w:val="22"/>
                <w:lang w:eastAsia="nb-NO"/>
              </w:rPr>
              <w:t>TILTAK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93ACD5" w:themeFill="accent6" w:themeFillTint="99"/>
            <w:hideMark/>
          </w:tcPr>
          <w:p w14:paraId="2ADEEC29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b/>
                <w:bCs/>
                <w:sz w:val="22"/>
                <w:szCs w:val="22"/>
                <w:lang w:eastAsia="nb-NO"/>
              </w:rPr>
              <w:t>INNMARK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93ACD5" w:themeFill="accent6" w:themeFillTint="99"/>
            <w:hideMark/>
          </w:tcPr>
          <w:p w14:paraId="4516B184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b/>
                <w:bCs/>
                <w:sz w:val="22"/>
                <w:szCs w:val="22"/>
                <w:lang w:eastAsia="nb-NO"/>
              </w:rPr>
              <w:t>UTMARK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3ACD5" w:themeFill="accent6" w:themeFillTint="99"/>
            <w:hideMark/>
          </w:tcPr>
          <w:p w14:paraId="12A4FFE1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b/>
                <w:bCs/>
                <w:sz w:val="22"/>
                <w:szCs w:val="22"/>
                <w:lang w:eastAsia="nb-NO"/>
              </w:rPr>
              <w:t>DEKAR</w:t>
            </w:r>
          </w:p>
        </w:tc>
      </w:tr>
      <w:tr w:rsidR="00087D4F" w:rsidRPr="00065A28" w14:paraId="533CEBCB" w14:textId="77777777" w:rsidTr="00FB004F">
        <w:trPr>
          <w:trHeight w:val="300"/>
        </w:trPr>
        <w:tc>
          <w:tcPr>
            <w:tcW w:w="921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14CB3856" w14:textId="77777777" w:rsidR="00087D4F" w:rsidRPr="00065A28" w:rsidRDefault="00087D4F" w:rsidP="00FB004F">
            <w:pPr>
              <w:spacing w:line="240" w:lineRule="atLeast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b/>
                <w:bCs/>
                <w:sz w:val="22"/>
                <w:szCs w:val="22"/>
                <w:lang w:eastAsia="nb-NO"/>
              </w:rPr>
              <w:t xml:space="preserve">1815 VEGA </w:t>
            </w: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 xml:space="preserve">- </w:t>
            </w:r>
            <w:r w:rsidRPr="00065A28">
              <w:rPr>
                <w:rFonts w:ascii="Calibri" w:hAnsi="Calibri" w:cs="Calibri"/>
                <w:b/>
                <w:bCs/>
                <w:sz w:val="22"/>
                <w:szCs w:val="22"/>
                <w:lang w:eastAsia="nb-NO"/>
              </w:rPr>
              <w:t>inntil 350 daa</w:t>
            </w:r>
          </w:p>
        </w:tc>
      </w:tr>
      <w:tr w:rsidR="00B96631" w:rsidRPr="00065A28" w14:paraId="40992407" w14:textId="77777777" w:rsidTr="00FB004F">
        <w:trPr>
          <w:trHeight w:val="300"/>
        </w:trPr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632EBF8F" w14:textId="77777777" w:rsidR="00087D4F" w:rsidRPr="00065A28" w:rsidRDefault="00087D4F" w:rsidP="00FB004F">
            <w:pPr>
              <w:spacing w:line="240" w:lineRule="atLeast"/>
              <w:rPr>
                <w:rFonts w:ascii="Calibri" w:hAnsi="Calibri" w:cs="Calibri"/>
                <w:sz w:val="22"/>
                <w:szCs w:val="22"/>
                <w:lang w:eastAsia="nb-NO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1377B19C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3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71E56D49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16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099E6B88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beite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1D8FE400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12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342A9231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6037327F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12</w:t>
            </w:r>
          </w:p>
        </w:tc>
      </w:tr>
      <w:tr w:rsidR="00B96631" w:rsidRPr="00065A28" w14:paraId="2CD2217F" w14:textId="77777777" w:rsidTr="00FB004F">
        <w:trPr>
          <w:trHeight w:val="300"/>
        </w:trPr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4E07FDFA" w14:textId="77777777" w:rsidR="00087D4F" w:rsidRPr="00065A28" w:rsidRDefault="00087D4F" w:rsidP="00FB004F">
            <w:pPr>
              <w:spacing w:line="240" w:lineRule="atLeast"/>
              <w:rPr>
                <w:rFonts w:ascii="Calibri" w:hAnsi="Calibri" w:cs="Calibri"/>
                <w:sz w:val="22"/>
                <w:szCs w:val="22"/>
                <w:lang w:eastAsia="nb-NO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23A74D11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3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64445892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19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2D06B940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beite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75FD886A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15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1A67453E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18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06D82362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33</w:t>
            </w:r>
          </w:p>
        </w:tc>
      </w:tr>
      <w:tr w:rsidR="00B96631" w:rsidRPr="00065A28" w14:paraId="3B5832C0" w14:textId="77777777" w:rsidTr="00FB004F">
        <w:trPr>
          <w:trHeight w:val="300"/>
        </w:trPr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145BD623" w14:textId="77777777" w:rsidR="00087D4F" w:rsidRPr="00065A28" w:rsidRDefault="00087D4F" w:rsidP="00FB004F">
            <w:pPr>
              <w:spacing w:line="240" w:lineRule="atLeast"/>
              <w:rPr>
                <w:rFonts w:ascii="Calibri" w:hAnsi="Calibri" w:cs="Calibri"/>
                <w:sz w:val="22"/>
                <w:szCs w:val="22"/>
                <w:lang w:eastAsia="nb-NO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2232BDC1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3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0FA66211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25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7D0CEE8E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beite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7428A941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11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56F22390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224B3C62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18</w:t>
            </w:r>
          </w:p>
        </w:tc>
      </w:tr>
      <w:tr w:rsidR="00B96631" w:rsidRPr="00065A28" w14:paraId="1BFAFBD7" w14:textId="77777777" w:rsidTr="00FB004F">
        <w:trPr>
          <w:trHeight w:val="300"/>
        </w:trPr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419FBD9A" w14:textId="77777777" w:rsidR="00087D4F" w:rsidRPr="00065A28" w:rsidRDefault="00087D4F" w:rsidP="00FB004F">
            <w:pPr>
              <w:spacing w:line="240" w:lineRule="atLeast"/>
              <w:rPr>
                <w:rFonts w:ascii="Calibri" w:hAnsi="Calibri" w:cs="Calibri"/>
                <w:sz w:val="22"/>
                <w:szCs w:val="22"/>
                <w:lang w:eastAsia="nb-NO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28398C39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4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42C520ED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1F8D031C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beite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7FBD08EF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120CA8C5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33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0AB34F6F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42</w:t>
            </w:r>
          </w:p>
        </w:tc>
      </w:tr>
      <w:tr w:rsidR="00B96631" w:rsidRPr="00065A28" w14:paraId="41D5FA53" w14:textId="77777777" w:rsidTr="00FB004F">
        <w:trPr>
          <w:trHeight w:val="300"/>
        </w:trPr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069C2886" w14:textId="77777777" w:rsidR="00087D4F" w:rsidRPr="00065A28" w:rsidRDefault="00087D4F" w:rsidP="00FB004F">
            <w:pPr>
              <w:spacing w:line="240" w:lineRule="atLeast"/>
              <w:rPr>
                <w:rFonts w:ascii="Calibri" w:hAnsi="Calibri" w:cs="Calibri"/>
                <w:sz w:val="22"/>
                <w:szCs w:val="22"/>
                <w:lang w:eastAsia="nb-NO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2FCB3FBF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4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23595C87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363F6E3A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beite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3A746FFA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1FF8998C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21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1F274D87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21</w:t>
            </w:r>
          </w:p>
        </w:tc>
      </w:tr>
      <w:tr w:rsidR="00B96631" w:rsidRPr="00065A28" w14:paraId="4C3BE653" w14:textId="77777777" w:rsidTr="00FB004F">
        <w:trPr>
          <w:trHeight w:val="300"/>
        </w:trPr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48F12A87" w14:textId="77777777" w:rsidR="00087D4F" w:rsidRPr="00065A28" w:rsidRDefault="00087D4F" w:rsidP="00FB004F">
            <w:pPr>
              <w:spacing w:line="240" w:lineRule="atLeast"/>
              <w:rPr>
                <w:rFonts w:ascii="Calibri" w:hAnsi="Calibri" w:cs="Calibri"/>
                <w:sz w:val="22"/>
                <w:szCs w:val="22"/>
                <w:lang w:eastAsia="nb-NO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66F957DB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4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06AC4C19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13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1AEFFEE6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beite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041290A7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57441B00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6ACCC203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13</w:t>
            </w:r>
          </w:p>
        </w:tc>
      </w:tr>
      <w:tr w:rsidR="00B96631" w:rsidRPr="00065A28" w14:paraId="2EAB9122" w14:textId="77777777" w:rsidTr="00FB004F">
        <w:trPr>
          <w:trHeight w:val="300"/>
        </w:trPr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30FFD419" w14:textId="77777777" w:rsidR="00087D4F" w:rsidRPr="00065A28" w:rsidRDefault="00087D4F" w:rsidP="00FB004F">
            <w:pPr>
              <w:spacing w:line="240" w:lineRule="atLeast"/>
              <w:rPr>
                <w:rFonts w:ascii="Calibri" w:hAnsi="Calibri" w:cs="Calibri"/>
                <w:sz w:val="22"/>
                <w:szCs w:val="22"/>
                <w:lang w:eastAsia="nb-NO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617883AB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4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676026FD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14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6EC49904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beite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072F17E2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34B3DC18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13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730F57E3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16</w:t>
            </w:r>
          </w:p>
        </w:tc>
      </w:tr>
      <w:tr w:rsidR="00B96631" w:rsidRPr="00065A28" w14:paraId="22CEFF1D" w14:textId="77777777" w:rsidTr="00FB004F">
        <w:trPr>
          <w:trHeight w:val="300"/>
        </w:trPr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06EB8DF6" w14:textId="77777777" w:rsidR="00087D4F" w:rsidRPr="00065A28" w:rsidRDefault="00087D4F" w:rsidP="00FB004F">
            <w:pPr>
              <w:spacing w:line="240" w:lineRule="atLeast"/>
              <w:rPr>
                <w:rFonts w:ascii="Calibri" w:hAnsi="Calibri" w:cs="Calibri"/>
                <w:sz w:val="22"/>
                <w:szCs w:val="22"/>
                <w:lang w:eastAsia="nb-NO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15B1CA38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6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60A7947E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15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17F890EC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beite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35DC7DD5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66D434E2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50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75FDC081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50</w:t>
            </w:r>
          </w:p>
        </w:tc>
      </w:tr>
      <w:tr w:rsidR="00B96631" w:rsidRPr="00065A28" w14:paraId="328F3903" w14:textId="77777777" w:rsidTr="00FB004F">
        <w:trPr>
          <w:trHeight w:val="300"/>
        </w:trPr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7A1DC4E3" w14:textId="77777777" w:rsidR="00087D4F" w:rsidRPr="00065A28" w:rsidRDefault="00087D4F" w:rsidP="00FB004F">
            <w:pPr>
              <w:spacing w:line="240" w:lineRule="atLeast"/>
              <w:rPr>
                <w:rFonts w:ascii="Calibri" w:hAnsi="Calibri" w:cs="Calibri"/>
                <w:sz w:val="22"/>
                <w:szCs w:val="22"/>
                <w:lang w:eastAsia="nb-NO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631731FF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26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0BE5F575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1006399C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beite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59DCE0AD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48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09A41FDF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78676B60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48</w:t>
            </w:r>
          </w:p>
        </w:tc>
      </w:tr>
      <w:tr w:rsidR="00B96631" w:rsidRPr="00065A28" w14:paraId="110EEF51" w14:textId="77777777" w:rsidTr="00FB004F">
        <w:trPr>
          <w:trHeight w:val="300"/>
        </w:trPr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3B8AFABD" w14:textId="77777777" w:rsidR="00087D4F" w:rsidRPr="00065A28" w:rsidRDefault="00087D4F" w:rsidP="00FB004F">
            <w:pPr>
              <w:spacing w:line="240" w:lineRule="atLeast"/>
              <w:rPr>
                <w:rFonts w:ascii="Calibri" w:hAnsi="Calibri" w:cs="Calibri"/>
                <w:sz w:val="22"/>
                <w:szCs w:val="22"/>
                <w:lang w:eastAsia="nb-NO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5DC1E58C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34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7290113C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1BF221C9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beite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3306E094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35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29E26F53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6ED589A8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35</w:t>
            </w:r>
          </w:p>
        </w:tc>
      </w:tr>
      <w:tr w:rsidR="00B96631" w:rsidRPr="00065A28" w14:paraId="098E79CA" w14:textId="77777777" w:rsidTr="00FB004F">
        <w:trPr>
          <w:trHeight w:val="300"/>
        </w:trPr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04FF9E84" w14:textId="77777777" w:rsidR="00087D4F" w:rsidRPr="00065A28" w:rsidRDefault="00087D4F" w:rsidP="00FB004F">
            <w:pPr>
              <w:spacing w:line="240" w:lineRule="atLeast"/>
              <w:rPr>
                <w:rFonts w:ascii="Calibri" w:hAnsi="Calibri" w:cs="Calibri"/>
                <w:sz w:val="22"/>
                <w:szCs w:val="22"/>
                <w:lang w:eastAsia="nb-NO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5D70E83F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34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4F8A9EDD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13FD664B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beite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7B4A1532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12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641C2A14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2787387A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12</w:t>
            </w:r>
          </w:p>
        </w:tc>
      </w:tr>
      <w:tr w:rsidR="00B96631" w:rsidRPr="00065A28" w14:paraId="1D28B339" w14:textId="77777777" w:rsidTr="00FB004F">
        <w:trPr>
          <w:trHeight w:val="300"/>
        </w:trPr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39E2E937" w14:textId="77777777" w:rsidR="00087D4F" w:rsidRPr="00065A28" w:rsidRDefault="00087D4F" w:rsidP="00FB004F">
            <w:pPr>
              <w:spacing w:line="240" w:lineRule="atLeast"/>
              <w:rPr>
                <w:rFonts w:ascii="Calibri" w:hAnsi="Calibri" w:cs="Calibri"/>
                <w:sz w:val="22"/>
                <w:szCs w:val="22"/>
                <w:lang w:eastAsia="nb-NO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5119AA9C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34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60B31563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26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51485453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beite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5ED7DA6E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19E3857B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48847927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10</w:t>
            </w:r>
          </w:p>
        </w:tc>
      </w:tr>
      <w:tr w:rsidR="00B96631" w:rsidRPr="00065A28" w14:paraId="20CECA2A" w14:textId="77777777" w:rsidTr="00FB004F">
        <w:trPr>
          <w:trHeight w:val="300"/>
        </w:trPr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3D705452" w14:textId="77777777" w:rsidR="00087D4F" w:rsidRPr="00065A28" w:rsidRDefault="00087D4F" w:rsidP="00FB004F">
            <w:pPr>
              <w:spacing w:line="240" w:lineRule="atLeast"/>
              <w:rPr>
                <w:rFonts w:ascii="Calibri" w:hAnsi="Calibri" w:cs="Calibri"/>
                <w:sz w:val="22"/>
                <w:szCs w:val="22"/>
                <w:lang w:eastAsia="nb-NO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195F93A0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34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02AF1FB2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56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135F967B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beite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551CA39B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46BD679F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6B3D1155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8</w:t>
            </w:r>
          </w:p>
        </w:tc>
      </w:tr>
      <w:tr w:rsidR="00B96631" w:rsidRPr="00065A28" w14:paraId="590C9B15" w14:textId="77777777" w:rsidTr="00FB004F">
        <w:trPr>
          <w:trHeight w:val="300"/>
        </w:trPr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382E7078" w14:textId="77777777" w:rsidR="00087D4F" w:rsidRPr="00065A28" w:rsidRDefault="00087D4F" w:rsidP="00FB004F">
            <w:pPr>
              <w:spacing w:line="240" w:lineRule="atLeast"/>
              <w:rPr>
                <w:rFonts w:ascii="Calibri" w:hAnsi="Calibri" w:cs="Calibri"/>
                <w:sz w:val="22"/>
                <w:szCs w:val="22"/>
                <w:lang w:eastAsia="nb-NO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689D82CF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34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7DB02985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61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6A35C9DA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beite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2C8D97D3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12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4F063525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3C31AED3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12</w:t>
            </w:r>
          </w:p>
        </w:tc>
      </w:tr>
      <w:tr w:rsidR="00B96631" w:rsidRPr="00065A28" w14:paraId="681613C5" w14:textId="77777777" w:rsidTr="00FB004F">
        <w:trPr>
          <w:trHeight w:val="300"/>
        </w:trPr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53A66AF1" w14:textId="77777777" w:rsidR="00087D4F" w:rsidRPr="00065A28" w:rsidRDefault="00087D4F" w:rsidP="00FB004F">
            <w:pPr>
              <w:spacing w:line="240" w:lineRule="atLeast"/>
              <w:rPr>
                <w:rFonts w:ascii="Calibri" w:hAnsi="Calibri" w:cs="Calibri"/>
                <w:sz w:val="22"/>
                <w:szCs w:val="22"/>
                <w:lang w:eastAsia="nb-NO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3261721F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40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5F63EF8B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17E990FF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beite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766C56E2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354E0A8C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0DF76CD0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10</w:t>
            </w:r>
          </w:p>
        </w:tc>
      </w:tr>
      <w:tr w:rsidR="00B96631" w:rsidRPr="00065A28" w14:paraId="72ACDA90" w14:textId="77777777" w:rsidTr="00FB004F">
        <w:trPr>
          <w:trHeight w:val="300"/>
        </w:trPr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32014CDA" w14:textId="77777777" w:rsidR="00087D4F" w:rsidRPr="00065A28" w:rsidRDefault="00087D4F" w:rsidP="00FB004F">
            <w:pPr>
              <w:spacing w:line="240" w:lineRule="atLeast"/>
              <w:rPr>
                <w:rFonts w:ascii="Calibri" w:hAnsi="Calibri" w:cs="Calibri"/>
                <w:sz w:val="22"/>
                <w:szCs w:val="22"/>
                <w:lang w:eastAsia="nb-NO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76EE0A54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41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250F2F21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528FCD25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beite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71BDDB35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1B8F6722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677445F6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10</w:t>
            </w:r>
          </w:p>
        </w:tc>
      </w:tr>
      <w:tr w:rsidR="00B96631" w:rsidRPr="00065A28" w14:paraId="6F715548" w14:textId="77777777" w:rsidTr="00FB004F">
        <w:trPr>
          <w:trHeight w:val="300"/>
        </w:trPr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93ACD5" w:themeFill="accent6" w:themeFillTint="99"/>
            <w:noWrap/>
            <w:vAlign w:val="bottom"/>
          </w:tcPr>
          <w:p w14:paraId="6C49AB3D" w14:textId="77777777" w:rsidR="00087D4F" w:rsidRPr="00065A28" w:rsidRDefault="00087D4F" w:rsidP="00FB004F">
            <w:pPr>
              <w:spacing w:line="240" w:lineRule="atLeast"/>
              <w:rPr>
                <w:rFonts w:ascii="Calibri" w:hAnsi="Calibri" w:cs="Calibri"/>
                <w:b/>
                <w:bCs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b/>
                <w:bCs/>
                <w:sz w:val="22"/>
                <w:szCs w:val="22"/>
                <w:lang w:eastAsia="nb-NO"/>
              </w:rPr>
              <w:t>SUM</w:t>
            </w:r>
          </w:p>
        </w:tc>
        <w:tc>
          <w:tcPr>
            <w:tcW w:w="667" w:type="dxa"/>
            <w:tcBorders>
              <w:top w:val="single" w:sz="4" w:space="0" w:color="auto"/>
              <w:bottom w:val="single" w:sz="4" w:space="0" w:color="auto"/>
            </w:tcBorders>
            <w:shd w:val="clear" w:color="auto" w:fill="93ACD5" w:themeFill="accent6" w:themeFillTint="99"/>
            <w:noWrap/>
            <w:vAlign w:val="bottom"/>
            <w:hideMark/>
          </w:tcPr>
          <w:p w14:paraId="613B36C6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eastAsia="nb-NO"/>
              </w:rPr>
            </w:pPr>
          </w:p>
        </w:tc>
        <w:tc>
          <w:tcPr>
            <w:tcW w:w="943" w:type="dxa"/>
            <w:tcBorders>
              <w:top w:val="single" w:sz="4" w:space="0" w:color="auto"/>
              <w:bottom w:val="single" w:sz="4" w:space="0" w:color="auto"/>
            </w:tcBorders>
            <w:shd w:val="clear" w:color="auto" w:fill="93ACD5" w:themeFill="accent6" w:themeFillTint="99"/>
            <w:noWrap/>
            <w:vAlign w:val="bottom"/>
            <w:hideMark/>
          </w:tcPr>
          <w:p w14:paraId="37B12E42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b/>
                <w:bCs/>
                <w:sz w:val="22"/>
                <w:szCs w:val="22"/>
                <w:lang w:eastAsia="nb-NO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93ACD5" w:themeFill="accent6" w:themeFillTint="99"/>
            <w:noWrap/>
            <w:vAlign w:val="bottom"/>
            <w:hideMark/>
          </w:tcPr>
          <w:p w14:paraId="23487C22" w14:textId="77777777" w:rsidR="00087D4F" w:rsidRPr="00065A28" w:rsidRDefault="00087D4F" w:rsidP="00FB004F">
            <w:pPr>
              <w:spacing w:line="240" w:lineRule="atLeast"/>
              <w:rPr>
                <w:rFonts w:ascii="Calibri" w:hAnsi="Calibri" w:cs="Calibri"/>
                <w:b/>
                <w:bCs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b/>
                <w:bCs/>
                <w:sz w:val="22"/>
                <w:szCs w:val="22"/>
                <w:lang w:eastAsia="nb-NO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93ACD5" w:themeFill="accent6" w:themeFillTint="99"/>
            <w:noWrap/>
            <w:vAlign w:val="bottom"/>
            <w:hideMark/>
          </w:tcPr>
          <w:p w14:paraId="2ECEFC3E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b/>
                <w:bCs/>
                <w:sz w:val="22"/>
                <w:szCs w:val="22"/>
                <w:lang w:eastAsia="nb-NO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93ACD5" w:themeFill="accent6" w:themeFillTint="99"/>
            <w:noWrap/>
            <w:vAlign w:val="bottom"/>
            <w:hideMark/>
          </w:tcPr>
          <w:p w14:paraId="55AFB2D6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b/>
                <w:bCs/>
                <w:sz w:val="22"/>
                <w:szCs w:val="22"/>
                <w:lang w:eastAsia="nb-NO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3ACD5" w:themeFill="accent6" w:themeFillTint="99"/>
            <w:noWrap/>
            <w:vAlign w:val="bottom"/>
            <w:hideMark/>
          </w:tcPr>
          <w:p w14:paraId="506C8D30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b/>
                <w:bCs/>
                <w:sz w:val="22"/>
                <w:szCs w:val="22"/>
                <w:lang w:eastAsia="nb-NO"/>
              </w:rPr>
              <w:t>350</w:t>
            </w:r>
          </w:p>
        </w:tc>
      </w:tr>
      <w:tr w:rsidR="00087D4F" w:rsidRPr="00065A28" w14:paraId="07EE06E4" w14:textId="77777777" w:rsidTr="00FB004F">
        <w:trPr>
          <w:trHeight w:val="300"/>
        </w:trPr>
        <w:tc>
          <w:tcPr>
            <w:tcW w:w="921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9E1AC1B" w14:textId="77777777" w:rsidR="00087D4F" w:rsidRPr="00065A28" w:rsidRDefault="00087D4F" w:rsidP="00FB004F">
            <w:pPr>
              <w:spacing w:line="240" w:lineRule="atLeast"/>
              <w:rPr>
                <w:rFonts w:ascii="Calibri" w:hAnsi="Calibri" w:cs="Calibri"/>
                <w:b/>
                <w:bCs/>
                <w:sz w:val="22"/>
                <w:szCs w:val="22"/>
                <w:lang w:eastAsia="nb-NO"/>
              </w:rPr>
            </w:pPr>
          </w:p>
          <w:p w14:paraId="119478E1" w14:textId="77777777" w:rsidR="00087D4F" w:rsidRPr="00065A28" w:rsidRDefault="00087D4F" w:rsidP="00FB004F">
            <w:pPr>
              <w:spacing w:line="240" w:lineRule="atLeast"/>
              <w:rPr>
                <w:rFonts w:ascii="Calibri" w:hAnsi="Calibri" w:cs="Calibri"/>
                <w:b/>
                <w:bCs/>
                <w:sz w:val="22"/>
                <w:szCs w:val="22"/>
                <w:lang w:eastAsia="nb-NO"/>
              </w:rPr>
            </w:pPr>
          </w:p>
        </w:tc>
      </w:tr>
      <w:tr w:rsidR="00B96631" w:rsidRPr="00065A28" w14:paraId="2E583993" w14:textId="77777777" w:rsidTr="00FB004F">
        <w:trPr>
          <w:trHeight w:val="300"/>
        </w:trPr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3ACD5" w:themeFill="accent6" w:themeFillTint="99"/>
            <w:noWrap/>
            <w:hideMark/>
          </w:tcPr>
          <w:p w14:paraId="518B0051" w14:textId="77777777" w:rsidR="00087D4F" w:rsidRPr="00065A28" w:rsidRDefault="00087D4F" w:rsidP="00FB004F">
            <w:pPr>
              <w:spacing w:line="240" w:lineRule="atLeast"/>
              <w:rPr>
                <w:rFonts w:ascii="Calibri" w:hAnsi="Calibri" w:cs="Calibri"/>
                <w:b/>
                <w:bCs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b/>
                <w:bCs/>
                <w:sz w:val="22"/>
                <w:szCs w:val="22"/>
                <w:lang w:eastAsia="nb-NO"/>
              </w:rPr>
              <w:t>Kommune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93ACD5" w:themeFill="accent6" w:themeFillTint="99"/>
            <w:noWrap/>
            <w:hideMark/>
          </w:tcPr>
          <w:p w14:paraId="5C97F2B3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b/>
                <w:bCs/>
                <w:sz w:val="22"/>
                <w:szCs w:val="22"/>
                <w:lang w:eastAsia="nb-NO"/>
              </w:rPr>
              <w:t>G.NR.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93ACD5" w:themeFill="accent6" w:themeFillTint="99"/>
            <w:noWrap/>
            <w:hideMark/>
          </w:tcPr>
          <w:p w14:paraId="4C469D9C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b/>
                <w:bCs/>
                <w:sz w:val="22"/>
                <w:szCs w:val="22"/>
                <w:lang w:eastAsia="nb-NO"/>
              </w:rPr>
              <w:t>B.NR.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93ACD5" w:themeFill="accent6" w:themeFillTint="99"/>
            <w:noWrap/>
            <w:hideMark/>
          </w:tcPr>
          <w:p w14:paraId="4C1948AE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b/>
                <w:bCs/>
                <w:sz w:val="22"/>
                <w:szCs w:val="22"/>
                <w:lang w:eastAsia="nb-NO"/>
              </w:rPr>
              <w:t>TILTAK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93ACD5" w:themeFill="accent6" w:themeFillTint="99"/>
            <w:hideMark/>
          </w:tcPr>
          <w:p w14:paraId="01062158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b/>
                <w:bCs/>
                <w:sz w:val="22"/>
                <w:szCs w:val="22"/>
                <w:lang w:eastAsia="nb-NO"/>
              </w:rPr>
              <w:t>INNMARK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93ACD5" w:themeFill="accent6" w:themeFillTint="99"/>
            <w:hideMark/>
          </w:tcPr>
          <w:p w14:paraId="6339D02F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b/>
                <w:bCs/>
                <w:sz w:val="22"/>
                <w:szCs w:val="22"/>
                <w:lang w:eastAsia="nb-NO"/>
              </w:rPr>
              <w:t>UTMARK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3ACD5" w:themeFill="accent6" w:themeFillTint="99"/>
            <w:hideMark/>
          </w:tcPr>
          <w:p w14:paraId="3BF48327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b/>
                <w:bCs/>
                <w:sz w:val="22"/>
                <w:szCs w:val="22"/>
                <w:lang w:eastAsia="nb-NO"/>
              </w:rPr>
              <w:t>DEKAR</w:t>
            </w:r>
          </w:p>
        </w:tc>
      </w:tr>
      <w:tr w:rsidR="00087D4F" w:rsidRPr="00065A28" w14:paraId="2CE123F8" w14:textId="77777777" w:rsidTr="00FB004F">
        <w:trPr>
          <w:trHeight w:val="300"/>
        </w:trPr>
        <w:tc>
          <w:tcPr>
            <w:tcW w:w="921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09A57E0B" w14:textId="77777777" w:rsidR="00087D4F" w:rsidRPr="00065A28" w:rsidRDefault="00087D4F" w:rsidP="00FB004F">
            <w:pPr>
              <w:spacing w:line="240" w:lineRule="atLeast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b/>
                <w:bCs/>
                <w:sz w:val="22"/>
                <w:szCs w:val="22"/>
                <w:lang w:eastAsia="nb-NO"/>
              </w:rPr>
              <w:t xml:space="preserve">1816 VEVELSTAD </w:t>
            </w: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 xml:space="preserve">- </w:t>
            </w:r>
            <w:r w:rsidRPr="00065A28">
              <w:rPr>
                <w:rFonts w:ascii="Calibri" w:hAnsi="Calibri" w:cs="Calibri"/>
                <w:b/>
                <w:bCs/>
                <w:sz w:val="22"/>
                <w:szCs w:val="22"/>
                <w:lang w:eastAsia="nb-NO"/>
              </w:rPr>
              <w:t>inntil 200 daa</w:t>
            </w:r>
          </w:p>
        </w:tc>
      </w:tr>
      <w:tr w:rsidR="00B96631" w:rsidRPr="00065A28" w14:paraId="6B50D398" w14:textId="77777777" w:rsidTr="00FB004F">
        <w:trPr>
          <w:trHeight w:val="300"/>
        </w:trPr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542DAEDE" w14:textId="77777777" w:rsidR="00087D4F" w:rsidRPr="00065A28" w:rsidRDefault="00087D4F" w:rsidP="00FB004F">
            <w:pPr>
              <w:spacing w:line="240" w:lineRule="atLeast"/>
              <w:rPr>
                <w:rFonts w:ascii="Calibri" w:hAnsi="Calibri" w:cs="Calibri"/>
                <w:sz w:val="22"/>
                <w:szCs w:val="22"/>
                <w:lang w:eastAsia="nb-NO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779A6951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40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79C72D20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691B299F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beite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5218A27C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x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161E5434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24910A9C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49</w:t>
            </w:r>
          </w:p>
        </w:tc>
      </w:tr>
      <w:tr w:rsidR="00B96631" w:rsidRPr="00065A28" w14:paraId="57B1393A" w14:textId="77777777" w:rsidTr="00FB004F">
        <w:trPr>
          <w:trHeight w:val="300"/>
        </w:trPr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16D24EA8" w14:textId="77777777" w:rsidR="00087D4F" w:rsidRPr="00065A28" w:rsidRDefault="00087D4F" w:rsidP="00FB004F">
            <w:pPr>
              <w:spacing w:line="240" w:lineRule="atLeast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 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1D202DD1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12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768A79E6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397357A1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beite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18F584B2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x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1DF065E6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2A81FC1A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17</w:t>
            </w:r>
          </w:p>
        </w:tc>
      </w:tr>
      <w:tr w:rsidR="00B96631" w:rsidRPr="00065A28" w14:paraId="46960077" w14:textId="77777777" w:rsidTr="00FB004F">
        <w:trPr>
          <w:trHeight w:val="300"/>
        </w:trPr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44ED405C" w14:textId="77777777" w:rsidR="00087D4F" w:rsidRPr="00065A28" w:rsidRDefault="00087D4F" w:rsidP="00FB004F">
            <w:pPr>
              <w:spacing w:line="240" w:lineRule="atLeast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 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5CCADE8A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12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6DC83B28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25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3592645E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beite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4C214749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x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33B88CE5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4A01EAB5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35</w:t>
            </w:r>
          </w:p>
        </w:tc>
      </w:tr>
      <w:tr w:rsidR="00B96631" w:rsidRPr="00065A28" w14:paraId="6E1497E0" w14:textId="77777777" w:rsidTr="00FB004F">
        <w:trPr>
          <w:trHeight w:val="300"/>
        </w:trPr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039C9F7D" w14:textId="77777777" w:rsidR="00087D4F" w:rsidRPr="00065A28" w:rsidRDefault="00087D4F" w:rsidP="00FB004F">
            <w:pPr>
              <w:spacing w:line="240" w:lineRule="atLeast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 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2A9F321D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40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385242C0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46D78CC7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beite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56407DA4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x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0320E422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1FDCA0E1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4</w:t>
            </w:r>
          </w:p>
        </w:tc>
      </w:tr>
      <w:tr w:rsidR="00B96631" w:rsidRPr="00065A28" w14:paraId="1CD54D8D" w14:textId="77777777" w:rsidTr="00FB004F">
        <w:trPr>
          <w:trHeight w:val="300"/>
        </w:trPr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27136FCD" w14:textId="77777777" w:rsidR="00087D4F" w:rsidRPr="00065A28" w:rsidRDefault="00087D4F" w:rsidP="00FB004F">
            <w:pPr>
              <w:spacing w:line="240" w:lineRule="atLeast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 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2FB4D607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12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47839A1E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12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1EBC46FE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beite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37FC4CCD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x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651B15BC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5B1DAF27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10</w:t>
            </w:r>
          </w:p>
        </w:tc>
      </w:tr>
      <w:tr w:rsidR="00B96631" w:rsidRPr="00065A28" w14:paraId="1AC17FD7" w14:textId="77777777" w:rsidTr="00FB004F">
        <w:trPr>
          <w:trHeight w:val="300"/>
        </w:trPr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3E0CE0A8" w14:textId="77777777" w:rsidR="00087D4F" w:rsidRPr="00065A28" w:rsidRDefault="00087D4F" w:rsidP="00FB004F">
            <w:pPr>
              <w:spacing w:line="240" w:lineRule="atLeast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 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0F135CFC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3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74E2DBC0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3E155B66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slått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54601B44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x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0602D6EC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35FBDFB2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8</w:t>
            </w:r>
          </w:p>
        </w:tc>
      </w:tr>
      <w:tr w:rsidR="00B96631" w:rsidRPr="00065A28" w14:paraId="33D04AA2" w14:textId="77777777" w:rsidTr="00FB004F">
        <w:trPr>
          <w:trHeight w:val="300"/>
        </w:trPr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0C521C39" w14:textId="77777777" w:rsidR="00087D4F" w:rsidRPr="00065A28" w:rsidRDefault="00087D4F" w:rsidP="00FB004F">
            <w:pPr>
              <w:spacing w:line="240" w:lineRule="atLeast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 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45116443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12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474048F6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083BF16B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slått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7EA9467F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x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3F0271EB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5BD920E8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58</w:t>
            </w:r>
          </w:p>
        </w:tc>
      </w:tr>
      <w:tr w:rsidR="00B96631" w:rsidRPr="00065A28" w14:paraId="76CCE628" w14:textId="77777777" w:rsidTr="00FB004F">
        <w:trPr>
          <w:trHeight w:val="300"/>
        </w:trPr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58CC0756" w14:textId="77777777" w:rsidR="00087D4F" w:rsidRPr="00065A28" w:rsidRDefault="00087D4F" w:rsidP="00FB004F">
            <w:pPr>
              <w:spacing w:line="240" w:lineRule="atLeast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 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264249F5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15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581BFC11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44A1FDA1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slått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158BE115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x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3246A312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5AEAA51B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10</w:t>
            </w:r>
          </w:p>
        </w:tc>
      </w:tr>
      <w:tr w:rsidR="00B96631" w:rsidRPr="00065A28" w14:paraId="61E26320" w14:textId="77777777" w:rsidTr="00FB004F">
        <w:trPr>
          <w:trHeight w:val="300"/>
        </w:trPr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2DA67535" w14:textId="77777777" w:rsidR="00087D4F" w:rsidRPr="00065A28" w:rsidRDefault="00087D4F" w:rsidP="00FB004F">
            <w:pPr>
              <w:spacing w:line="240" w:lineRule="atLeast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 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65EB42A6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40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0D68D6B0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0A00E57F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slått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5F70FE85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x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0CE115CD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320E1903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9</w:t>
            </w:r>
          </w:p>
        </w:tc>
      </w:tr>
      <w:tr w:rsidR="00B96631" w:rsidRPr="00065A28" w14:paraId="639787DE" w14:textId="77777777" w:rsidTr="00FB004F">
        <w:trPr>
          <w:trHeight w:val="300"/>
        </w:trPr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93ACD5" w:themeFill="accent6" w:themeFillTint="99"/>
            <w:noWrap/>
            <w:vAlign w:val="bottom"/>
            <w:hideMark/>
          </w:tcPr>
          <w:p w14:paraId="4501B710" w14:textId="77777777" w:rsidR="00087D4F" w:rsidRPr="00065A28" w:rsidRDefault="00087D4F" w:rsidP="00FB004F">
            <w:pPr>
              <w:spacing w:line="240" w:lineRule="atLeast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 </w:t>
            </w:r>
            <w:r w:rsidRPr="00065A28">
              <w:rPr>
                <w:rFonts w:ascii="Calibri" w:hAnsi="Calibri" w:cs="Calibri"/>
                <w:b/>
                <w:sz w:val="22"/>
                <w:szCs w:val="22"/>
                <w:lang w:eastAsia="nb-NO"/>
              </w:rPr>
              <w:t>SUM</w:t>
            </w:r>
          </w:p>
        </w:tc>
        <w:tc>
          <w:tcPr>
            <w:tcW w:w="667" w:type="dxa"/>
            <w:tcBorders>
              <w:top w:val="single" w:sz="4" w:space="0" w:color="auto"/>
              <w:bottom w:val="single" w:sz="4" w:space="0" w:color="auto"/>
            </w:tcBorders>
            <w:shd w:val="clear" w:color="auto" w:fill="93ACD5" w:themeFill="accent6" w:themeFillTint="99"/>
            <w:noWrap/>
            <w:vAlign w:val="bottom"/>
            <w:hideMark/>
          </w:tcPr>
          <w:p w14:paraId="6DD8C4FD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b/>
                <w:sz w:val="22"/>
                <w:szCs w:val="22"/>
                <w:lang w:eastAsia="nb-NO"/>
              </w:rPr>
            </w:pPr>
          </w:p>
        </w:tc>
        <w:tc>
          <w:tcPr>
            <w:tcW w:w="943" w:type="dxa"/>
            <w:tcBorders>
              <w:top w:val="single" w:sz="4" w:space="0" w:color="auto"/>
              <w:bottom w:val="single" w:sz="4" w:space="0" w:color="auto"/>
            </w:tcBorders>
            <w:shd w:val="clear" w:color="auto" w:fill="93ACD5" w:themeFill="accent6" w:themeFillTint="99"/>
            <w:noWrap/>
            <w:vAlign w:val="bottom"/>
            <w:hideMark/>
          </w:tcPr>
          <w:p w14:paraId="300A187E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93ACD5" w:themeFill="accent6" w:themeFillTint="99"/>
            <w:noWrap/>
            <w:vAlign w:val="bottom"/>
            <w:hideMark/>
          </w:tcPr>
          <w:p w14:paraId="0E5A79E9" w14:textId="77777777" w:rsidR="00087D4F" w:rsidRPr="00065A28" w:rsidRDefault="00087D4F" w:rsidP="00FB004F">
            <w:pPr>
              <w:spacing w:line="240" w:lineRule="atLeast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93ACD5" w:themeFill="accent6" w:themeFillTint="99"/>
            <w:noWrap/>
            <w:vAlign w:val="bottom"/>
            <w:hideMark/>
          </w:tcPr>
          <w:p w14:paraId="400394D8" w14:textId="77777777" w:rsidR="00087D4F" w:rsidRPr="00065A28" w:rsidRDefault="00087D4F" w:rsidP="00FB004F">
            <w:pPr>
              <w:spacing w:line="240" w:lineRule="atLeast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93ACD5" w:themeFill="accent6" w:themeFillTint="99"/>
            <w:noWrap/>
            <w:vAlign w:val="bottom"/>
            <w:hideMark/>
          </w:tcPr>
          <w:p w14:paraId="6471FAF5" w14:textId="77777777" w:rsidR="00087D4F" w:rsidRPr="00065A28" w:rsidRDefault="00087D4F" w:rsidP="00FB004F">
            <w:pPr>
              <w:spacing w:line="240" w:lineRule="atLeast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3ACD5" w:themeFill="accent6" w:themeFillTint="99"/>
            <w:noWrap/>
            <w:vAlign w:val="bottom"/>
            <w:hideMark/>
          </w:tcPr>
          <w:p w14:paraId="03B576B4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b/>
                <w:bCs/>
                <w:sz w:val="22"/>
                <w:szCs w:val="22"/>
                <w:lang w:eastAsia="nb-NO"/>
              </w:rPr>
              <w:t>200</w:t>
            </w:r>
          </w:p>
        </w:tc>
      </w:tr>
      <w:tr w:rsidR="00087D4F" w:rsidRPr="00065A28" w14:paraId="05ADD9D4" w14:textId="77777777" w:rsidTr="00FB004F">
        <w:trPr>
          <w:trHeight w:val="300"/>
        </w:trPr>
        <w:tc>
          <w:tcPr>
            <w:tcW w:w="921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443D7E" w14:textId="77777777" w:rsidR="00087D4F" w:rsidRPr="00065A28" w:rsidRDefault="00087D4F" w:rsidP="00FB004F">
            <w:pPr>
              <w:spacing w:line="240" w:lineRule="atLeast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 </w:t>
            </w:r>
          </w:p>
          <w:p w14:paraId="1FF7EF8E" w14:textId="77777777" w:rsidR="00087D4F" w:rsidRPr="00065A28" w:rsidRDefault="00087D4F" w:rsidP="00FB004F">
            <w:pPr>
              <w:spacing w:line="240" w:lineRule="atLeast"/>
              <w:rPr>
                <w:rFonts w:ascii="Calibri" w:hAnsi="Calibri" w:cs="Calibri"/>
                <w:sz w:val="22"/>
                <w:szCs w:val="22"/>
                <w:lang w:eastAsia="nb-NO"/>
              </w:rPr>
            </w:pPr>
          </w:p>
        </w:tc>
      </w:tr>
      <w:tr w:rsidR="00B96631" w:rsidRPr="00065A28" w14:paraId="3B8C508F" w14:textId="77777777" w:rsidTr="00FB004F">
        <w:trPr>
          <w:trHeight w:val="300"/>
        </w:trPr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3ACD5" w:themeFill="accent6" w:themeFillTint="99"/>
            <w:noWrap/>
            <w:hideMark/>
          </w:tcPr>
          <w:p w14:paraId="798A592D" w14:textId="77777777" w:rsidR="00087D4F" w:rsidRPr="00065A28" w:rsidRDefault="00087D4F" w:rsidP="00FB004F">
            <w:pPr>
              <w:spacing w:line="240" w:lineRule="atLeast"/>
              <w:rPr>
                <w:rFonts w:ascii="Calibri" w:hAnsi="Calibri" w:cs="Calibri"/>
                <w:b/>
                <w:bCs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b/>
                <w:bCs/>
                <w:sz w:val="22"/>
                <w:szCs w:val="22"/>
                <w:lang w:eastAsia="nb-NO"/>
              </w:rPr>
              <w:t>Kommune</w:t>
            </w:r>
          </w:p>
        </w:tc>
        <w:tc>
          <w:tcPr>
            <w:tcW w:w="6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93ACD5" w:themeFill="accent6" w:themeFillTint="99"/>
            <w:noWrap/>
            <w:hideMark/>
          </w:tcPr>
          <w:p w14:paraId="4B8C1845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b/>
                <w:bCs/>
                <w:sz w:val="22"/>
                <w:szCs w:val="22"/>
                <w:lang w:eastAsia="nb-NO"/>
              </w:rPr>
              <w:t>G.NR.</w:t>
            </w:r>
          </w:p>
        </w:tc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93ACD5" w:themeFill="accent6" w:themeFillTint="99"/>
            <w:noWrap/>
            <w:hideMark/>
          </w:tcPr>
          <w:p w14:paraId="588BF1E5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b/>
                <w:bCs/>
                <w:sz w:val="22"/>
                <w:szCs w:val="22"/>
                <w:lang w:eastAsia="nb-NO"/>
              </w:rPr>
              <w:t>B.NR.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93ACD5" w:themeFill="accent6" w:themeFillTint="99"/>
            <w:noWrap/>
            <w:hideMark/>
          </w:tcPr>
          <w:p w14:paraId="0BCBCE70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b/>
                <w:bCs/>
                <w:sz w:val="22"/>
                <w:szCs w:val="22"/>
                <w:lang w:eastAsia="nb-NO"/>
              </w:rPr>
              <w:t>TILTAK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93ACD5" w:themeFill="accent6" w:themeFillTint="99"/>
            <w:hideMark/>
          </w:tcPr>
          <w:p w14:paraId="24BB55E9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b/>
                <w:bCs/>
                <w:sz w:val="22"/>
                <w:szCs w:val="22"/>
                <w:lang w:eastAsia="nb-NO"/>
              </w:rPr>
              <w:t>INNMARK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93ACD5" w:themeFill="accent6" w:themeFillTint="99"/>
            <w:hideMark/>
          </w:tcPr>
          <w:p w14:paraId="41DBA077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b/>
                <w:bCs/>
                <w:sz w:val="22"/>
                <w:szCs w:val="22"/>
                <w:lang w:eastAsia="nb-NO"/>
              </w:rPr>
              <w:t>UTMARK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3ACD5" w:themeFill="accent6" w:themeFillTint="99"/>
            <w:hideMark/>
          </w:tcPr>
          <w:p w14:paraId="21A7C063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b/>
                <w:bCs/>
                <w:sz w:val="22"/>
                <w:szCs w:val="22"/>
                <w:lang w:eastAsia="nb-NO"/>
              </w:rPr>
              <w:t>DEKAR</w:t>
            </w:r>
          </w:p>
        </w:tc>
      </w:tr>
      <w:tr w:rsidR="00087D4F" w:rsidRPr="00065A28" w14:paraId="15A2EF36" w14:textId="77777777" w:rsidTr="00FB004F">
        <w:trPr>
          <w:trHeight w:val="300"/>
        </w:trPr>
        <w:tc>
          <w:tcPr>
            <w:tcW w:w="921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10FB5971" w14:textId="77777777" w:rsidR="00087D4F" w:rsidRPr="00065A28" w:rsidRDefault="00087D4F" w:rsidP="00FB004F">
            <w:pPr>
              <w:spacing w:line="240" w:lineRule="atLeast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b/>
                <w:bCs/>
                <w:sz w:val="22"/>
                <w:szCs w:val="22"/>
                <w:lang w:eastAsia="nb-NO"/>
              </w:rPr>
              <w:t xml:space="preserve">1818 HERØY </w:t>
            </w: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 xml:space="preserve">- </w:t>
            </w:r>
            <w:r w:rsidRPr="00065A28">
              <w:rPr>
                <w:rFonts w:ascii="Calibri" w:hAnsi="Calibri" w:cs="Calibri"/>
                <w:b/>
                <w:bCs/>
                <w:sz w:val="22"/>
                <w:szCs w:val="22"/>
                <w:lang w:eastAsia="nb-NO"/>
              </w:rPr>
              <w:t>inntil 130 daa</w:t>
            </w:r>
          </w:p>
        </w:tc>
      </w:tr>
      <w:tr w:rsidR="00B96631" w:rsidRPr="00065A28" w14:paraId="6109B4C4" w14:textId="77777777" w:rsidTr="00FB004F">
        <w:trPr>
          <w:trHeight w:val="300"/>
        </w:trPr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26BFB612" w14:textId="77777777" w:rsidR="00087D4F" w:rsidRPr="00065A28" w:rsidRDefault="00087D4F" w:rsidP="00FB004F">
            <w:pPr>
              <w:spacing w:line="240" w:lineRule="atLeast"/>
              <w:rPr>
                <w:rFonts w:ascii="Calibri" w:hAnsi="Calibri" w:cs="Calibri"/>
                <w:sz w:val="22"/>
                <w:szCs w:val="22"/>
                <w:lang w:eastAsia="nb-NO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23B8A702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2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7DEBC2BA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589A52F4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beite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336D3E5F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00FE934A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x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41652A04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33</w:t>
            </w:r>
          </w:p>
        </w:tc>
      </w:tr>
      <w:tr w:rsidR="00B96631" w:rsidRPr="00065A28" w14:paraId="7404213D" w14:textId="77777777" w:rsidTr="00FB004F">
        <w:trPr>
          <w:trHeight w:val="300"/>
        </w:trPr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4C68BC49" w14:textId="77777777" w:rsidR="00087D4F" w:rsidRPr="00065A28" w:rsidRDefault="00087D4F" w:rsidP="00FB004F">
            <w:pPr>
              <w:spacing w:line="240" w:lineRule="atLeast"/>
              <w:rPr>
                <w:rFonts w:ascii="Calibri" w:hAnsi="Calibri" w:cs="Calibri"/>
                <w:sz w:val="22"/>
                <w:szCs w:val="22"/>
                <w:lang w:eastAsia="nb-NO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690C2ABD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55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12D075EC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6248895E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beite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13CAC28D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6496682C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x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79274EBA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13</w:t>
            </w:r>
          </w:p>
        </w:tc>
      </w:tr>
      <w:tr w:rsidR="00B96631" w:rsidRPr="00065A28" w14:paraId="509C1E6B" w14:textId="77777777" w:rsidTr="00FB004F">
        <w:trPr>
          <w:trHeight w:val="300"/>
        </w:trPr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5D7C221C" w14:textId="77777777" w:rsidR="00087D4F" w:rsidRPr="00065A28" w:rsidRDefault="00087D4F" w:rsidP="00FB004F">
            <w:pPr>
              <w:spacing w:line="240" w:lineRule="atLeast"/>
              <w:rPr>
                <w:rFonts w:ascii="Calibri" w:hAnsi="Calibri" w:cs="Calibri"/>
                <w:sz w:val="22"/>
                <w:szCs w:val="22"/>
                <w:lang w:eastAsia="nb-NO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7E357D3C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5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65126AAB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0E931657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beite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3BCCB084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369C9889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x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30949EC8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9</w:t>
            </w:r>
          </w:p>
        </w:tc>
      </w:tr>
      <w:tr w:rsidR="00B96631" w:rsidRPr="00065A28" w14:paraId="4869AC9D" w14:textId="77777777" w:rsidTr="00FB004F">
        <w:trPr>
          <w:trHeight w:val="300"/>
        </w:trPr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1047DED1" w14:textId="77777777" w:rsidR="00087D4F" w:rsidRPr="00065A28" w:rsidRDefault="00087D4F" w:rsidP="00FB004F">
            <w:pPr>
              <w:spacing w:line="240" w:lineRule="atLeast"/>
              <w:rPr>
                <w:rFonts w:ascii="Calibri" w:hAnsi="Calibri" w:cs="Calibri"/>
                <w:sz w:val="22"/>
                <w:szCs w:val="22"/>
                <w:lang w:eastAsia="nb-NO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303BB9A4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9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7E4D8784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7F54C2F8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beite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71C89336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36C466D8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x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27AA396C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41</w:t>
            </w:r>
          </w:p>
        </w:tc>
      </w:tr>
      <w:tr w:rsidR="00B96631" w:rsidRPr="00065A28" w14:paraId="65F92F7A" w14:textId="77777777" w:rsidTr="00FB004F">
        <w:trPr>
          <w:trHeight w:val="300"/>
        </w:trPr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190FEEB6" w14:textId="77777777" w:rsidR="00087D4F" w:rsidRPr="00065A28" w:rsidRDefault="00087D4F" w:rsidP="00FB004F">
            <w:pPr>
              <w:spacing w:line="240" w:lineRule="atLeast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 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13457045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27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69F0CAB9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559E1C3C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beite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2DADFB65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x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0692241E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2F803EE2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5</w:t>
            </w:r>
          </w:p>
        </w:tc>
      </w:tr>
      <w:tr w:rsidR="00B96631" w:rsidRPr="00065A28" w14:paraId="24143BE7" w14:textId="77777777" w:rsidTr="00FB004F">
        <w:trPr>
          <w:trHeight w:val="300"/>
        </w:trPr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239F512F" w14:textId="77777777" w:rsidR="00087D4F" w:rsidRPr="00065A28" w:rsidRDefault="00087D4F" w:rsidP="00FB004F">
            <w:pPr>
              <w:spacing w:line="240" w:lineRule="atLeast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 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31FA4733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27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698A422C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141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7819793C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beite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044CD82E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x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130E070C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1C3122E4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6</w:t>
            </w:r>
          </w:p>
        </w:tc>
      </w:tr>
      <w:tr w:rsidR="00B96631" w:rsidRPr="00065A28" w14:paraId="2159E78F" w14:textId="77777777" w:rsidTr="00FB004F">
        <w:trPr>
          <w:trHeight w:val="300"/>
        </w:trPr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374AD3CD" w14:textId="77777777" w:rsidR="00087D4F" w:rsidRPr="00065A28" w:rsidRDefault="00087D4F" w:rsidP="00FB004F">
            <w:pPr>
              <w:spacing w:line="240" w:lineRule="atLeast"/>
              <w:rPr>
                <w:rFonts w:ascii="Calibri" w:hAnsi="Calibri" w:cs="Calibri"/>
                <w:sz w:val="22"/>
                <w:szCs w:val="22"/>
                <w:lang w:eastAsia="nb-NO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4CAC32DE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27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05284EDC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2 og 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76660A16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slått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439DE8BA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x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1BF5EF6E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44EF09DB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12</w:t>
            </w:r>
          </w:p>
        </w:tc>
      </w:tr>
      <w:tr w:rsidR="00B96631" w:rsidRPr="00065A28" w14:paraId="0A56C72C" w14:textId="77777777" w:rsidTr="00FB004F">
        <w:trPr>
          <w:trHeight w:val="300"/>
        </w:trPr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111519FD" w14:textId="77777777" w:rsidR="00087D4F" w:rsidRPr="00065A28" w:rsidRDefault="00087D4F" w:rsidP="00FB004F">
            <w:pPr>
              <w:spacing w:line="240" w:lineRule="atLeast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 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7192CBDC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24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27A3A5AB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4C175694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beite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36615437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4EE8A3C3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 x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4DDF4B40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11</w:t>
            </w:r>
          </w:p>
        </w:tc>
      </w:tr>
      <w:tr w:rsidR="00B96631" w:rsidRPr="00065A28" w14:paraId="6732B4D3" w14:textId="77777777" w:rsidTr="00FB004F">
        <w:trPr>
          <w:trHeight w:val="300"/>
        </w:trPr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93ACD5" w:themeFill="accent6" w:themeFillTint="99"/>
            <w:noWrap/>
            <w:vAlign w:val="bottom"/>
            <w:hideMark/>
          </w:tcPr>
          <w:p w14:paraId="3E238C32" w14:textId="77777777" w:rsidR="00087D4F" w:rsidRPr="00065A28" w:rsidRDefault="00087D4F" w:rsidP="00FB004F">
            <w:pPr>
              <w:spacing w:line="240" w:lineRule="atLeast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 </w:t>
            </w:r>
            <w:r w:rsidRPr="00065A28">
              <w:rPr>
                <w:rFonts w:ascii="Calibri" w:hAnsi="Calibri" w:cs="Calibri"/>
                <w:b/>
                <w:bCs/>
                <w:sz w:val="22"/>
                <w:szCs w:val="22"/>
                <w:lang w:eastAsia="nb-NO"/>
              </w:rPr>
              <w:t>SUM</w:t>
            </w: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93ACD5" w:themeFill="accent6" w:themeFillTint="99"/>
            <w:noWrap/>
            <w:vAlign w:val="bottom"/>
            <w:hideMark/>
          </w:tcPr>
          <w:p w14:paraId="74C63041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eastAsia="nb-NO"/>
              </w:rPr>
            </w:pPr>
          </w:p>
        </w:tc>
        <w:tc>
          <w:tcPr>
            <w:tcW w:w="9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93ACD5" w:themeFill="accent6" w:themeFillTint="99"/>
            <w:noWrap/>
            <w:vAlign w:val="bottom"/>
            <w:hideMark/>
          </w:tcPr>
          <w:p w14:paraId="72362280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93ACD5" w:themeFill="accent6" w:themeFillTint="99"/>
            <w:noWrap/>
            <w:vAlign w:val="bottom"/>
            <w:hideMark/>
          </w:tcPr>
          <w:p w14:paraId="21D67021" w14:textId="77777777" w:rsidR="00087D4F" w:rsidRPr="00065A28" w:rsidRDefault="00087D4F" w:rsidP="00FB004F">
            <w:pPr>
              <w:spacing w:line="240" w:lineRule="atLeast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93ACD5" w:themeFill="accent6" w:themeFillTint="99"/>
            <w:noWrap/>
            <w:vAlign w:val="bottom"/>
            <w:hideMark/>
          </w:tcPr>
          <w:p w14:paraId="3A985D8F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93ACD5" w:themeFill="accent6" w:themeFillTint="99"/>
            <w:noWrap/>
            <w:vAlign w:val="bottom"/>
            <w:hideMark/>
          </w:tcPr>
          <w:p w14:paraId="0249F9F0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3ACD5" w:themeFill="accent6" w:themeFillTint="99"/>
            <w:noWrap/>
            <w:vAlign w:val="bottom"/>
            <w:hideMark/>
          </w:tcPr>
          <w:p w14:paraId="6B062E7F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b/>
                <w:bCs/>
                <w:sz w:val="22"/>
                <w:szCs w:val="22"/>
                <w:lang w:eastAsia="nb-NO"/>
              </w:rPr>
              <w:t>130</w:t>
            </w:r>
          </w:p>
        </w:tc>
      </w:tr>
      <w:tr w:rsidR="00087D4F" w:rsidRPr="00065A28" w14:paraId="069FF684" w14:textId="77777777" w:rsidTr="00FB004F">
        <w:trPr>
          <w:trHeight w:val="300"/>
        </w:trPr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F4FE8C8" w14:textId="77777777" w:rsidR="00087D4F" w:rsidRPr="00065A28" w:rsidRDefault="00087D4F" w:rsidP="00FB004F">
            <w:pPr>
              <w:spacing w:line="240" w:lineRule="atLeast"/>
              <w:rPr>
                <w:rFonts w:ascii="Calibri" w:hAnsi="Calibri" w:cs="Calibri"/>
                <w:sz w:val="22"/>
                <w:szCs w:val="22"/>
                <w:lang w:eastAsia="nb-NO"/>
              </w:rPr>
            </w:pPr>
          </w:p>
          <w:p w14:paraId="57A20A3C" w14:textId="77777777" w:rsidR="00087D4F" w:rsidRPr="00065A28" w:rsidRDefault="00087D4F" w:rsidP="00FB004F">
            <w:pPr>
              <w:spacing w:line="240" w:lineRule="atLeast"/>
              <w:rPr>
                <w:rFonts w:ascii="Calibri" w:hAnsi="Calibri" w:cs="Calibri"/>
                <w:sz w:val="22"/>
                <w:szCs w:val="22"/>
                <w:lang w:eastAsia="nb-NO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E6F87DE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eastAsia="nb-NO"/>
              </w:rPr>
            </w:pPr>
          </w:p>
        </w:tc>
        <w:tc>
          <w:tcPr>
            <w:tcW w:w="9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7BC5B51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007FC15" w14:textId="77777777" w:rsidR="00087D4F" w:rsidRPr="00065A28" w:rsidRDefault="00087D4F" w:rsidP="00FB004F">
            <w:pPr>
              <w:spacing w:line="240" w:lineRule="atLeast"/>
              <w:rPr>
                <w:rFonts w:ascii="Calibri" w:hAnsi="Calibri" w:cs="Calibri"/>
                <w:sz w:val="22"/>
                <w:szCs w:val="22"/>
                <w:lang w:eastAsia="nb-NO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D5E7A4F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C8709E1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92ED22" w14:textId="77777777" w:rsidR="00087D4F" w:rsidRPr="00065A28" w:rsidRDefault="00087D4F" w:rsidP="00FB004F">
            <w:pPr>
              <w:spacing w:line="240" w:lineRule="atLeast"/>
              <w:jc w:val="right"/>
              <w:rPr>
                <w:rFonts w:ascii="Calibri" w:hAnsi="Calibri" w:cs="Calibri"/>
                <w:b/>
                <w:bCs/>
                <w:sz w:val="22"/>
                <w:szCs w:val="22"/>
                <w:lang w:eastAsia="nb-NO"/>
              </w:rPr>
            </w:pPr>
          </w:p>
        </w:tc>
      </w:tr>
      <w:tr w:rsidR="00B96631" w:rsidRPr="00065A28" w14:paraId="3450B63E" w14:textId="77777777" w:rsidTr="00FB004F">
        <w:trPr>
          <w:trHeight w:val="300"/>
        </w:trPr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3ACD5" w:themeFill="accent6" w:themeFillTint="99"/>
            <w:noWrap/>
            <w:hideMark/>
          </w:tcPr>
          <w:p w14:paraId="41C0CC2B" w14:textId="77777777" w:rsidR="00087D4F" w:rsidRPr="00065A28" w:rsidRDefault="00087D4F" w:rsidP="00FB004F">
            <w:pPr>
              <w:spacing w:line="240" w:lineRule="atLeast"/>
              <w:rPr>
                <w:rFonts w:ascii="Calibri" w:hAnsi="Calibri" w:cs="Calibri"/>
                <w:b/>
                <w:bCs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b/>
                <w:bCs/>
                <w:sz w:val="22"/>
                <w:szCs w:val="22"/>
                <w:lang w:eastAsia="nb-NO"/>
              </w:rPr>
              <w:t>Kommune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93ACD5" w:themeFill="accent6" w:themeFillTint="99"/>
            <w:noWrap/>
            <w:hideMark/>
          </w:tcPr>
          <w:p w14:paraId="1C655987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b/>
                <w:bCs/>
                <w:sz w:val="22"/>
                <w:szCs w:val="22"/>
                <w:lang w:eastAsia="nb-NO"/>
              </w:rPr>
              <w:t>G.NR.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93ACD5" w:themeFill="accent6" w:themeFillTint="99"/>
            <w:noWrap/>
            <w:hideMark/>
          </w:tcPr>
          <w:p w14:paraId="77284397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b/>
                <w:bCs/>
                <w:sz w:val="22"/>
                <w:szCs w:val="22"/>
                <w:lang w:eastAsia="nb-NO"/>
              </w:rPr>
              <w:t>B.NR.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93ACD5" w:themeFill="accent6" w:themeFillTint="99"/>
            <w:noWrap/>
            <w:hideMark/>
          </w:tcPr>
          <w:p w14:paraId="5EB5F6DB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b/>
                <w:bCs/>
                <w:sz w:val="22"/>
                <w:szCs w:val="22"/>
                <w:lang w:eastAsia="nb-NO"/>
              </w:rPr>
              <w:t>TILTAK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93ACD5" w:themeFill="accent6" w:themeFillTint="99"/>
            <w:hideMark/>
          </w:tcPr>
          <w:p w14:paraId="05CC2B45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b/>
                <w:bCs/>
                <w:sz w:val="22"/>
                <w:szCs w:val="22"/>
                <w:lang w:eastAsia="nb-NO"/>
              </w:rPr>
              <w:t>INNMARK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93ACD5" w:themeFill="accent6" w:themeFillTint="99"/>
            <w:hideMark/>
          </w:tcPr>
          <w:p w14:paraId="04A4A546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b/>
                <w:bCs/>
                <w:sz w:val="22"/>
                <w:szCs w:val="22"/>
                <w:lang w:eastAsia="nb-NO"/>
              </w:rPr>
              <w:t>UTMARK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3ACD5" w:themeFill="accent6" w:themeFillTint="99"/>
            <w:hideMark/>
          </w:tcPr>
          <w:p w14:paraId="3B65328A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b/>
                <w:bCs/>
                <w:sz w:val="22"/>
                <w:szCs w:val="22"/>
                <w:lang w:eastAsia="nb-NO"/>
              </w:rPr>
              <w:t>DEKAR</w:t>
            </w:r>
          </w:p>
        </w:tc>
      </w:tr>
      <w:tr w:rsidR="00087D4F" w:rsidRPr="00065A28" w14:paraId="3009B226" w14:textId="77777777" w:rsidTr="00FB004F">
        <w:trPr>
          <w:trHeight w:val="300"/>
        </w:trPr>
        <w:tc>
          <w:tcPr>
            <w:tcW w:w="921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176C47C3" w14:textId="77777777" w:rsidR="00087D4F" w:rsidRPr="00065A28" w:rsidRDefault="00087D4F" w:rsidP="00FB004F">
            <w:pPr>
              <w:spacing w:line="240" w:lineRule="atLeast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b/>
                <w:bCs/>
                <w:sz w:val="22"/>
                <w:szCs w:val="22"/>
                <w:lang w:eastAsia="nb-NO"/>
              </w:rPr>
              <w:t>1820 ALSTAHAUG -</w:t>
            </w: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 xml:space="preserve"> </w:t>
            </w:r>
            <w:r w:rsidRPr="00065A28">
              <w:rPr>
                <w:rFonts w:ascii="Calibri" w:hAnsi="Calibri" w:cs="Calibri"/>
                <w:b/>
                <w:bCs/>
                <w:sz w:val="22"/>
                <w:szCs w:val="22"/>
                <w:lang w:eastAsia="nb-NO"/>
              </w:rPr>
              <w:t>inntil 540 daa</w:t>
            </w:r>
          </w:p>
        </w:tc>
      </w:tr>
      <w:tr w:rsidR="00B96631" w:rsidRPr="00065A28" w14:paraId="4FF27651" w14:textId="77777777" w:rsidTr="00FB004F">
        <w:trPr>
          <w:trHeight w:val="300"/>
        </w:trPr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7F041905" w14:textId="77777777" w:rsidR="00087D4F" w:rsidRPr="00065A28" w:rsidRDefault="00087D4F" w:rsidP="00FB004F">
            <w:pPr>
              <w:spacing w:line="240" w:lineRule="atLeast"/>
              <w:rPr>
                <w:rFonts w:ascii="Calibri" w:hAnsi="Calibri" w:cs="Calibri"/>
                <w:sz w:val="22"/>
                <w:szCs w:val="22"/>
                <w:lang w:eastAsia="nb-NO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5B40BE04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84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5DC67A31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224A825E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beite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1F781E73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5E34F47F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x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30949A5C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410</w:t>
            </w:r>
          </w:p>
        </w:tc>
      </w:tr>
      <w:tr w:rsidR="00B96631" w:rsidRPr="00065A28" w14:paraId="1D98486E" w14:textId="77777777" w:rsidTr="00FB004F">
        <w:trPr>
          <w:trHeight w:val="300"/>
        </w:trPr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23B1D26D" w14:textId="77777777" w:rsidR="00087D4F" w:rsidRPr="00065A28" w:rsidRDefault="00087D4F" w:rsidP="00FB004F">
            <w:pPr>
              <w:spacing w:line="240" w:lineRule="atLeast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 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77E260A2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4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42A21A2B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5FD2AC13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beite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3020478B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x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616575E3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0C686FDE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22</w:t>
            </w:r>
          </w:p>
        </w:tc>
      </w:tr>
      <w:tr w:rsidR="00B96631" w:rsidRPr="00065A28" w14:paraId="63AAF5BB" w14:textId="77777777" w:rsidTr="00FB004F">
        <w:trPr>
          <w:trHeight w:val="300"/>
        </w:trPr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761F60F3" w14:textId="77777777" w:rsidR="00087D4F" w:rsidRPr="00065A28" w:rsidRDefault="00087D4F" w:rsidP="00FB004F">
            <w:pPr>
              <w:spacing w:line="240" w:lineRule="atLeast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 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2CD744F0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4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597C6C00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15481A6A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slått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0A2A02E4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x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08BDA904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6F09BD2A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108</w:t>
            </w:r>
          </w:p>
        </w:tc>
      </w:tr>
      <w:tr w:rsidR="00B96631" w:rsidRPr="00065A28" w14:paraId="40035533" w14:textId="77777777" w:rsidTr="00FB004F">
        <w:trPr>
          <w:trHeight w:val="300"/>
        </w:trPr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93ACD5" w:themeFill="accent6" w:themeFillTint="99"/>
            <w:noWrap/>
            <w:vAlign w:val="bottom"/>
            <w:hideMark/>
          </w:tcPr>
          <w:p w14:paraId="30A20257" w14:textId="77777777" w:rsidR="00087D4F" w:rsidRPr="00065A28" w:rsidRDefault="00087D4F" w:rsidP="00FB004F">
            <w:pPr>
              <w:spacing w:line="240" w:lineRule="atLeast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b/>
                <w:bCs/>
                <w:sz w:val="22"/>
                <w:szCs w:val="22"/>
                <w:lang w:eastAsia="nb-NO"/>
              </w:rPr>
              <w:t>SUM</w:t>
            </w: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 </w:t>
            </w:r>
          </w:p>
        </w:tc>
        <w:tc>
          <w:tcPr>
            <w:tcW w:w="667" w:type="dxa"/>
            <w:tcBorders>
              <w:top w:val="single" w:sz="4" w:space="0" w:color="auto"/>
              <w:bottom w:val="single" w:sz="4" w:space="0" w:color="auto"/>
            </w:tcBorders>
            <w:shd w:val="clear" w:color="auto" w:fill="93ACD5" w:themeFill="accent6" w:themeFillTint="99"/>
            <w:noWrap/>
            <w:vAlign w:val="bottom"/>
            <w:hideMark/>
          </w:tcPr>
          <w:p w14:paraId="5240A3AA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eastAsia="nb-NO"/>
              </w:rPr>
            </w:pPr>
          </w:p>
        </w:tc>
        <w:tc>
          <w:tcPr>
            <w:tcW w:w="943" w:type="dxa"/>
            <w:tcBorders>
              <w:top w:val="single" w:sz="4" w:space="0" w:color="auto"/>
              <w:bottom w:val="single" w:sz="4" w:space="0" w:color="auto"/>
            </w:tcBorders>
            <w:shd w:val="clear" w:color="auto" w:fill="93ACD5" w:themeFill="accent6" w:themeFillTint="99"/>
            <w:noWrap/>
            <w:vAlign w:val="bottom"/>
            <w:hideMark/>
          </w:tcPr>
          <w:p w14:paraId="14D3855B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93ACD5" w:themeFill="accent6" w:themeFillTint="99"/>
            <w:noWrap/>
            <w:vAlign w:val="bottom"/>
            <w:hideMark/>
          </w:tcPr>
          <w:p w14:paraId="11AFAA4F" w14:textId="77777777" w:rsidR="00087D4F" w:rsidRPr="00065A28" w:rsidRDefault="00087D4F" w:rsidP="00FB004F">
            <w:pPr>
              <w:spacing w:line="240" w:lineRule="atLeast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93ACD5" w:themeFill="accent6" w:themeFillTint="99"/>
            <w:noWrap/>
            <w:vAlign w:val="bottom"/>
            <w:hideMark/>
          </w:tcPr>
          <w:p w14:paraId="1B255FA9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93ACD5" w:themeFill="accent6" w:themeFillTint="99"/>
            <w:noWrap/>
            <w:vAlign w:val="bottom"/>
            <w:hideMark/>
          </w:tcPr>
          <w:p w14:paraId="03D38A66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3ACD5" w:themeFill="accent6" w:themeFillTint="99"/>
            <w:noWrap/>
            <w:vAlign w:val="bottom"/>
            <w:hideMark/>
          </w:tcPr>
          <w:p w14:paraId="657120C7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b/>
                <w:bCs/>
                <w:sz w:val="22"/>
                <w:szCs w:val="22"/>
                <w:lang w:eastAsia="nb-NO"/>
              </w:rPr>
              <w:t>540</w:t>
            </w:r>
          </w:p>
        </w:tc>
      </w:tr>
      <w:tr w:rsidR="00087D4F" w:rsidRPr="00065A28" w14:paraId="10D030CD" w14:textId="77777777" w:rsidTr="00FB004F">
        <w:trPr>
          <w:trHeight w:val="300"/>
        </w:trPr>
        <w:tc>
          <w:tcPr>
            <w:tcW w:w="921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E85660" w14:textId="77777777" w:rsidR="00087D4F" w:rsidRPr="00065A28" w:rsidRDefault="00087D4F" w:rsidP="00FB004F">
            <w:pPr>
              <w:spacing w:line="240" w:lineRule="atLeast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 </w:t>
            </w:r>
          </w:p>
          <w:p w14:paraId="1E467A57" w14:textId="77777777" w:rsidR="00087D4F" w:rsidRPr="00065A28" w:rsidRDefault="00087D4F" w:rsidP="00FB004F">
            <w:pPr>
              <w:spacing w:line="240" w:lineRule="atLeast"/>
              <w:rPr>
                <w:rFonts w:ascii="Calibri" w:hAnsi="Calibri" w:cs="Calibri"/>
                <w:sz w:val="22"/>
                <w:szCs w:val="22"/>
                <w:lang w:eastAsia="nb-NO"/>
              </w:rPr>
            </w:pPr>
          </w:p>
        </w:tc>
      </w:tr>
      <w:tr w:rsidR="00B96631" w:rsidRPr="00065A28" w14:paraId="2D8339DC" w14:textId="77777777" w:rsidTr="00FB004F">
        <w:trPr>
          <w:trHeight w:val="300"/>
        </w:trPr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3ACD5" w:themeFill="accent6" w:themeFillTint="99"/>
            <w:noWrap/>
            <w:hideMark/>
          </w:tcPr>
          <w:p w14:paraId="1DECF01B" w14:textId="77777777" w:rsidR="00087D4F" w:rsidRPr="00065A28" w:rsidRDefault="00087D4F" w:rsidP="00FB004F">
            <w:pPr>
              <w:spacing w:line="240" w:lineRule="atLeast"/>
              <w:rPr>
                <w:rFonts w:ascii="Calibri" w:hAnsi="Calibri" w:cs="Calibri"/>
                <w:b/>
                <w:bCs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b/>
                <w:bCs/>
                <w:sz w:val="22"/>
                <w:szCs w:val="22"/>
                <w:lang w:eastAsia="nb-NO"/>
              </w:rPr>
              <w:t>Kommune</w:t>
            </w:r>
          </w:p>
        </w:tc>
        <w:tc>
          <w:tcPr>
            <w:tcW w:w="6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93ACD5" w:themeFill="accent6" w:themeFillTint="99"/>
            <w:noWrap/>
            <w:hideMark/>
          </w:tcPr>
          <w:p w14:paraId="25C4082A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b/>
                <w:bCs/>
                <w:sz w:val="22"/>
                <w:szCs w:val="22"/>
                <w:lang w:eastAsia="nb-NO"/>
              </w:rPr>
              <w:t>G.NR.</w:t>
            </w:r>
          </w:p>
        </w:tc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93ACD5" w:themeFill="accent6" w:themeFillTint="99"/>
            <w:noWrap/>
            <w:hideMark/>
          </w:tcPr>
          <w:p w14:paraId="6C79EA41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b/>
                <w:bCs/>
                <w:sz w:val="22"/>
                <w:szCs w:val="22"/>
                <w:lang w:eastAsia="nb-NO"/>
              </w:rPr>
              <w:t>B.NR.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93ACD5" w:themeFill="accent6" w:themeFillTint="99"/>
            <w:noWrap/>
            <w:hideMark/>
          </w:tcPr>
          <w:p w14:paraId="1C1CA5E5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b/>
                <w:bCs/>
                <w:sz w:val="22"/>
                <w:szCs w:val="22"/>
                <w:lang w:eastAsia="nb-NO"/>
              </w:rPr>
              <w:t>TILTAK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93ACD5" w:themeFill="accent6" w:themeFillTint="99"/>
            <w:hideMark/>
          </w:tcPr>
          <w:p w14:paraId="1214F36C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b/>
                <w:bCs/>
                <w:sz w:val="22"/>
                <w:szCs w:val="22"/>
                <w:lang w:eastAsia="nb-NO"/>
              </w:rPr>
              <w:t>INNMARK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93ACD5" w:themeFill="accent6" w:themeFillTint="99"/>
            <w:hideMark/>
          </w:tcPr>
          <w:p w14:paraId="48CB36AC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b/>
                <w:bCs/>
                <w:sz w:val="22"/>
                <w:szCs w:val="22"/>
                <w:lang w:eastAsia="nb-NO"/>
              </w:rPr>
              <w:t>UTMARK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93ACD5" w:themeFill="accent6" w:themeFillTint="99"/>
            <w:hideMark/>
          </w:tcPr>
          <w:p w14:paraId="36FD466B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b/>
                <w:bCs/>
                <w:sz w:val="22"/>
                <w:szCs w:val="22"/>
                <w:lang w:eastAsia="nb-NO"/>
              </w:rPr>
              <w:t>DEKAR</w:t>
            </w:r>
          </w:p>
        </w:tc>
      </w:tr>
      <w:tr w:rsidR="00087D4F" w:rsidRPr="00065A28" w14:paraId="686B211E" w14:textId="77777777" w:rsidTr="00FB004F">
        <w:trPr>
          <w:trHeight w:val="300"/>
        </w:trPr>
        <w:tc>
          <w:tcPr>
            <w:tcW w:w="921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1E4F6F3C" w14:textId="77777777" w:rsidR="00087D4F" w:rsidRPr="00065A28" w:rsidRDefault="00087D4F" w:rsidP="00FB004F">
            <w:pPr>
              <w:spacing w:line="240" w:lineRule="atLeast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b/>
                <w:bCs/>
                <w:sz w:val="22"/>
                <w:szCs w:val="22"/>
                <w:lang w:eastAsia="nb-NO"/>
              </w:rPr>
              <w:t>1822 LEIRFJORD - inntil 440 daa</w:t>
            </w:r>
          </w:p>
        </w:tc>
      </w:tr>
      <w:tr w:rsidR="00B96631" w:rsidRPr="00065A28" w14:paraId="0FCBA281" w14:textId="77777777" w:rsidTr="00FB004F">
        <w:trPr>
          <w:trHeight w:val="300"/>
        </w:trPr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70E2714F" w14:textId="77777777" w:rsidR="00087D4F" w:rsidRPr="00065A28" w:rsidRDefault="00087D4F" w:rsidP="00FB004F">
            <w:pPr>
              <w:spacing w:line="240" w:lineRule="atLeast"/>
              <w:rPr>
                <w:rFonts w:ascii="Calibri" w:hAnsi="Calibri" w:cs="Calibri"/>
                <w:b/>
                <w:bCs/>
                <w:sz w:val="22"/>
                <w:szCs w:val="22"/>
                <w:lang w:eastAsia="nb-NO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3A21D5BE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65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3F119F2F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22149AA7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beite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0B7DC493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72EAEEF3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x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39DDDF48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45</w:t>
            </w:r>
          </w:p>
        </w:tc>
      </w:tr>
      <w:tr w:rsidR="00B96631" w:rsidRPr="00065A28" w14:paraId="6BE716EC" w14:textId="77777777" w:rsidTr="00FB004F">
        <w:trPr>
          <w:trHeight w:val="300"/>
        </w:trPr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1225DE12" w14:textId="77777777" w:rsidR="00087D4F" w:rsidRPr="00065A28" w:rsidRDefault="00087D4F" w:rsidP="00FB004F">
            <w:pPr>
              <w:spacing w:line="240" w:lineRule="atLeast"/>
              <w:rPr>
                <w:rFonts w:ascii="Calibri" w:hAnsi="Calibri" w:cs="Calibri"/>
                <w:b/>
                <w:bCs/>
                <w:sz w:val="22"/>
                <w:szCs w:val="22"/>
                <w:lang w:eastAsia="nb-NO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51C51CA6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103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11E8EA6B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2F75C3BE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beite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53E324B1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4C037DE1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x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3D0109F0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50</w:t>
            </w:r>
          </w:p>
        </w:tc>
      </w:tr>
      <w:tr w:rsidR="00B96631" w:rsidRPr="00065A28" w14:paraId="60E8CCB5" w14:textId="77777777" w:rsidTr="00FB004F">
        <w:trPr>
          <w:trHeight w:val="300"/>
        </w:trPr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1B675AAA" w14:textId="77777777" w:rsidR="00087D4F" w:rsidRPr="00065A28" w:rsidRDefault="00087D4F" w:rsidP="00FB004F">
            <w:pPr>
              <w:spacing w:line="240" w:lineRule="atLeast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 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670DFA35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106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1E44A3EA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4A51079F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beite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219E40C5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x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4F278F85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3BB9C5DF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20</w:t>
            </w:r>
          </w:p>
        </w:tc>
      </w:tr>
      <w:tr w:rsidR="00B96631" w:rsidRPr="00065A28" w14:paraId="776DAF56" w14:textId="77777777" w:rsidTr="00FB004F">
        <w:trPr>
          <w:trHeight w:val="300"/>
        </w:trPr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5E022DA5" w14:textId="77777777" w:rsidR="00087D4F" w:rsidRPr="00065A28" w:rsidRDefault="00087D4F" w:rsidP="00FB004F">
            <w:pPr>
              <w:spacing w:line="240" w:lineRule="atLeast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lastRenderedPageBreak/>
              <w:t> 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149DF061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112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0A1B8020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5C0EF8A8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beite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4566253D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7AAF77B0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x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388F95AC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40</w:t>
            </w:r>
          </w:p>
        </w:tc>
      </w:tr>
      <w:tr w:rsidR="00B96631" w:rsidRPr="00065A28" w14:paraId="071C7275" w14:textId="77777777" w:rsidTr="00FB004F">
        <w:trPr>
          <w:trHeight w:val="300"/>
        </w:trPr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93ACD5" w:themeFill="accent6" w:themeFillTint="99"/>
            <w:noWrap/>
            <w:vAlign w:val="bottom"/>
            <w:hideMark/>
          </w:tcPr>
          <w:p w14:paraId="45EC7DDD" w14:textId="77777777" w:rsidR="00087D4F" w:rsidRPr="00065A28" w:rsidRDefault="00087D4F" w:rsidP="00FB004F">
            <w:pPr>
              <w:spacing w:line="240" w:lineRule="atLeast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 </w:t>
            </w:r>
            <w:r w:rsidRPr="00065A28">
              <w:rPr>
                <w:rFonts w:ascii="Calibri" w:hAnsi="Calibri" w:cs="Calibri"/>
                <w:b/>
                <w:bCs/>
                <w:sz w:val="22"/>
                <w:szCs w:val="22"/>
                <w:lang w:eastAsia="nb-NO"/>
              </w:rPr>
              <w:t>SUM</w:t>
            </w: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93ACD5" w:themeFill="accent6" w:themeFillTint="99"/>
            <w:noWrap/>
            <w:vAlign w:val="bottom"/>
            <w:hideMark/>
          </w:tcPr>
          <w:p w14:paraId="1CA5586F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eastAsia="nb-NO"/>
              </w:rPr>
            </w:pPr>
          </w:p>
        </w:tc>
        <w:tc>
          <w:tcPr>
            <w:tcW w:w="9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93ACD5" w:themeFill="accent6" w:themeFillTint="99"/>
            <w:noWrap/>
            <w:vAlign w:val="bottom"/>
            <w:hideMark/>
          </w:tcPr>
          <w:p w14:paraId="0E3E694D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93ACD5" w:themeFill="accent6" w:themeFillTint="99"/>
            <w:noWrap/>
            <w:vAlign w:val="bottom"/>
            <w:hideMark/>
          </w:tcPr>
          <w:p w14:paraId="0B5A73AF" w14:textId="77777777" w:rsidR="00087D4F" w:rsidRPr="00065A28" w:rsidRDefault="00087D4F" w:rsidP="00FB004F">
            <w:pPr>
              <w:spacing w:line="240" w:lineRule="atLeast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93ACD5" w:themeFill="accent6" w:themeFillTint="99"/>
            <w:noWrap/>
            <w:vAlign w:val="bottom"/>
            <w:hideMark/>
          </w:tcPr>
          <w:p w14:paraId="2814C9B5" w14:textId="77777777" w:rsidR="00087D4F" w:rsidRPr="00065A28" w:rsidRDefault="00087D4F" w:rsidP="00FB004F">
            <w:pPr>
              <w:spacing w:line="240" w:lineRule="atLeast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93ACD5" w:themeFill="accent6" w:themeFillTint="99"/>
            <w:noWrap/>
            <w:vAlign w:val="bottom"/>
            <w:hideMark/>
          </w:tcPr>
          <w:p w14:paraId="408AE305" w14:textId="77777777" w:rsidR="00087D4F" w:rsidRPr="00065A28" w:rsidRDefault="00087D4F" w:rsidP="00FB004F">
            <w:pPr>
              <w:spacing w:line="240" w:lineRule="atLeast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3ACD5" w:themeFill="accent6" w:themeFillTint="99"/>
            <w:noWrap/>
            <w:vAlign w:val="bottom"/>
            <w:hideMark/>
          </w:tcPr>
          <w:p w14:paraId="2B340E7C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b/>
                <w:bCs/>
                <w:sz w:val="22"/>
                <w:szCs w:val="22"/>
                <w:lang w:eastAsia="nb-NO"/>
              </w:rPr>
              <w:t>155</w:t>
            </w:r>
          </w:p>
        </w:tc>
      </w:tr>
      <w:tr w:rsidR="00087D4F" w:rsidRPr="00065A28" w14:paraId="0BBC8291" w14:textId="77777777" w:rsidTr="00FB004F">
        <w:trPr>
          <w:trHeight w:val="300"/>
        </w:trPr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95FA9F3" w14:textId="77777777" w:rsidR="00087D4F" w:rsidRPr="00065A28" w:rsidRDefault="00087D4F" w:rsidP="00FB004F">
            <w:pPr>
              <w:spacing w:line="240" w:lineRule="atLeast"/>
              <w:rPr>
                <w:rFonts w:ascii="Calibri" w:hAnsi="Calibri" w:cs="Calibri"/>
                <w:sz w:val="22"/>
                <w:szCs w:val="22"/>
                <w:lang w:eastAsia="nb-NO"/>
              </w:rPr>
            </w:pPr>
          </w:p>
          <w:p w14:paraId="1607B901" w14:textId="77777777" w:rsidR="00087D4F" w:rsidRPr="00065A28" w:rsidRDefault="00087D4F" w:rsidP="00FB004F">
            <w:pPr>
              <w:spacing w:line="240" w:lineRule="atLeast"/>
              <w:rPr>
                <w:rFonts w:ascii="Calibri" w:hAnsi="Calibri" w:cs="Calibri"/>
                <w:sz w:val="22"/>
                <w:szCs w:val="22"/>
                <w:lang w:eastAsia="nb-NO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1511A27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eastAsia="nb-NO"/>
              </w:rPr>
            </w:pPr>
          </w:p>
        </w:tc>
        <w:tc>
          <w:tcPr>
            <w:tcW w:w="9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F652C3F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75F642C" w14:textId="77777777" w:rsidR="00087D4F" w:rsidRPr="00065A28" w:rsidRDefault="00087D4F" w:rsidP="00FB004F">
            <w:pPr>
              <w:spacing w:line="240" w:lineRule="atLeast"/>
              <w:rPr>
                <w:rFonts w:ascii="Calibri" w:hAnsi="Calibri" w:cs="Calibri"/>
                <w:sz w:val="22"/>
                <w:szCs w:val="22"/>
                <w:lang w:eastAsia="nb-NO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192CC6B" w14:textId="77777777" w:rsidR="00087D4F" w:rsidRPr="00065A28" w:rsidRDefault="00087D4F" w:rsidP="00FB004F">
            <w:pPr>
              <w:spacing w:line="240" w:lineRule="atLeast"/>
              <w:rPr>
                <w:rFonts w:ascii="Calibri" w:hAnsi="Calibri" w:cs="Calibri"/>
                <w:sz w:val="22"/>
                <w:szCs w:val="22"/>
                <w:lang w:eastAsia="nb-NO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7B8F5F1" w14:textId="77777777" w:rsidR="00087D4F" w:rsidRPr="00065A28" w:rsidRDefault="00087D4F" w:rsidP="00FB004F">
            <w:pPr>
              <w:spacing w:line="240" w:lineRule="atLeast"/>
              <w:rPr>
                <w:rFonts w:ascii="Calibri" w:hAnsi="Calibri" w:cs="Calibri"/>
                <w:sz w:val="22"/>
                <w:szCs w:val="22"/>
                <w:lang w:eastAsia="nb-NO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C00CEC" w14:textId="77777777" w:rsidR="00087D4F" w:rsidRPr="00065A28" w:rsidRDefault="00087D4F" w:rsidP="00FB004F">
            <w:pPr>
              <w:spacing w:line="240" w:lineRule="atLeast"/>
              <w:jc w:val="right"/>
              <w:rPr>
                <w:rFonts w:ascii="Calibri" w:hAnsi="Calibri" w:cs="Calibri"/>
                <w:b/>
                <w:bCs/>
                <w:sz w:val="22"/>
                <w:szCs w:val="22"/>
                <w:lang w:eastAsia="nb-NO"/>
              </w:rPr>
            </w:pPr>
          </w:p>
        </w:tc>
      </w:tr>
      <w:tr w:rsidR="00B96631" w:rsidRPr="00065A28" w14:paraId="76CFFF56" w14:textId="77777777" w:rsidTr="00FB004F">
        <w:trPr>
          <w:trHeight w:val="300"/>
        </w:trPr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3ACD5" w:themeFill="accent6" w:themeFillTint="99"/>
            <w:noWrap/>
            <w:hideMark/>
          </w:tcPr>
          <w:p w14:paraId="59E9BD6E" w14:textId="77777777" w:rsidR="00087D4F" w:rsidRPr="00065A28" w:rsidRDefault="00087D4F" w:rsidP="00FB004F">
            <w:pPr>
              <w:spacing w:line="240" w:lineRule="atLeast"/>
              <w:rPr>
                <w:rFonts w:ascii="Calibri" w:hAnsi="Calibri" w:cs="Calibri"/>
                <w:b/>
                <w:bCs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b/>
                <w:bCs/>
                <w:sz w:val="22"/>
                <w:szCs w:val="22"/>
                <w:lang w:eastAsia="nb-NO"/>
              </w:rPr>
              <w:t>Kommune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93ACD5" w:themeFill="accent6" w:themeFillTint="99"/>
            <w:noWrap/>
            <w:hideMark/>
          </w:tcPr>
          <w:p w14:paraId="77150D1C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b/>
                <w:bCs/>
                <w:sz w:val="22"/>
                <w:szCs w:val="22"/>
                <w:lang w:eastAsia="nb-NO"/>
              </w:rPr>
              <w:t>G.NR.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93ACD5" w:themeFill="accent6" w:themeFillTint="99"/>
            <w:noWrap/>
            <w:hideMark/>
          </w:tcPr>
          <w:p w14:paraId="7DA4D771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b/>
                <w:bCs/>
                <w:sz w:val="22"/>
                <w:szCs w:val="22"/>
                <w:lang w:eastAsia="nb-NO"/>
              </w:rPr>
              <w:t>B.NR.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93ACD5" w:themeFill="accent6" w:themeFillTint="99"/>
            <w:noWrap/>
            <w:hideMark/>
          </w:tcPr>
          <w:p w14:paraId="37E9F606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b/>
                <w:bCs/>
                <w:sz w:val="22"/>
                <w:szCs w:val="22"/>
                <w:lang w:eastAsia="nb-NO"/>
              </w:rPr>
              <w:t>TILTAK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93ACD5" w:themeFill="accent6" w:themeFillTint="99"/>
            <w:hideMark/>
          </w:tcPr>
          <w:p w14:paraId="25901448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b/>
                <w:bCs/>
                <w:sz w:val="22"/>
                <w:szCs w:val="22"/>
                <w:lang w:eastAsia="nb-NO"/>
              </w:rPr>
              <w:t>INNMARK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93ACD5" w:themeFill="accent6" w:themeFillTint="99"/>
            <w:hideMark/>
          </w:tcPr>
          <w:p w14:paraId="2366C84D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b/>
                <w:bCs/>
                <w:sz w:val="22"/>
                <w:szCs w:val="22"/>
                <w:lang w:eastAsia="nb-NO"/>
              </w:rPr>
              <w:t>UTMARK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3ACD5" w:themeFill="accent6" w:themeFillTint="99"/>
            <w:hideMark/>
          </w:tcPr>
          <w:p w14:paraId="391F0A04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b/>
                <w:bCs/>
                <w:sz w:val="22"/>
                <w:szCs w:val="22"/>
                <w:lang w:eastAsia="nb-NO"/>
              </w:rPr>
              <w:t>DEKAR</w:t>
            </w:r>
          </w:p>
        </w:tc>
      </w:tr>
      <w:tr w:rsidR="00087D4F" w:rsidRPr="00065A28" w14:paraId="624B71DF" w14:textId="77777777" w:rsidTr="00FB004F">
        <w:trPr>
          <w:trHeight w:val="73"/>
        </w:trPr>
        <w:tc>
          <w:tcPr>
            <w:tcW w:w="921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248375D0" w14:textId="77777777" w:rsidR="00087D4F" w:rsidRPr="00065A28" w:rsidRDefault="00087D4F" w:rsidP="00FB004F">
            <w:pPr>
              <w:spacing w:line="240" w:lineRule="atLeast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b/>
                <w:bCs/>
                <w:sz w:val="22"/>
                <w:szCs w:val="22"/>
                <w:lang w:eastAsia="nb-NO"/>
              </w:rPr>
              <w:t>1824 VEFSN - inntil 590 daa</w:t>
            </w:r>
          </w:p>
        </w:tc>
      </w:tr>
      <w:tr w:rsidR="00B96631" w:rsidRPr="00065A28" w14:paraId="18523E99" w14:textId="77777777" w:rsidTr="00FB004F">
        <w:trPr>
          <w:trHeight w:val="73"/>
        </w:trPr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035C5287" w14:textId="77777777" w:rsidR="00087D4F" w:rsidRPr="00065A28" w:rsidRDefault="00087D4F" w:rsidP="00FB004F">
            <w:pPr>
              <w:spacing w:line="240" w:lineRule="atLeast"/>
              <w:rPr>
                <w:rFonts w:ascii="Calibri" w:hAnsi="Calibri" w:cs="Calibri"/>
                <w:sz w:val="22"/>
                <w:szCs w:val="22"/>
                <w:lang w:eastAsia="nb-NO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07D6C8B5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7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55DE7C0E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5349F6AF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slått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578969FF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x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4DB42DFB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1454E7ED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40</w:t>
            </w:r>
          </w:p>
        </w:tc>
      </w:tr>
      <w:tr w:rsidR="00B96631" w:rsidRPr="00065A28" w14:paraId="70B14342" w14:textId="77777777" w:rsidTr="00FB004F">
        <w:trPr>
          <w:trHeight w:val="73"/>
        </w:trPr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263842B5" w14:textId="77777777" w:rsidR="00087D4F" w:rsidRPr="00065A28" w:rsidRDefault="00087D4F" w:rsidP="00FB004F">
            <w:pPr>
              <w:spacing w:line="240" w:lineRule="atLeast"/>
              <w:rPr>
                <w:rFonts w:ascii="Calibri" w:hAnsi="Calibri" w:cs="Calibri"/>
                <w:sz w:val="22"/>
                <w:szCs w:val="22"/>
                <w:lang w:eastAsia="nb-NO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5763EC66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29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2F70EC4F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1A2651B7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slått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4B19AA1A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x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329F925E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2EBF01B5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47</w:t>
            </w:r>
          </w:p>
        </w:tc>
      </w:tr>
      <w:tr w:rsidR="00B96631" w:rsidRPr="00065A28" w14:paraId="63DAE22D" w14:textId="77777777" w:rsidTr="00FB004F">
        <w:trPr>
          <w:trHeight w:val="73"/>
        </w:trPr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5B6E3841" w14:textId="77777777" w:rsidR="00087D4F" w:rsidRPr="00065A28" w:rsidRDefault="00087D4F" w:rsidP="00FB004F">
            <w:pPr>
              <w:spacing w:line="240" w:lineRule="atLeast"/>
              <w:rPr>
                <w:rFonts w:ascii="Calibri" w:hAnsi="Calibri" w:cs="Calibri"/>
                <w:sz w:val="22"/>
                <w:szCs w:val="22"/>
                <w:lang w:eastAsia="nb-NO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2E710A6E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29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41A9D841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2BDA1B98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beite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696151DC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x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558E553D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5068E9B7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27</w:t>
            </w:r>
          </w:p>
        </w:tc>
      </w:tr>
      <w:tr w:rsidR="00B96631" w:rsidRPr="00065A28" w14:paraId="1FC41E66" w14:textId="77777777" w:rsidTr="00FB004F">
        <w:trPr>
          <w:trHeight w:val="73"/>
        </w:trPr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5F23CA3D" w14:textId="77777777" w:rsidR="00087D4F" w:rsidRPr="00065A28" w:rsidRDefault="00087D4F" w:rsidP="00FB004F">
            <w:pPr>
              <w:spacing w:line="240" w:lineRule="atLeast"/>
              <w:rPr>
                <w:rFonts w:ascii="Calibri" w:hAnsi="Calibri" w:cs="Calibri"/>
                <w:sz w:val="22"/>
                <w:szCs w:val="22"/>
                <w:lang w:eastAsia="nb-NO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7B126398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33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0B83AB78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5555C7C6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beite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56DDE513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19A9E432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x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25A400EC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21</w:t>
            </w:r>
          </w:p>
        </w:tc>
      </w:tr>
      <w:tr w:rsidR="00B96631" w:rsidRPr="00065A28" w14:paraId="1C8603AD" w14:textId="77777777" w:rsidTr="00FB004F">
        <w:trPr>
          <w:trHeight w:val="73"/>
        </w:trPr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41CEFF87" w14:textId="77777777" w:rsidR="00087D4F" w:rsidRPr="00065A28" w:rsidRDefault="00087D4F" w:rsidP="00FB004F">
            <w:pPr>
              <w:spacing w:line="240" w:lineRule="atLeast"/>
              <w:rPr>
                <w:rFonts w:ascii="Calibri" w:hAnsi="Calibri" w:cs="Calibri"/>
                <w:sz w:val="22"/>
                <w:szCs w:val="22"/>
                <w:lang w:eastAsia="nb-NO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3D2DBB08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33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1E6CE558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52A726BA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slått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71858B87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x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2B46B1B4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521C2360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18</w:t>
            </w:r>
          </w:p>
        </w:tc>
      </w:tr>
      <w:tr w:rsidR="00B96631" w:rsidRPr="00065A28" w14:paraId="0CDB6532" w14:textId="77777777" w:rsidTr="00FB004F">
        <w:trPr>
          <w:trHeight w:val="73"/>
        </w:trPr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5C47C99B" w14:textId="77777777" w:rsidR="00087D4F" w:rsidRPr="00065A28" w:rsidRDefault="00087D4F" w:rsidP="00FB004F">
            <w:pPr>
              <w:spacing w:line="240" w:lineRule="atLeast"/>
              <w:rPr>
                <w:rFonts w:ascii="Calibri" w:hAnsi="Calibri" w:cs="Calibri"/>
                <w:sz w:val="22"/>
                <w:szCs w:val="22"/>
                <w:lang w:eastAsia="nb-NO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490E1D45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84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3D85B15D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4CF219B2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beite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7ED0A47E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x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25436605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25AD8531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52</w:t>
            </w:r>
          </w:p>
        </w:tc>
      </w:tr>
      <w:tr w:rsidR="00B96631" w:rsidRPr="00065A28" w14:paraId="1AB98705" w14:textId="77777777" w:rsidTr="00FB004F">
        <w:trPr>
          <w:trHeight w:val="73"/>
        </w:trPr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57C5F213" w14:textId="77777777" w:rsidR="00087D4F" w:rsidRPr="00065A28" w:rsidRDefault="00087D4F" w:rsidP="00FB004F">
            <w:pPr>
              <w:spacing w:line="240" w:lineRule="atLeast"/>
              <w:rPr>
                <w:rFonts w:ascii="Calibri" w:hAnsi="Calibri" w:cs="Calibri"/>
                <w:sz w:val="22"/>
                <w:szCs w:val="22"/>
                <w:lang w:eastAsia="nb-NO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5FE4A49B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95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618BC91D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C01040">
              <w:rPr>
                <w:rFonts w:ascii="Calibri" w:hAnsi="Calibri" w:cs="Calibri"/>
                <w:sz w:val="22"/>
                <w:szCs w:val="22"/>
                <w:lang w:eastAsia="nb-NO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4AAF5293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beite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42FFA09A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x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63C10D8F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00320A15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35</w:t>
            </w:r>
          </w:p>
        </w:tc>
      </w:tr>
      <w:tr w:rsidR="00B96631" w:rsidRPr="00065A28" w14:paraId="3F35CFEA" w14:textId="77777777" w:rsidTr="00FB004F">
        <w:trPr>
          <w:trHeight w:val="73"/>
        </w:trPr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5A7D97EB" w14:textId="77777777" w:rsidR="00087D4F" w:rsidRPr="00065A28" w:rsidRDefault="00087D4F" w:rsidP="00FB004F">
            <w:pPr>
              <w:spacing w:line="240" w:lineRule="atLeast"/>
              <w:rPr>
                <w:rFonts w:ascii="Calibri" w:hAnsi="Calibri" w:cs="Calibri"/>
                <w:sz w:val="22"/>
                <w:szCs w:val="22"/>
                <w:lang w:eastAsia="nb-NO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1F39F714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99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0DC8728A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5DDEDB6B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slått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4994760E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x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5F81DD49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1413306F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9</w:t>
            </w:r>
          </w:p>
        </w:tc>
      </w:tr>
      <w:tr w:rsidR="00B96631" w:rsidRPr="00065A28" w14:paraId="049BF177" w14:textId="77777777" w:rsidTr="00FB004F">
        <w:trPr>
          <w:trHeight w:val="73"/>
        </w:trPr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0E7629B0" w14:textId="77777777" w:rsidR="00087D4F" w:rsidRPr="00065A28" w:rsidRDefault="00087D4F" w:rsidP="00FB004F">
            <w:pPr>
              <w:spacing w:line="240" w:lineRule="atLeast"/>
              <w:rPr>
                <w:rFonts w:ascii="Calibri" w:hAnsi="Calibri" w:cs="Calibri"/>
                <w:sz w:val="22"/>
                <w:szCs w:val="22"/>
                <w:lang w:eastAsia="nb-NO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662A0B12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107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75F78BF9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34C1D8E0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beite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0BA9E850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x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1041FDDD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4EB4AE9F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46</w:t>
            </w:r>
          </w:p>
        </w:tc>
      </w:tr>
      <w:tr w:rsidR="00B96631" w:rsidRPr="00065A28" w14:paraId="4E976EB0" w14:textId="77777777" w:rsidTr="00FB004F">
        <w:trPr>
          <w:trHeight w:val="73"/>
        </w:trPr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6D8B24B0" w14:textId="77777777" w:rsidR="00087D4F" w:rsidRPr="00065A28" w:rsidRDefault="00087D4F" w:rsidP="00FB004F">
            <w:pPr>
              <w:spacing w:line="240" w:lineRule="atLeast"/>
              <w:rPr>
                <w:rFonts w:ascii="Calibri" w:hAnsi="Calibri" w:cs="Calibri"/>
                <w:sz w:val="22"/>
                <w:szCs w:val="22"/>
                <w:lang w:eastAsia="nb-NO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0E0B7890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110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691CF344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4 og 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16AD786F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beite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17F1F00D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x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3792DF44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188C048E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14</w:t>
            </w:r>
          </w:p>
        </w:tc>
      </w:tr>
      <w:tr w:rsidR="00B96631" w:rsidRPr="00065A28" w14:paraId="35774CA8" w14:textId="77777777" w:rsidTr="00FB004F">
        <w:trPr>
          <w:trHeight w:val="73"/>
        </w:trPr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227E2B22" w14:textId="77777777" w:rsidR="00087D4F" w:rsidRPr="00065A28" w:rsidRDefault="00087D4F" w:rsidP="00FB004F">
            <w:pPr>
              <w:spacing w:line="240" w:lineRule="atLeast"/>
              <w:rPr>
                <w:rFonts w:ascii="Calibri" w:hAnsi="Calibri" w:cs="Calibri"/>
                <w:sz w:val="22"/>
                <w:szCs w:val="22"/>
                <w:lang w:eastAsia="nb-NO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5D497EFB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130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679955E6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008135EB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beite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77FE3848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x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6EC22009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2853E4A5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38</w:t>
            </w:r>
          </w:p>
        </w:tc>
      </w:tr>
      <w:tr w:rsidR="00B96631" w:rsidRPr="00065A28" w14:paraId="26E1B644" w14:textId="77777777" w:rsidTr="00FB004F">
        <w:trPr>
          <w:trHeight w:val="73"/>
        </w:trPr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3CC4A425" w14:textId="77777777" w:rsidR="00087D4F" w:rsidRPr="00065A28" w:rsidRDefault="00087D4F" w:rsidP="00FB004F">
            <w:pPr>
              <w:spacing w:line="240" w:lineRule="atLeast"/>
              <w:rPr>
                <w:rFonts w:ascii="Calibri" w:hAnsi="Calibri" w:cs="Calibri"/>
                <w:sz w:val="22"/>
                <w:szCs w:val="22"/>
                <w:lang w:eastAsia="nb-NO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5ED9F47C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151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6A85191A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0F20F568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beite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7E734D07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285EF2DD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C01040">
              <w:rPr>
                <w:rFonts w:ascii="Calibri" w:hAnsi="Calibri" w:cs="Calibri"/>
                <w:sz w:val="22"/>
                <w:szCs w:val="22"/>
                <w:lang w:eastAsia="nb-NO"/>
              </w:rPr>
              <w:t>x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5D97E2B9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38</w:t>
            </w:r>
          </w:p>
        </w:tc>
      </w:tr>
      <w:tr w:rsidR="00B96631" w:rsidRPr="00065A28" w14:paraId="1DC9222E" w14:textId="77777777" w:rsidTr="00FB004F">
        <w:trPr>
          <w:trHeight w:val="73"/>
        </w:trPr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3C1A0720" w14:textId="77777777" w:rsidR="00087D4F" w:rsidRPr="00065A28" w:rsidRDefault="00087D4F" w:rsidP="00FB004F">
            <w:pPr>
              <w:spacing w:line="240" w:lineRule="atLeast"/>
              <w:rPr>
                <w:rFonts w:ascii="Calibri" w:hAnsi="Calibri" w:cs="Calibri"/>
                <w:sz w:val="22"/>
                <w:szCs w:val="22"/>
                <w:lang w:eastAsia="nb-NO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4D9027D9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160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2E5585C7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21F9E3E2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beite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0AA81E9C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x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6EAB016A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316228EF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43</w:t>
            </w:r>
          </w:p>
        </w:tc>
      </w:tr>
      <w:tr w:rsidR="00B96631" w:rsidRPr="00065A28" w14:paraId="32E3E605" w14:textId="77777777" w:rsidTr="00FB004F">
        <w:trPr>
          <w:trHeight w:val="300"/>
        </w:trPr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483111E2" w14:textId="77777777" w:rsidR="00087D4F" w:rsidRPr="00065A28" w:rsidRDefault="00087D4F" w:rsidP="00FB004F">
            <w:pPr>
              <w:spacing w:line="240" w:lineRule="atLeast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 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1D87D668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179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7F391C4F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4CFFFC4F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slått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137F350C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x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1222D8BE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5DE19A28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40</w:t>
            </w:r>
          </w:p>
        </w:tc>
      </w:tr>
      <w:tr w:rsidR="00B96631" w:rsidRPr="00065A28" w14:paraId="2CC7F375" w14:textId="77777777" w:rsidTr="00FB004F">
        <w:trPr>
          <w:trHeight w:val="300"/>
        </w:trPr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6BFC2076" w14:textId="77777777" w:rsidR="00087D4F" w:rsidRPr="00065A28" w:rsidRDefault="00087D4F" w:rsidP="00FB004F">
            <w:pPr>
              <w:spacing w:line="240" w:lineRule="atLeast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 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4276361E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261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4C07026D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43F4EE28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slått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26615737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x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7F5B94EB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776D078F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28</w:t>
            </w:r>
          </w:p>
        </w:tc>
      </w:tr>
      <w:tr w:rsidR="00B96631" w:rsidRPr="00065A28" w14:paraId="391791FB" w14:textId="77777777" w:rsidTr="00FB004F">
        <w:trPr>
          <w:trHeight w:val="300"/>
        </w:trPr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0DD3A8BF" w14:textId="77777777" w:rsidR="00087D4F" w:rsidRPr="00065A28" w:rsidRDefault="00087D4F" w:rsidP="00FB004F">
            <w:pPr>
              <w:spacing w:line="240" w:lineRule="atLeast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 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0BFD67AE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261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137F2BD8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10C1C8B3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slått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753D3C96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x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494A4439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412810C1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36</w:t>
            </w:r>
          </w:p>
        </w:tc>
      </w:tr>
      <w:tr w:rsidR="00B96631" w:rsidRPr="00065A28" w14:paraId="4D47A95A" w14:textId="77777777" w:rsidTr="00FB004F">
        <w:trPr>
          <w:trHeight w:val="300"/>
        </w:trPr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93ACD5" w:themeFill="accent6" w:themeFillTint="99"/>
            <w:noWrap/>
            <w:vAlign w:val="bottom"/>
            <w:hideMark/>
          </w:tcPr>
          <w:p w14:paraId="58482A2A" w14:textId="77777777" w:rsidR="00087D4F" w:rsidRPr="00065A28" w:rsidRDefault="00087D4F" w:rsidP="00FB004F">
            <w:pPr>
              <w:spacing w:line="240" w:lineRule="atLeast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b/>
                <w:bCs/>
                <w:sz w:val="22"/>
                <w:szCs w:val="22"/>
                <w:lang w:eastAsia="nb-NO"/>
              </w:rPr>
              <w:t>SUM</w:t>
            </w: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 </w:t>
            </w: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93ACD5" w:themeFill="accent6" w:themeFillTint="99"/>
            <w:noWrap/>
            <w:vAlign w:val="bottom"/>
            <w:hideMark/>
          </w:tcPr>
          <w:p w14:paraId="6386813F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eastAsia="nb-NO"/>
              </w:rPr>
            </w:pPr>
          </w:p>
        </w:tc>
        <w:tc>
          <w:tcPr>
            <w:tcW w:w="9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93ACD5" w:themeFill="accent6" w:themeFillTint="99"/>
            <w:noWrap/>
            <w:vAlign w:val="bottom"/>
            <w:hideMark/>
          </w:tcPr>
          <w:p w14:paraId="3A192E9F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93ACD5" w:themeFill="accent6" w:themeFillTint="99"/>
            <w:noWrap/>
            <w:vAlign w:val="bottom"/>
            <w:hideMark/>
          </w:tcPr>
          <w:p w14:paraId="731E5057" w14:textId="77777777" w:rsidR="00087D4F" w:rsidRPr="00065A28" w:rsidRDefault="00087D4F" w:rsidP="00FB004F">
            <w:pPr>
              <w:spacing w:line="240" w:lineRule="atLeast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93ACD5" w:themeFill="accent6" w:themeFillTint="99"/>
            <w:noWrap/>
            <w:vAlign w:val="bottom"/>
            <w:hideMark/>
          </w:tcPr>
          <w:p w14:paraId="6CFD1DDA" w14:textId="77777777" w:rsidR="00087D4F" w:rsidRPr="00065A28" w:rsidRDefault="00087D4F" w:rsidP="00FB004F">
            <w:pPr>
              <w:spacing w:line="240" w:lineRule="atLeast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93ACD5" w:themeFill="accent6" w:themeFillTint="99"/>
            <w:noWrap/>
            <w:vAlign w:val="bottom"/>
            <w:hideMark/>
          </w:tcPr>
          <w:p w14:paraId="456F24F6" w14:textId="77777777" w:rsidR="00087D4F" w:rsidRPr="00065A28" w:rsidRDefault="00087D4F" w:rsidP="00FB004F">
            <w:pPr>
              <w:spacing w:line="240" w:lineRule="atLeast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3ACD5" w:themeFill="accent6" w:themeFillTint="99"/>
            <w:noWrap/>
            <w:vAlign w:val="bottom"/>
            <w:hideMark/>
          </w:tcPr>
          <w:p w14:paraId="53E9D971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b/>
                <w:bCs/>
                <w:sz w:val="22"/>
                <w:szCs w:val="22"/>
                <w:lang w:eastAsia="nb-NO"/>
              </w:rPr>
              <w:t>532</w:t>
            </w:r>
          </w:p>
        </w:tc>
      </w:tr>
      <w:tr w:rsidR="00087D4F" w:rsidRPr="00065A28" w14:paraId="328BD586" w14:textId="77777777" w:rsidTr="00FB004F">
        <w:trPr>
          <w:trHeight w:val="300"/>
        </w:trPr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138D1B6" w14:textId="77777777" w:rsidR="00087D4F" w:rsidRPr="00065A28" w:rsidRDefault="00087D4F" w:rsidP="00FB004F">
            <w:pPr>
              <w:spacing w:line="240" w:lineRule="atLeast"/>
              <w:rPr>
                <w:rFonts w:ascii="Calibri" w:hAnsi="Calibri" w:cs="Calibri"/>
                <w:sz w:val="22"/>
                <w:szCs w:val="22"/>
                <w:lang w:eastAsia="nb-NO"/>
              </w:rPr>
            </w:pPr>
          </w:p>
          <w:p w14:paraId="0BD2222A" w14:textId="77777777" w:rsidR="00087D4F" w:rsidRPr="00065A28" w:rsidRDefault="00087D4F" w:rsidP="00FB004F">
            <w:pPr>
              <w:spacing w:line="240" w:lineRule="atLeast"/>
              <w:rPr>
                <w:rFonts w:ascii="Calibri" w:hAnsi="Calibri" w:cs="Calibri"/>
                <w:sz w:val="22"/>
                <w:szCs w:val="22"/>
                <w:lang w:eastAsia="nb-NO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7756014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eastAsia="nb-NO"/>
              </w:rPr>
            </w:pPr>
          </w:p>
        </w:tc>
        <w:tc>
          <w:tcPr>
            <w:tcW w:w="9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CF3A94C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AB28DC4" w14:textId="77777777" w:rsidR="00087D4F" w:rsidRPr="00065A28" w:rsidRDefault="00087D4F" w:rsidP="00FB004F">
            <w:pPr>
              <w:spacing w:line="240" w:lineRule="atLeast"/>
              <w:rPr>
                <w:rFonts w:ascii="Calibri" w:hAnsi="Calibri" w:cs="Calibri"/>
                <w:sz w:val="22"/>
                <w:szCs w:val="22"/>
                <w:lang w:eastAsia="nb-NO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EF58B25" w14:textId="77777777" w:rsidR="00087D4F" w:rsidRPr="00065A28" w:rsidRDefault="00087D4F" w:rsidP="00FB004F">
            <w:pPr>
              <w:spacing w:line="240" w:lineRule="atLeast"/>
              <w:rPr>
                <w:rFonts w:ascii="Calibri" w:hAnsi="Calibri" w:cs="Calibri"/>
                <w:sz w:val="22"/>
                <w:szCs w:val="22"/>
                <w:lang w:eastAsia="nb-NO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CE7D67F" w14:textId="77777777" w:rsidR="00087D4F" w:rsidRPr="00065A28" w:rsidRDefault="00087D4F" w:rsidP="00FB004F">
            <w:pPr>
              <w:spacing w:line="240" w:lineRule="atLeast"/>
              <w:rPr>
                <w:rFonts w:ascii="Calibri" w:hAnsi="Calibri" w:cs="Calibri"/>
                <w:sz w:val="22"/>
                <w:szCs w:val="22"/>
                <w:lang w:eastAsia="nb-NO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51C87A1" w14:textId="77777777" w:rsidR="00087D4F" w:rsidRPr="00065A28" w:rsidRDefault="00087D4F" w:rsidP="00FB004F">
            <w:pPr>
              <w:spacing w:line="240" w:lineRule="atLeast"/>
              <w:jc w:val="right"/>
              <w:rPr>
                <w:rFonts w:ascii="Calibri" w:hAnsi="Calibri" w:cs="Calibri"/>
                <w:b/>
                <w:bCs/>
                <w:sz w:val="22"/>
                <w:szCs w:val="22"/>
                <w:lang w:eastAsia="nb-NO"/>
              </w:rPr>
            </w:pPr>
          </w:p>
        </w:tc>
      </w:tr>
      <w:tr w:rsidR="00B96631" w:rsidRPr="00065A28" w14:paraId="2B4856B4" w14:textId="77777777" w:rsidTr="00FB004F">
        <w:trPr>
          <w:trHeight w:val="300"/>
        </w:trPr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3ACD5" w:themeFill="accent6" w:themeFillTint="99"/>
            <w:noWrap/>
            <w:hideMark/>
          </w:tcPr>
          <w:p w14:paraId="398B4BB3" w14:textId="77777777" w:rsidR="00087D4F" w:rsidRPr="00065A28" w:rsidRDefault="00087D4F" w:rsidP="00FB004F">
            <w:pPr>
              <w:spacing w:line="240" w:lineRule="atLeast"/>
              <w:rPr>
                <w:rFonts w:ascii="Calibri" w:hAnsi="Calibri" w:cs="Calibri"/>
                <w:b/>
                <w:bCs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b/>
                <w:bCs/>
                <w:sz w:val="22"/>
                <w:szCs w:val="22"/>
                <w:lang w:eastAsia="nb-NO"/>
              </w:rPr>
              <w:t>Kommune</w:t>
            </w:r>
          </w:p>
        </w:tc>
        <w:tc>
          <w:tcPr>
            <w:tcW w:w="6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93ACD5" w:themeFill="accent6" w:themeFillTint="99"/>
            <w:noWrap/>
            <w:hideMark/>
          </w:tcPr>
          <w:p w14:paraId="2FE3D996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b/>
                <w:bCs/>
                <w:sz w:val="22"/>
                <w:szCs w:val="22"/>
                <w:lang w:eastAsia="nb-NO"/>
              </w:rPr>
              <w:t>G.NR.</w:t>
            </w:r>
          </w:p>
        </w:tc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93ACD5" w:themeFill="accent6" w:themeFillTint="99"/>
            <w:noWrap/>
            <w:hideMark/>
          </w:tcPr>
          <w:p w14:paraId="531F14E0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b/>
                <w:bCs/>
                <w:sz w:val="22"/>
                <w:szCs w:val="22"/>
                <w:lang w:eastAsia="nb-NO"/>
              </w:rPr>
              <w:t>B.NR.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93ACD5" w:themeFill="accent6" w:themeFillTint="99"/>
            <w:noWrap/>
            <w:hideMark/>
          </w:tcPr>
          <w:p w14:paraId="6A70B6DB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b/>
                <w:bCs/>
                <w:sz w:val="22"/>
                <w:szCs w:val="22"/>
                <w:lang w:eastAsia="nb-NO"/>
              </w:rPr>
              <w:t>TILTAK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93ACD5" w:themeFill="accent6" w:themeFillTint="99"/>
            <w:hideMark/>
          </w:tcPr>
          <w:p w14:paraId="0123D577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b/>
                <w:bCs/>
                <w:sz w:val="22"/>
                <w:szCs w:val="22"/>
                <w:lang w:eastAsia="nb-NO"/>
              </w:rPr>
              <w:t>INNMARK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93ACD5" w:themeFill="accent6" w:themeFillTint="99"/>
            <w:hideMark/>
          </w:tcPr>
          <w:p w14:paraId="56C0EAE7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b/>
                <w:bCs/>
                <w:sz w:val="22"/>
                <w:szCs w:val="22"/>
                <w:lang w:eastAsia="nb-NO"/>
              </w:rPr>
              <w:t>UTMARK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3ACD5" w:themeFill="accent6" w:themeFillTint="99"/>
            <w:hideMark/>
          </w:tcPr>
          <w:p w14:paraId="4200945C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b/>
                <w:bCs/>
                <w:sz w:val="22"/>
                <w:szCs w:val="22"/>
                <w:lang w:eastAsia="nb-NO"/>
              </w:rPr>
              <w:t>DEKAR</w:t>
            </w:r>
          </w:p>
        </w:tc>
      </w:tr>
      <w:tr w:rsidR="00087D4F" w:rsidRPr="00065A28" w14:paraId="6D1DADA4" w14:textId="77777777" w:rsidTr="00FB004F">
        <w:trPr>
          <w:trHeight w:val="300"/>
        </w:trPr>
        <w:tc>
          <w:tcPr>
            <w:tcW w:w="921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11330399" w14:textId="77777777" w:rsidR="00087D4F" w:rsidRPr="00065A28" w:rsidRDefault="00087D4F" w:rsidP="00FB004F">
            <w:pPr>
              <w:spacing w:line="240" w:lineRule="atLeast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b/>
                <w:bCs/>
                <w:sz w:val="22"/>
                <w:szCs w:val="22"/>
                <w:lang w:eastAsia="nb-NO"/>
              </w:rPr>
              <w:t>1825 GRANE - inntil 170 daa</w:t>
            </w:r>
          </w:p>
        </w:tc>
      </w:tr>
      <w:tr w:rsidR="00B96631" w:rsidRPr="00065A28" w14:paraId="2FE3281E" w14:textId="77777777" w:rsidTr="00FB004F">
        <w:trPr>
          <w:trHeight w:val="300"/>
        </w:trPr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269B5B19" w14:textId="77777777" w:rsidR="00087D4F" w:rsidRPr="00065A28" w:rsidRDefault="00087D4F" w:rsidP="00FB004F">
            <w:pPr>
              <w:spacing w:line="240" w:lineRule="atLeast"/>
              <w:rPr>
                <w:rFonts w:ascii="Calibri" w:hAnsi="Calibri" w:cs="Calibri"/>
                <w:sz w:val="22"/>
                <w:szCs w:val="22"/>
                <w:lang w:eastAsia="nb-NO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3102A4ED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48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4D7DDF94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70F7158B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slått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52025B19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x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3F6DB39C" w14:textId="77777777" w:rsidR="00087D4F" w:rsidRPr="00065A28" w:rsidRDefault="00087D4F" w:rsidP="00FB004F">
            <w:pPr>
              <w:spacing w:line="240" w:lineRule="atLeast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6E90463B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10</w:t>
            </w:r>
          </w:p>
        </w:tc>
      </w:tr>
      <w:tr w:rsidR="00B96631" w:rsidRPr="00065A28" w14:paraId="0D7C1898" w14:textId="77777777" w:rsidTr="00FB004F">
        <w:trPr>
          <w:trHeight w:val="300"/>
        </w:trPr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3886C2EB" w14:textId="77777777" w:rsidR="00087D4F" w:rsidRPr="00065A28" w:rsidRDefault="00087D4F" w:rsidP="00FB004F">
            <w:pPr>
              <w:spacing w:line="240" w:lineRule="atLeast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 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24F077CE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48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3830E9C9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48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47859697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slått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6AEEFF23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x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6DBECB36" w14:textId="77777777" w:rsidR="00087D4F" w:rsidRPr="00065A28" w:rsidRDefault="00087D4F" w:rsidP="00FB004F">
            <w:pPr>
              <w:spacing w:line="240" w:lineRule="atLeast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4B86CD3A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40</w:t>
            </w:r>
          </w:p>
        </w:tc>
      </w:tr>
      <w:tr w:rsidR="00B96631" w:rsidRPr="00065A28" w14:paraId="1A2B3EF6" w14:textId="77777777" w:rsidTr="00FB004F">
        <w:trPr>
          <w:trHeight w:val="300"/>
        </w:trPr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6CC82F9F" w14:textId="77777777" w:rsidR="00087D4F" w:rsidRPr="00065A28" w:rsidRDefault="00087D4F" w:rsidP="00FB004F">
            <w:pPr>
              <w:spacing w:line="240" w:lineRule="atLeast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 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56D7CDA3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49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2FF8CF31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773150A2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slått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39EF3BC8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x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29D534E9" w14:textId="77777777" w:rsidR="00087D4F" w:rsidRPr="00065A28" w:rsidRDefault="00087D4F" w:rsidP="00FB004F">
            <w:pPr>
              <w:spacing w:line="240" w:lineRule="atLeast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735B8C88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28</w:t>
            </w:r>
          </w:p>
        </w:tc>
      </w:tr>
      <w:tr w:rsidR="00B96631" w:rsidRPr="00065A28" w14:paraId="1E554295" w14:textId="77777777" w:rsidTr="00FB004F">
        <w:trPr>
          <w:trHeight w:val="300"/>
        </w:trPr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081B1918" w14:textId="77777777" w:rsidR="00087D4F" w:rsidRPr="00065A28" w:rsidRDefault="00087D4F" w:rsidP="00FB004F">
            <w:pPr>
              <w:spacing w:line="240" w:lineRule="atLeast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 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129E6A44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49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625F5D30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7F86D3E6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slått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727C1A1C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x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1E02923E" w14:textId="77777777" w:rsidR="00087D4F" w:rsidRPr="00065A28" w:rsidRDefault="00087D4F" w:rsidP="00FB004F">
            <w:pPr>
              <w:spacing w:line="240" w:lineRule="atLeast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63B127EB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10</w:t>
            </w:r>
          </w:p>
        </w:tc>
      </w:tr>
      <w:tr w:rsidR="00B96631" w:rsidRPr="00065A28" w14:paraId="7C117F33" w14:textId="77777777" w:rsidTr="00FB004F">
        <w:trPr>
          <w:trHeight w:val="300"/>
        </w:trPr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47E80A4C" w14:textId="77777777" w:rsidR="00087D4F" w:rsidRPr="00065A28" w:rsidRDefault="00087D4F" w:rsidP="00FB004F">
            <w:pPr>
              <w:spacing w:line="240" w:lineRule="atLeast"/>
              <w:rPr>
                <w:rFonts w:ascii="Calibri" w:hAnsi="Calibri" w:cs="Calibri"/>
                <w:sz w:val="22"/>
                <w:szCs w:val="22"/>
                <w:lang w:eastAsia="nb-NO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2BDFD9FB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51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45BA39E4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144BB327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slått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3724920C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x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110396A7" w14:textId="77777777" w:rsidR="00087D4F" w:rsidRPr="00065A28" w:rsidRDefault="00087D4F" w:rsidP="00FB004F">
            <w:pPr>
              <w:spacing w:line="240" w:lineRule="atLeast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51B7324C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27</w:t>
            </w:r>
          </w:p>
        </w:tc>
      </w:tr>
      <w:tr w:rsidR="00B96631" w:rsidRPr="00065A28" w14:paraId="2E5E29D1" w14:textId="77777777" w:rsidTr="00FB004F">
        <w:trPr>
          <w:trHeight w:val="300"/>
        </w:trPr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4649AF74" w14:textId="77777777" w:rsidR="00087D4F" w:rsidRPr="00065A28" w:rsidRDefault="00087D4F" w:rsidP="00FB004F">
            <w:pPr>
              <w:spacing w:line="240" w:lineRule="atLeast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 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13DCCC96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54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18A148FF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7E7A2271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beite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2E885804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x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3FA55ACF" w14:textId="77777777" w:rsidR="00087D4F" w:rsidRPr="00065A28" w:rsidRDefault="00087D4F" w:rsidP="00FB004F">
            <w:pPr>
              <w:spacing w:line="240" w:lineRule="atLeast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45998A5F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45</w:t>
            </w:r>
          </w:p>
        </w:tc>
      </w:tr>
      <w:tr w:rsidR="00B96631" w:rsidRPr="00065A28" w14:paraId="6622433A" w14:textId="77777777" w:rsidTr="00FB004F">
        <w:trPr>
          <w:trHeight w:val="300"/>
        </w:trPr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6D76FF74" w14:textId="77777777" w:rsidR="00087D4F" w:rsidRPr="00065A28" w:rsidRDefault="00087D4F" w:rsidP="00FB004F">
            <w:pPr>
              <w:spacing w:line="240" w:lineRule="atLeast"/>
              <w:rPr>
                <w:rFonts w:ascii="Calibri" w:hAnsi="Calibri" w:cs="Calibri"/>
                <w:b/>
                <w:bCs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b/>
                <w:bCs/>
                <w:sz w:val="22"/>
                <w:szCs w:val="22"/>
                <w:lang w:eastAsia="nb-NO"/>
              </w:rPr>
              <w:t> 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0932FEC1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70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0463DE1A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064C3077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beite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33EBEE5E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x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7D245B45" w14:textId="77777777" w:rsidR="00087D4F" w:rsidRPr="00065A28" w:rsidRDefault="00087D4F" w:rsidP="00FB004F">
            <w:pPr>
              <w:spacing w:line="240" w:lineRule="atLeast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76CE5F13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10</w:t>
            </w:r>
          </w:p>
        </w:tc>
      </w:tr>
      <w:tr w:rsidR="00B96631" w:rsidRPr="00065A28" w14:paraId="62C71DE1" w14:textId="77777777" w:rsidTr="00FB004F">
        <w:trPr>
          <w:trHeight w:val="300"/>
        </w:trPr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93ACD5" w:themeFill="accent6" w:themeFillTint="99"/>
            <w:noWrap/>
            <w:vAlign w:val="bottom"/>
            <w:hideMark/>
          </w:tcPr>
          <w:p w14:paraId="4B79F47E" w14:textId="77777777" w:rsidR="00087D4F" w:rsidRPr="00065A28" w:rsidRDefault="00087D4F" w:rsidP="00FB004F">
            <w:pPr>
              <w:spacing w:line="240" w:lineRule="atLeast"/>
              <w:rPr>
                <w:rFonts w:ascii="Calibri" w:hAnsi="Calibri" w:cs="Calibri"/>
                <w:b/>
                <w:bCs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b/>
                <w:bCs/>
                <w:sz w:val="22"/>
                <w:szCs w:val="22"/>
                <w:lang w:eastAsia="nb-NO"/>
              </w:rPr>
              <w:t> SUM</w:t>
            </w: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93ACD5" w:themeFill="accent6" w:themeFillTint="99"/>
            <w:noWrap/>
            <w:vAlign w:val="bottom"/>
          </w:tcPr>
          <w:p w14:paraId="20A5593F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eastAsia="nb-NO"/>
              </w:rPr>
            </w:pPr>
          </w:p>
        </w:tc>
        <w:tc>
          <w:tcPr>
            <w:tcW w:w="9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93ACD5" w:themeFill="accent6" w:themeFillTint="99"/>
            <w:noWrap/>
            <w:vAlign w:val="bottom"/>
          </w:tcPr>
          <w:p w14:paraId="025D86B4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93ACD5" w:themeFill="accent6" w:themeFillTint="99"/>
            <w:noWrap/>
            <w:vAlign w:val="bottom"/>
          </w:tcPr>
          <w:p w14:paraId="59055F70" w14:textId="77777777" w:rsidR="00087D4F" w:rsidRPr="00065A28" w:rsidRDefault="00087D4F" w:rsidP="00FB004F">
            <w:pPr>
              <w:spacing w:line="240" w:lineRule="atLeast"/>
              <w:rPr>
                <w:rFonts w:ascii="Calibri" w:hAnsi="Calibri" w:cs="Calibri"/>
                <w:sz w:val="22"/>
                <w:szCs w:val="22"/>
                <w:lang w:eastAsia="nb-NO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93ACD5" w:themeFill="accent6" w:themeFillTint="99"/>
            <w:noWrap/>
            <w:vAlign w:val="bottom"/>
          </w:tcPr>
          <w:p w14:paraId="3E2B206F" w14:textId="77777777" w:rsidR="00087D4F" w:rsidRPr="00065A28" w:rsidRDefault="00087D4F" w:rsidP="00FB004F">
            <w:pPr>
              <w:spacing w:line="240" w:lineRule="atLeast"/>
              <w:rPr>
                <w:rFonts w:ascii="Calibri" w:hAnsi="Calibri" w:cs="Calibri"/>
                <w:sz w:val="22"/>
                <w:szCs w:val="22"/>
                <w:lang w:eastAsia="nb-NO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93ACD5" w:themeFill="accent6" w:themeFillTint="99"/>
            <w:noWrap/>
            <w:vAlign w:val="bottom"/>
          </w:tcPr>
          <w:p w14:paraId="17881D84" w14:textId="77777777" w:rsidR="00087D4F" w:rsidRPr="00065A28" w:rsidRDefault="00087D4F" w:rsidP="00FB004F">
            <w:pPr>
              <w:spacing w:line="240" w:lineRule="atLeast"/>
              <w:rPr>
                <w:rFonts w:ascii="Calibri" w:hAnsi="Calibri" w:cs="Calibri"/>
                <w:sz w:val="22"/>
                <w:szCs w:val="22"/>
                <w:lang w:eastAsia="nb-NO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3ACD5" w:themeFill="accent6" w:themeFillTint="99"/>
            <w:noWrap/>
            <w:vAlign w:val="bottom"/>
          </w:tcPr>
          <w:p w14:paraId="5BE1069A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b/>
                <w:bCs/>
                <w:sz w:val="22"/>
                <w:szCs w:val="22"/>
                <w:lang w:eastAsia="nb-NO"/>
              </w:rPr>
              <w:t>170</w:t>
            </w:r>
          </w:p>
        </w:tc>
      </w:tr>
      <w:tr w:rsidR="00B96631" w:rsidRPr="00065A28" w14:paraId="1ED44173" w14:textId="77777777" w:rsidTr="00FB004F">
        <w:trPr>
          <w:trHeight w:val="300"/>
        </w:trPr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3ACD5" w:themeFill="accent6" w:themeFillTint="99"/>
            <w:noWrap/>
            <w:hideMark/>
          </w:tcPr>
          <w:p w14:paraId="0BD23C13" w14:textId="77777777" w:rsidR="00087D4F" w:rsidRPr="00065A28" w:rsidRDefault="00087D4F" w:rsidP="00FB004F">
            <w:pPr>
              <w:spacing w:line="240" w:lineRule="atLeast"/>
              <w:rPr>
                <w:rFonts w:ascii="Calibri" w:hAnsi="Calibri" w:cs="Calibri"/>
                <w:b/>
                <w:bCs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b/>
                <w:bCs/>
                <w:sz w:val="22"/>
                <w:szCs w:val="22"/>
                <w:lang w:eastAsia="nb-NO"/>
              </w:rPr>
              <w:t>Kommune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93ACD5" w:themeFill="accent6" w:themeFillTint="99"/>
            <w:noWrap/>
            <w:hideMark/>
          </w:tcPr>
          <w:p w14:paraId="1B5757A2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b/>
                <w:bCs/>
                <w:sz w:val="22"/>
                <w:szCs w:val="22"/>
                <w:lang w:eastAsia="nb-NO"/>
              </w:rPr>
              <w:t>G.NR.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93ACD5" w:themeFill="accent6" w:themeFillTint="99"/>
            <w:noWrap/>
            <w:hideMark/>
          </w:tcPr>
          <w:p w14:paraId="00C99435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b/>
                <w:bCs/>
                <w:sz w:val="22"/>
                <w:szCs w:val="22"/>
                <w:lang w:eastAsia="nb-NO"/>
              </w:rPr>
              <w:t>B.NR.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93ACD5" w:themeFill="accent6" w:themeFillTint="99"/>
            <w:noWrap/>
            <w:hideMark/>
          </w:tcPr>
          <w:p w14:paraId="50476B20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b/>
                <w:bCs/>
                <w:sz w:val="22"/>
                <w:szCs w:val="22"/>
                <w:lang w:eastAsia="nb-NO"/>
              </w:rPr>
              <w:t>TILTAK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93ACD5" w:themeFill="accent6" w:themeFillTint="99"/>
            <w:hideMark/>
          </w:tcPr>
          <w:p w14:paraId="5EE59B77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b/>
                <w:bCs/>
                <w:sz w:val="22"/>
                <w:szCs w:val="22"/>
                <w:lang w:eastAsia="nb-NO"/>
              </w:rPr>
              <w:t>INNMARK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93ACD5" w:themeFill="accent6" w:themeFillTint="99"/>
            <w:hideMark/>
          </w:tcPr>
          <w:p w14:paraId="298A1EAA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b/>
                <w:bCs/>
                <w:sz w:val="22"/>
                <w:szCs w:val="22"/>
                <w:lang w:eastAsia="nb-NO"/>
              </w:rPr>
              <w:t>UTMARK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3ACD5" w:themeFill="accent6" w:themeFillTint="99"/>
            <w:hideMark/>
          </w:tcPr>
          <w:p w14:paraId="32C731F5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b/>
                <w:bCs/>
                <w:sz w:val="22"/>
                <w:szCs w:val="22"/>
                <w:lang w:eastAsia="nb-NO"/>
              </w:rPr>
              <w:t>DEKAR</w:t>
            </w:r>
          </w:p>
        </w:tc>
      </w:tr>
      <w:tr w:rsidR="00087D4F" w:rsidRPr="00065A28" w14:paraId="4DC3EEE8" w14:textId="77777777" w:rsidTr="00FB004F">
        <w:trPr>
          <w:trHeight w:val="300"/>
        </w:trPr>
        <w:tc>
          <w:tcPr>
            <w:tcW w:w="921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4FDF8A28" w14:textId="77777777" w:rsidR="00087D4F" w:rsidRPr="00065A28" w:rsidRDefault="00087D4F" w:rsidP="00FB004F">
            <w:pPr>
              <w:spacing w:line="240" w:lineRule="atLeast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b/>
                <w:bCs/>
                <w:sz w:val="22"/>
                <w:szCs w:val="22"/>
                <w:lang w:eastAsia="nb-NO"/>
              </w:rPr>
              <w:t>1826 HATTFJELLDAL - inntil 360 daa</w:t>
            </w:r>
          </w:p>
        </w:tc>
      </w:tr>
      <w:tr w:rsidR="00B96631" w:rsidRPr="00065A28" w14:paraId="2E0D0B1B" w14:textId="77777777" w:rsidTr="00FB004F">
        <w:trPr>
          <w:trHeight w:val="300"/>
        </w:trPr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70B113F8" w14:textId="77777777" w:rsidR="00087D4F" w:rsidRPr="00065A28" w:rsidRDefault="00087D4F" w:rsidP="00FB004F">
            <w:pPr>
              <w:spacing w:line="240" w:lineRule="atLeast"/>
              <w:rPr>
                <w:rFonts w:ascii="Calibri" w:hAnsi="Calibri" w:cs="Calibri"/>
                <w:sz w:val="22"/>
                <w:szCs w:val="22"/>
                <w:lang w:eastAsia="nb-NO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5457FB31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1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4E4C686F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644F37CC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beite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4E1C8645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x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3757D3E4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3F68AEF7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1</w:t>
            </w:r>
          </w:p>
        </w:tc>
      </w:tr>
      <w:tr w:rsidR="00B96631" w:rsidRPr="00065A28" w14:paraId="1FBB658E" w14:textId="77777777" w:rsidTr="00FB004F">
        <w:trPr>
          <w:trHeight w:val="300"/>
        </w:trPr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456FC853" w14:textId="77777777" w:rsidR="00087D4F" w:rsidRPr="00065A28" w:rsidRDefault="00087D4F" w:rsidP="00FB004F">
            <w:pPr>
              <w:spacing w:line="240" w:lineRule="atLeast"/>
              <w:rPr>
                <w:rFonts w:ascii="Calibri" w:hAnsi="Calibri" w:cs="Calibri"/>
                <w:sz w:val="22"/>
                <w:szCs w:val="22"/>
                <w:lang w:eastAsia="nb-NO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6C64F6DC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1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785F4689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18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7A21F645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beite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03F1A2B1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x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67FB09E2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24B71C0A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10</w:t>
            </w:r>
          </w:p>
        </w:tc>
      </w:tr>
      <w:tr w:rsidR="00B96631" w:rsidRPr="00065A28" w14:paraId="6778AA8D" w14:textId="77777777" w:rsidTr="00FB004F">
        <w:trPr>
          <w:trHeight w:val="300"/>
        </w:trPr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7333BBB8" w14:textId="77777777" w:rsidR="00087D4F" w:rsidRPr="00065A28" w:rsidRDefault="00087D4F" w:rsidP="00FB004F">
            <w:pPr>
              <w:spacing w:line="240" w:lineRule="atLeast"/>
              <w:rPr>
                <w:rFonts w:ascii="Calibri" w:hAnsi="Calibri" w:cs="Calibri"/>
                <w:sz w:val="22"/>
                <w:szCs w:val="22"/>
                <w:lang w:eastAsia="nb-NO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22B57875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1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26DAE8A9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265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371C722A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beite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595475C5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x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1836EF78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0E8D8D76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2</w:t>
            </w:r>
          </w:p>
        </w:tc>
      </w:tr>
      <w:tr w:rsidR="00B96631" w:rsidRPr="00065A28" w14:paraId="3F38EFBA" w14:textId="77777777" w:rsidTr="00FB004F">
        <w:trPr>
          <w:trHeight w:val="300"/>
        </w:trPr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1B33D664" w14:textId="77777777" w:rsidR="00087D4F" w:rsidRPr="00065A28" w:rsidRDefault="00087D4F" w:rsidP="00FB004F">
            <w:pPr>
              <w:spacing w:line="240" w:lineRule="atLeast"/>
              <w:rPr>
                <w:rFonts w:ascii="Calibri" w:hAnsi="Calibri" w:cs="Calibri"/>
                <w:sz w:val="22"/>
                <w:szCs w:val="22"/>
                <w:lang w:eastAsia="nb-NO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2EB474C6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1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5BF09D7B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314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38D65173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beite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10FF737C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x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32FE1332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58333303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15</w:t>
            </w:r>
          </w:p>
        </w:tc>
      </w:tr>
      <w:tr w:rsidR="00B96631" w:rsidRPr="00065A28" w14:paraId="667C1258" w14:textId="77777777" w:rsidTr="00FB004F">
        <w:trPr>
          <w:trHeight w:val="300"/>
        </w:trPr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06519328" w14:textId="77777777" w:rsidR="00087D4F" w:rsidRPr="00065A28" w:rsidRDefault="00087D4F" w:rsidP="00FB004F">
            <w:pPr>
              <w:spacing w:line="240" w:lineRule="atLeast"/>
              <w:rPr>
                <w:rFonts w:ascii="Calibri" w:hAnsi="Calibri" w:cs="Calibri"/>
                <w:sz w:val="22"/>
                <w:szCs w:val="22"/>
                <w:lang w:eastAsia="nb-NO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02871E2E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1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149D8A7A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7AD633E6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slått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0691FDA3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x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29BC0C17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2E2898D6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4</w:t>
            </w:r>
          </w:p>
        </w:tc>
      </w:tr>
      <w:tr w:rsidR="00B96631" w:rsidRPr="00065A28" w14:paraId="267967A2" w14:textId="77777777" w:rsidTr="00FB004F">
        <w:trPr>
          <w:trHeight w:val="300"/>
        </w:trPr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40D8BA8C" w14:textId="77777777" w:rsidR="00087D4F" w:rsidRPr="00065A28" w:rsidRDefault="00087D4F" w:rsidP="00FB004F">
            <w:pPr>
              <w:spacing w:line="240" w:lineRule="atLeast"/>
              <w:rPr>
                <w:rFonts w:ascii="Calibri" w:hAnsi="Calibri" w:cs="Calibri"/>
                <w:sz w:val="22"/>
                <w:szCs w:val="22"/>
                <w:lang w:eastAsia="nb-NO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55795B02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1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2BA546E0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235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7E9CCF78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slått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60D03577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2E9FEE46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4884B751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4</w:t>
            </w:r>
          </w:p>
        </w:tc>
      </w:tr>
      <w:tr w:rsidR="00B96631" w:rsidRPr="00065A28" w14:paraId="0C49D047" w14:textId="77777777" w:rsidTr="00FB004F">
        <w:trPr>
          <w:trHeight w:val="300"/>
        </w:trPr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1A897717" w14:textId="77777777" w:rsidR="00087D4F" w:rsidRPr="00065A28" w:rsidRDefault="00087D4F" w:rsidP="00FB004F">
            <w:pPr>
              <w:spacing w:line="240" w:lineRule="atLeast"/>
              <w:rPr>
                <w:rFonts w:ascii="Calibri" w:hAnsi="Calibri" w:cs="Calibri"/>
                <w:sz w:val="22"/>
                <w:szCs w:val="22"/>
                <w:lang w:eastAsia="nb-NO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26AA5A8A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12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706027E9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33E8164C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beite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69AC36CD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x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0EBF4479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5AB27BF2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9</w:t>
            </w:r>
          </w:p>
        </w:tc>
      </w:tr>
      <w:tr w:rsidR="00B96631" w:rsidRPr="00065A28" w14:paraId="745E924C" w14:textId="77777777" w:rsidTr="00FB004F">
        <w:trPr>
          <w:trHeight w:val="300"/>
        </w:trPr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06C7F3B6" w14:textId="77777777" w:rsidR="00087D4F" w:rsidRPr="00065A28" w:rsidRDefault="00087D4F" w:rsidP="00FB004F">
            <w:pPr>
              <w:spacing w:line="240" w:lineRule="atLeast"/>
              <w:rPr>
                <w:rFonts w:ascii="Calibri" w:hAnsi="Calibri" w:cs="Calibri"/>
                <w:sz w:val="22"/>
                <w:szCs w:val="22"/>
                <w:lang w:eastAsia="nb-NO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3FDD3E45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12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25AABCE7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221DA99C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beite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67008848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1A791E5B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x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338E47A0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1</w:t>
            </w:r>
          </w:p>
        </w:tc>
      </w:tr>
      <w:tr w:rsidR="00B96631" w:rsidRPr="00065A28" w14:paraId="4EB934BC" w14:textId="77777777" w:rsidTr="00FB004F">
        <w:trPr>
          <w:trHeight w:val="300"/>
        </w:trPr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6B1F7142" w14:textId="77777777" w:rsidR="00087D4F" w:rsidRPr="00065A28" w:rsidRDefault="00087D4F" w:rsidP="00FB004F">
            <w:pPr>
              <w:spacing w:line="240" w:lineRule="atLeast"/>
              <w:rPr>
                <w:rFonts w:ascii="Calibri" w:hAnsi="Calibri" w:cs="Calibri"/>
                <w:sz w:val="22"/>
                <w:szCs w:val="22"/>
                <w:lang w:eastAsia="nb-NO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3048D05D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14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746E3C19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440493C0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beite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7EA51293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x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1DC68BD6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64EF6316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29</w:t>
            </w:r>
          </w:p>
        </w:tc>
      </w:tr>
      <w:tr w:rsidR="00B96631" w:rsidRPr="00065A28" w14:paraId="4D98F7E3" w14:textId="77777777" w:rsidTr="00FB004F">
        <w:trPr>
          <w:trHeight w:val="300"/>
        </w:trPr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3228DFCC" w14:textId="77777777" w:rsidR="00087D4F" w:rsidRPr="00065A28" w:rsidRDefault="00087D4F" w:rsidP="00FB004F">
            <w:pPr>
              <w:spacing w:line="240" w:lineRule="atLeast"/>
              <w:rPr>
                <w:rFonts w:ascii="Calibri" w:hAnsi="Calibri" w:cs="Calibri"/>
                <w:sz w:val="22"/>
                <w:szCs w:val="22"/>
                <w:lang w:eastAsia="nb-NO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651E643B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14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59F82471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1F9AEA4E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beite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151B715B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x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58D85A51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7F0DC058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14</w:t>
            </w:r>
          </w:p>
        </w:tc>
      </w:tr>
      <w:tr w:rsidR="00B96631" w:rsidRPr="00065A28" w14:paraId="1B858119" w14:textId="77777777" w:rsidTr="00FB004F">
        <w:trPr>
          <w:trHeight w:val="300"/>
        </w:trPr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006AAC7D" w14:textId="77777777" w:rsidR="00087D4F" w:rsidRPr="00065A28" w:rsidRDefault="00087D4F" w:rsidP="00FB004F">
            <w:pPr>
              <w:spacing w:line="240" w:lineRule="atLeast"/>
              <w:rPr>
                <w:rFonts w:ascii="Calibri" w:hAnsi="Calibri" w:cs="Calibri"/>
                <w:sz w:val="22"/>
                <w:szCs w:val="22"/>
                <w:lang w:eastAsia="nb-NO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1767F5E7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14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0A516521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6FA16988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beite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1E5A73FE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0F209099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x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6F57EF55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9</w:t>
            </w:r>
          </w:p>
        </w:tc>
      </w:tr>
      <w:tr w:rsidR="00B96631" w:rsidRPr="00065A28" w14:paraId="6431C4CD" w14:textId="77777777" w:rsidTr="00FB004F">
        <w:trPr>
          <w:trHeight w:val="300"/>
        </w:trPr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6BB6613D" w14:textId="77777777" w:rsidR="00087D4F" w:rsidRPr="00065A28" w:rsidRDefault="00087D4F" w:rsidP="00FB004F">
            <w:pPr>
              <w:spacing w:line="240" w:lineRule="atLeast"/>
              <w:rPr>
                <w:rFonts w:ascii="Calibri" w:hAnsi="Calibri" w:cs="Calibri"/>
                <w:sz w:val="22"/>
                <w:szCs w:val="22"/>
                <w:lang w:eastAsia="nb-NO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4EBD5419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17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5050357F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302130FD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beite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04612A50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x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1EA0EEB8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1EF2D067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7</w:t>
            </w:r>
          </w:p>
        </w:tc>
      </w:tr>
      <w:tr w:rsidR="00B96631" w:rsidRPr="00065A28" w14:paraId="0B950821" w14:textId="77777777" w:rsidTr="00FB004F">
        <w:trPr>
          <w:trHeight w:val="300"/>
        </w:trPr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6457CDF4" w14:textId="77777777" w:rsidR="00087D4F" w:rsidRPr="00065A28" w:rsidRDefault="00087D4F" w:rsidP="00FB004F">
            <w:pPr>
              <w:spacing w:line="240" w:lineRule="atLeast"/>
              <w:rPr>
                <w:rFonts w:ascii="Calibri" w:hAnsi="Calibri" w:cs="Calibri"/>
                <w:sz w:val="22"/>
                <w:szCs w:val="22"/>
                <w:lang w:eastAsia="nb-NO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1784EF8C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19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61E68288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632A8FD8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C01040">
              <w:rPr>
                <w:rFonts w:ascii="Calibri" w:hAnsi="Calibri" w:cs="Calibri"/>
                <w:sz w:val="22"/>
                <w:szCs w:val="22"/>
                <w:lang w:eastAsia="nb-NO"/>
              </w:rPr>
              <w:t>beite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72DD35A5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2B5FF587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 x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1B5AF5D1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7</w:t>
            </w:r>
          </w:p>
        </w:tc>
      </w:tr>
      <w:tr w:rsidR="00B96631" w:rsidRPr="00065A28" w14:paraId="5752588D" w14:textId="77777777" w:rsidTr="00FB004F">
        <w:trPr>
          <w:trHeight w:val="300"/>
        </w:trPr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6F658C1D" w14:textId="77777777" w:rsidR="00087D4F" w:rsidRPr="00065A28" w:rsidRDefault="00087D4F" w:rsidP="00FB004F">
            <w:pPr>
              <w:spacing w:line="240" w:lineRule="atLeast"/>
              <w:rPr>
                <w:rFonts w:ascii="Calibri" w:hAnsi="Calibri" w:cs="Calibri"/>
                <w:sz w:val="22"/>
                <w:szCs w:val="22"/>
                <w:lang w:eastAsia="nb-NO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25BD223B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19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63D70846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4B655346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beite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09388936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C01040">
              <w:rPr>
                <w:rFonts w:ascii="Calibri" w:hAnsi="Calibri" w:cs="Calibri"/>
                <w:sz w:val="22"/>
                <w:szCs w:val="22"/>
                <w:lang w:eastAsia="nb-NO"/>
              </w:rPr>
              <w:t>x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58F49BDB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3B0C0616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1</w:t>
            </w:r>
          </w:p>
        </w:tc>
      </w:tr>
      <w:tr w:rsidR="00B96631" w:rsidRPr="00065A28" w14:paraId="3E76C2A5" w14:textId="77777777" w:rsidTr="00FB004F">
        <w:trPr>
          <w:trHeight w:val="300"/>
        </w:trPr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0D1BFBE8" w14:textId="77777777" w:rsidR="00087D4F" w:rsidRPr="00065A28" w:rsidRDefault="00087D4F" w:rsidP="00FB004F">
            <w:pPr>
              <w:spacing w:line="240" w:lineRule="atLeast"/>
              <w:rPr>
                <w:rFonts w:ascii="Calibri" w:hAnsi="Calibri" w:cs="Calibri"/>
                <w:sz w:val="22"/>
                <w:szCs w:val="22"/>
                <w:lang w:eastAsia="nb-NO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059BAF3A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19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409E0389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08FA72D8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slått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0B14744E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x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2ABE91C7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6BEB5708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20</w:t>
            </w:r>
          </w:p>
        </w:tc>
      </w:tr>
      <w:tr w:rsidR="00B96631" w:rsidRPr="00065A28" w14:paraId="7DE374F7" w14:textId="77777777" w:rsidTr="00FB004F">
        <w:trPr>
          <w:trHeight w:val="300"/>
        </w:trPr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6D160DC7" w14:textId="77777777" w:rsidR="00087D4F" w:rsidRPr="00065A28" w:rsidRDefault="00087D4F" w:rsidP="00FB004F">
            <w:pPr>
              <w:spacing w:line="240" w:lineRule="atLeast"/>
              <w:rPr>
                <w:rFonts w:ascii="Calibri" w:hAnsi="Calibri" w:cs="Calibri"/>
                <w:sz w:val="22"/>
                <w:szCs w:val="22"/>
                <w:lang w:eastAsia="nb-NO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021B8355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22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748A070D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6E3D803F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beite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486DF1D7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x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3CE38FCF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0110D5B7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7</w:t>
            </w:r>
          </w:p>
        </w:tc>
      </w:tr>
      <w:tr w:rsidR="00B96631" w:rsidRPr="00065A28" w14:paraId="5F868EA3" w14:textId="77777777" w:rsidTr="00FB004F">
        <w:trPr>
          <w:trHeight w:val="300"/>
        </w:trPr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1A0B1D5F" w14:textId="77777777" w:rsidR="00087D4F" w:rsidRPr="00065A28" w:rsidRDefault="00087D4F" w:rsidP="00FB004F">
            <w:pPr>
              <w:spacing w:line="240" w:lineRule="atLeast"/>
              <w:rPr>
                <w:rFonts w:ascii="Calibri" w:hAnsi="Calibri" w:cs="Calibri"/>
                <w:sz w:val="22"/>
                <w:szCs w:val="22"/>
                <w:lang w:eastAsia="nb-NO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37728B45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28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4055B407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34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32E841D7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slått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1332B205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x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1AE42649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3D9D8866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35</w:t>
            </w:r>
          </w:p>
        </w:tc>
      </w:tr>
      <w:tr w:rsidR="00B96631" w:rsidRPr="00065A28" w14:paraId="4D9B387C" w14:textId="77777777" w:rsidTr="00FB004F">
        <w:trPr>
          <w:trHeight w:val="300"/>
        </w:trPr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481AFE66" w14:textId="77777777" w:rsidR="00087D4F" w:rsidRPr="00065A28" w:rsidRDefault="00087D4F" w:rsidP="00FB004F">
            <w:pPr>
              <w:spacing w:line="240" w:lineRule="atLeast"/>
              <w:rPr>
                <w:rFonts w:ascii="Calibri" w:hAnsi="Calibri" w:cs="Calibri"/>
                <w:sz w:val="22"/>
                <w:szCs w:val="22"/>
                <w:lang w:eastAsia="nb-NO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4E9E5A35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27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2BF78436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5197E71B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beite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4B89C855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7FD73054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x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7D660358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1</w:t>
            </w:r>
          </w:p>
        </w:tc>
      </w:tr>
      <w:tr w:rsidR="00B96631" w:rsidRPr="00065A28" w14:paraId="7F54074C" w14:textId="77777777" w:rsidTr="00FB004F">
        <w:trPr>
          <w:trHeight w:val="300"/>
        </w:trPr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56D2CE14" w14:textId="77777777" w:rsidR="00087D4F" w:rsidRPr="00065A28" w:rsidRDefault="00087D4F" w:rsidP="00FB004F">
            <w:pPr>
              <w:spacing w:line="240" w:lineRule="atLeast"/>
              <w:rPr>
                <w:rFonts w:ascii="Calibri" w:hAnsi="Calibri" w:cs="Calibri"/>
                <w:sz w:val="22"/>
                <w:szCs w:val="22"/>
                <w:lang w:eastAsia="nb-NO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7038B7B8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28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4AED019C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01638994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slått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62A1A651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x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6E764A11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4B044EE8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30</w:t>
            </w:r>
          </w:p>
        </w:tc>
      </w:tr>
      <w:tr w:rsidR="00B96631" w:rsidRPr="00065A28" w14:paraId="4AA7C09F" w14:textId="77777777" w:rsidTr="00FB004F">
        <w:trPr>
          <w:trHeight w:val="300"/>
        </w:trPr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55A8F9D3" w14:textId="77777777" w:rsidR="00087D4F" w:rsidRPr="00065A28" w:rsidRDefault="00087D4F" w:rsidP="00FB004F">
            <w:pPr>
              <w:spacing w:line="240" w:lineRule="atLeast"/>
              <w:rPr>
                <w:rFonts w:ascii="Calibri" w:hAnsi="Calibri" w:cs="Calibri"/>
                <w:sz w:val="22"/>
                <w:szCs w:val="22"/>
                <w:lang w:eastAsia="nb-NO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4E85005F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45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5F6C2BDB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53DB4740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beite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1E494229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x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7B7BE58C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5B223713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9</w:t>
            </w:r>
          </w:p>
        </w:tc>
      </w:tr>
      <w:tr w:rsidR="00B96631" w:rsidRPr="00065A28" w14:paraId="1D2461C1" w14:textId="77777777" w:rsidTr="00FB004F">
        <w:trPr>
          <w:trHeight w:val="300"/>
        </w:trPr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2095831B" w14:textId="77777777" w:rsidR="00087D4F" w:rsidRPr="00065A28" w:rsidRDefault="00087D4F" w:rsidP="00FB004F">
            <w:pPr>
              <w:spacing w:line="240" w:lineRule="atLeast"/>
              <w:rPr>
                <w:rFonts w:ascii="Calibri" w:hAnsi="Calibri" w:cs="Calibri"/>
                <w:sz w:val="22"/>
                <w:szCs w:val="22"/>
                <w:lang w:eastAsia="nb-NO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22D37981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52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25E90369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773499CD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beite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37FD3254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078086E1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 x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68C3085A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3</w:t>
            </w:r>
          </w:p>
        </w:tc>
      </w:tr>
      <w:tr w:rsidR="00B96631" w:rsidRPr="00065A28" w14:paraId="65C89590" w14:textId="77777777" w:rsidTr="00FB004F">
        <w:trPr>
          <w:trHeight w:val="300"/>
        </w:trPr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17C6E2A9" w14:textId="77777777" w:rsidR="00087D4F" w:rsidRPr="00065A28" w:rsidRDefault="00087D4F" w:rsidP="00FB004F">
            <w:pPr>
              <w:spacing w:line="240" w:lineRule="atLeast"/>
              <w:rPr>
                <w:rFonts w:ascii="Calibri" w:hAnsi="Calibri" w:cs="Calibri"/>
                <w:sz w:val="22"/>
                <w:szCs w:val="22"/>
                <w:lang w:eastAsia="nb-NO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43F2340D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58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3DC3BB94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16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18FFE2FA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beite/slått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2BB34BDE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x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18723C39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717D0F80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6</w:t>
            </w:r>
          </w:p>
        </w:tc>
      </w:tr>
      <w:tr w:rsidR="00B96631" w:rsidRPr="00065A28" w14:paraId="1D829861" w14:textId="77777777" w:rsidTr="00FB004F">
        <w:trPr>
          <w:trHeight w:val="300"/>
        </w:trPr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5B1E9D16" w14:textId="77777777" w:rsidR="00087D4F" w:rsidRPr="00065A28" w:rsidRDefault="00087D4F" w:rsidP="00FB004F">
            <w:pPr>
              <w:spacing w:line="240" w:lineRule="atLeast"/>
              <w:rPr>
                <w:rFonts w:ascii="Calibri" w:hAnsi="Calibri" w:cs="Calibri"/>
                <w:sz w:val="22"/>
                <w:szCs w:val="22"/>
                <w:lang w:eastAsia="nb-NO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407D44C9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58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20C4AD29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16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3433C514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beite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411C592C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7795BCB4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x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46754FC8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4</w:t>
            </w:r>
          </w:p>
        </w:tc>
      </w:tr>
      <w:tr w:rsidR="00B96631" w:rsidRPr="00065A28" w14:paraId="635D1659" w14:textId="77777777" w:rsidTr="00FB004F">
        <w:trPr>
          <w:trHeight w:val="300"/>
        </w:trPr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361C8A38" w14:textId="77777777" w:rsidR="00087D4F" w:rsidRPr="00065A28" w:rsidRDefault="00087D4F" w:rsidP="00FB004F">
            <w:pPr>
              <w:spacing w:line="240" w:lineRule="atLeast"/>
              <w:rPr>
                <w:rFonts w:ascii="Calibri" w:hAnsi="Calibri" w:cs="Calibri"/>
                <w:sz w:val="22"/>
                <w:szCs w:val="22"/>
                <w:lang w:eastAsia="nb-NO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7FEF5D08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52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1CD1022E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194D655F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beite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4936AC00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x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51716892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06C58A73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32</w:t>
            </w:r>
          </w:p>
        </w:tc>
      </w:tr>
      <w:tr w:rsidR="00B96631" w:rsidRPr="00065A28" w14:paraId="4967808E" w14:textId="77777777" w:rsidTr="00FB004F">
        <w:trPr>
          <w:trHeight w:val="300"/>
        </w:trPr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052F337F" w14:textId="77777777" w:rsidR="00087D4F" w:rsidRPr="00065A28" w:rsidRDefault="00087D4F" w:rsidP="00FB004F">
            <w:pPr>
              <w:spacing w:line="240" w:lineRule="atLeast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 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7ED73678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78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2151A7A9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5499C0DB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beite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29886FD2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x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72369218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328F9583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25</w:t>
            </w:r>
          </w:p>
        </w:tc>
      </w:tr>
      <w:tr w:rsidR="00B96631" w:rsidRPr="00065A28" w14:paraId="0FE20540" w14:textId="77777777" w:rsidTr="00FB004F">
        <w:trPr>
          <w:trHeight w:val="300"/>
        </w:trPr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22BBA9BE" w14:textId="77777777" w:rsidR="00087D4F" w:rsidRPr="00065A28" w:rsidRDefault="00087D4F" w:rsidP="00FB004F">
            <w:pPr>
              <w:spacing w:line="240" w:lineRule="atLeast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 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146BB5EB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81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032EAE53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30E2513D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beite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755355A5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19098C89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 x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1E612556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17</w:t>
            </w:r>
          </w:p>
        </w:tc>
      </w:tr>
      <w:tr w:rsidR="00B96631" w:rsidRPr="00065A28" w14:paraId="74B33FD0" w14:textId="77777777" w:rsidTr="00FB004F">
        <w:trPr>
          <w:trHeight w:val="300"/>
        </w:trPr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6CF013C8" w14:textId="77777777" w:rsidR="00087D4F" w:rsidRPr="00065A28" w:rsidRDefault="00087D4F" w:rsidP="00FB004F">
            <w:pPr>
              <w:spacing w:line="240" w:lineRule="atLeast"/>
              <w:rPr>
                <w:rFonts w:ascii="Calibri" w:hAnsi="Calibri" w:cs="Calibri"/>
                <w:sz w:val="22"/>
                <w:szCs w:val="22"/>
                <w:lang w:eastAsia="nb-NO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5133CDF3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81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4B70CB81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413BE0BD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beite/slått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31299A70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x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2416841F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0ED74D0A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8</w:t>
            </w:r>
          </w:p>
        </w:tc>
      </w:tr>
      <w:tr w:rsidR="00B96631" w:rsidRPr="00065A28" w14:paraId="18C1AAAC" w14:textId="77777777" w:rsidTr="00FB004F">
        <w:trPr>
          <w:trHeight w:val="300"/>
        </w:trPr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1BA3FDD5" w14:textId="77777777" w:rsidR="00087D4F" w:rsidRPr="00065A28" w:rsidRDefault="00087D4F" w:rsidP="00FB004F">
            <w:pPr>
              <w:spacing w:line="240" w:lineRule="atLeast"/>
              <w:rPr>
                <w:rFonts w:ascii="Calibri" w:hAnsi="Calibri" w:cs="Calibri"/>
                <w:sz w:val="22"/>
                <w:szCs w:val="22"/>
                <w:lang w:eastAsia="nb-NO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7D4DA42D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84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26A03D59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6C5E417E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beite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77036785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x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58A7571F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26C61934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20</w:t>
            </w:r>
          </w:p>
        </w:tc>
      </w:tr>
      <w:tr w:rsidR="00B96631" w:rsidRPr="00065A28" w14:paraId="149BD4FB" w14:textId="77777777" w:rsidTr="00FB004F">
        <w:trPr>
          <w:trHeight w:val="300"/>
        </w:trPr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58BD4699" w14:textId="77777777" w:rsidR="00087D4F" w:rsidRPr="00065A28" w:rsidRDefault="00087D4F" w:rsidP="00FB004F">
            <w:pPr>
              <w:spacing w:line="240" w:lineRule="atLeast"/>
              <w:rPr>
                <w:rFonts w:ascii="Calibri" w:hAnsi="Calibri" w:cs="Calibri"/>
                <w:sz w:val="22"/>
                <w:szCs w:val="22"/>
                <w:lang w:eastAsia="nb-NO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704A4BAC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84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6D45FB7E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30CE1446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slått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6CEC92E0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x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4ACB8639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7CE91371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10</w:t>
            </w:r>
          </w:p>
        </w:tc>
      </w:tr>
      <w:tr w:rsidR="00B96631" w:rsidRPr="00065A28" w14:paraId="34607296" w14:textId="77777777" w:rsidTr="00FB004F">
        <w:trPr>
          <w:trHeight w:val="300"/>
        </w:trPr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39466FA2" w14:textId="77777777" w:rsidR="00087D4F" w:rsidRPr="00065A28" w:rsidRDefault="00087D4F" w:rsidP="00FB004F">
            <w:pPr>
              <w:spacing w:line="240" w:lineRule="atLeast"/>
              <w:rPr>
                <w:rFonts w:ascii="Calibri" w:hAnsi="Calibri" w:cs="Calibri"/>
                <w:sz w:val="22"/>
                <w:szCs w:val="22"/>
                <w:lang w:eastAsia="nb-NO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5E357A82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84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44A9B334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3D4CB3E6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beite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429E4882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4D5087C8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 x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2575D45B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5</w:t>
            </w:r>
          </w:p>
        </w:tc>
      </w:tr>
      <w:tr w:rsidR="00B96631" w:rsidRPr="00065A28" w14:paraId="58F0F780" w14:textId="77777777" w:rsidTr="00FB004F">
        <w:trPr>
          <w:trHeight w:val="300"/>
        </w:trPr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7318C1ED" w14:textId="77777777" w:rsidR="00087D4F" w:rsidRPr="00065A28" w:rsidRDefault="00087D4F" w:rsidP="00FB004F">
            <w:pPr>
              <w:spacing w:line="240" w:lineRule="atLeast"/>
              <w:rPr>
                <w:rFonts w:ascii="Calibri" w:hAnsi="Calibri" w:cs="Calibri"/>
                <w:sz w:val="22"/>
                <w:szCs w:val="22"/>
                <w:lang w:eastAsia="nb-NO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17D48E59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84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50659983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64BF24BC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C01040">
              <w:rPr>
                <w:rFonts w:ascii="Calibri" w:hAnsi="Calibri" w:cs="Calibri"/>
                <w:sz w:val="22"/>
                <w:szCs w:val="22"/>
                <w:lang w:eastAsia="nb-NO"/>
              </w:rPr>
              <w:t>beite/slått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13F11A97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x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2395C19D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433164B3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4</w:t>
            </w:r>
          </w:p>
        </w:tc>
      </w:tr>
      <w:tr w:rsidR="00B96631" w:rsidRPr="00065A28" w14:paraId="00296B64" w14:textId="77777777" w:rsidTr="00FB004F">
        <w:trPr>
          <w:trHeight w:val="300"/>
        </w:trPr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2F53C67D" w14:textId="77777777" w:rsidR="00087D4F" w:rsidRPr="00065A28" w:rsidRDefault="00087D4F" w:rsidP="00FB004F">
            <w:pPr>
              <w:spacing w:line="240" w:lineRule="atLeast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 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3BF26CD9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84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5E468697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52A62CD1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beite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4C121F39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6E44AA9E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x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5B52523A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1</w:t>
            </w:r>
          </w:p>
        </w:tc>
      </w:tr>
      <w:tr w:rsidR="00B96631" w:rsidRPr="00065A28" w14:paraId="7D3E3C57" w14:textId="77777777" w:rsidTr="00FB004F">
        <w:trPr>
          <w:trHeight w:val="300"/>
        </w:trPr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50099985" w14:textId="77777777" w:rsidR="00087D4F" w:rsidRPr="00065A28" w:rsidRDefault="00087D4F" w:rsidP="00FB004F">
            <w:pPr>
              <w:spacing w:line="240" w:lineRule="atLeast"/>
              <w:rPr>
                <w:rFonts w:ascii="Calibri" w:hAnsi="Calibri" w:cs="Calibri"/>
                <w:sz w:val="22"/>
                <w:szCs w:val="22"/>
                <w:lang w:eastAsia="nb-NO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1B535405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84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66CAF75D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1380A9CB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C01040">
              <w:rPr>
                <w:rFonts w:ascii="Calibri" w:hAnsi="Calibri" w:cs="Calibri"/>
                <w:sz w:val="22"/>
                <w:szCs w:val="22"/>
                <w:lang w:eastAsia="nb-NO"/>
              </w:rPr>
              <w:t>beite/slått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49FE7FA7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x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4373F845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5308374C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10</w:t>
            </w:r>
          </w:p>
        </w:tc>
      </w:tr>
      <w:tr w:rsidR="00B96631" w:rsidRPr="00065A28" w14:paraId="2B1CCAD3" w14:textId="77777777" w:rsidTr="00FB004F">
        <w:trPr>
          <w:trHeight w:val="300"/>
        </w:trPr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93ACD5" w:themeFill="accent6" w:themeFillTint="99"/>
            <w:noWrap/>
            <w:vAlign w:val="bottom"/>
            <w:hideMark/>
          </w:tcPr>
          <w:p w14:paraId="579DDEB9" w14:textId="77777777" w:rsidR="00087D4F" w:rsidRPr="00065A28" w:rsidRDefault="00087D4F" w:rsidP="00FB004F">
            <w:pPr>
              <w:spacing w:line="240" w:lineRule="atLeast"/>
              <w:rPr>
                <w:rFonts w:ascii="Calibri" w:hAnsi="Calibri" w:cs="Calibri"/>
                <w:b/>
                <w:bCs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b/>
                <w:bCs/>
                <w:sz w:val="22"/>
                <w:szCs w:val="22"/>
                <w:lang w:eastAsia="nb-NO"/>
              </w:rPr>
              <w:t> SUM</w:t>
            </w: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93ACD5" w:themeFill="accent6" w:themeFillTint="99"/>
            <w:noWrap/>
            <w:vAlign w:val="bottom"/>
            <w:hideMark/>
          </w:tcPr>
          <w:p w14:paraId="5E7648A1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eastAsia="nb-NO"/>
              </w:rPr>
            </w:pPr>
          </w:p>
        </w:tc>
        <w:tc>
          <w:tcPr>
            <w:tcW w:w="9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93ACD5" w:themeFill="accent6" w:themeFillTint="99"/>
            <w:noWrap/>
            <w:vAlign w:val="bottom"/>
            <w:hideMark/>
          </w:tcPr>
          <w:p w14:paraId="7ACD3821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b/>
                <w:bCs/>
                <w:sz w:val="22"/>
                <w:szCs w:val="22"/>
                <w:lang w:eastAsia="nb-NO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93ACD5" w:themeFill="accent6" w:themeFillTint="99"/>
            <w:noWrap/>
            <w:vAlign w:val="bottom"/>
            <w:hideMark/>
          </w:tcPr>
          <w:p w14:paraId="2DEF3C8E" w14:textId="77777777" w:rsidR="00087D4F" w:rsidRPr="00065A28" w:rsidRDefault="00087D4F" w:rsidP="00FB004F">
            <w:pPr>
              <w:spacing w:line="240" w:lineRule="atLeast"/>
              <w:rPr>
                <w:rFonts w:ascii="Calibri" w:hAnsi="Calibri" w:cs="Calibri"/>
                <w:b/>
                <w:bCs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b/>
                <w:bCs/>
                <w:sz w:val="22"/>
                <w:szCs w:val="22"/>
                <w:lang w:eastAsia="nb-NO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93ACD5" w:themeFill="accent6" w:themeFillTint="99"/>
            <w:noWrap/>
            <w:vAlign w:val="bottom"/>
            <w:hideMark/>
          </w:tcPr>
          <w:p w14:paraId="4DF2E316" w14:textId="77777777" w:rsidR="00087D4F" w:rsidRPr="00065A28" w:rsidRDefault="00087D4F" w:rsidP="00FB004F">
            <w:pPr>
              <w:spacing w:line="240" w:lineRule="atLeast"/>
              <w:rPr>
                <w:rFonts w:ascii="Calibri" w:hAnsi="Calibri" w:cs="Calibri"/>
                <w:b/>
                <w:bCs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b/>
                <w:bCs/>
                <w:sz w:val="22"/>
                <w:szCs w:val="22"/>
                <w:lang w:eastAsia="nb-NO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93ACD5" w:themeFill="accent6" w:themeFillTint="99"/>
            <w:noWrap/>
            <w:vAlign w:val="bottom"/>
            <w:hideMark/>
          </w:tcPr>
          <w:p w14:paraId="79FE921D" w14:textId="77777777" w:rsidR="00087D4F" w:rsidRPr="00065A28" w:rsidRDefault="00087D4F" w:rsidP="00FB004F">
            <w:pPr>
              <w:spacing w:line="240" w:lineRule="atLeast"/>
              <w:rPr>
                <w:rFonts w:ascii="Calibri" w:hAnsi="Calibri" w:cs="Calibri"/>
                <w:b/>
                <w:bCs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b/>
                <w:bCs/>
                <w:sz w:val="22"/>
                <w:szCs w:val="22"/>
                <w:lang w:eastAsia="nb-NO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3ACD5" w:themeFill="accent6" w:themeFillTint="99"/>
            <w:noWrap/>
            <w:vAlign w:val="bottom"/>
            <w:hideMark/>
          </w:tcPr>
          <w:p w14:paraId="36385B8C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b/>
                <w:bCs/>
                <w:sz w:val="22"/>
                <w:szCs w:val="22"/>
                <w:lang w:eastAsia="nb-NO"/>
              </w:rPr>
              <w:t>360</w:t>
            </w:r>
          </w:p>
        </w:tc>
      </w:tr>
      <w:tr w:rsidR="00087D4F" w:rsidRPr="00065A28" w14:paraId="51E83DB9" w14:textId="77777777" w:rsidTr="00FB004F">
        <w:trPr>
          <w:trHeight w:val="300"/>
        </w:trPr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A9DC6A4" w14:textId="77777777" w:rsidR="00087D4F" w:rsidRPr="00065A28" w:rsidRDefault="00087D4F" w:rsidP="00FB004F">
            <w:pPr>
              <w:spacing w:line="240" w:lineRule="atLeast"/>
              <w:rPr>
                <w:rFonts w:ascii="Calibri" w:hAnsi="Calibri" w:cs="Calibri"/>
                <w:b/>
                <w:bCs/>
                <w:sz w:val="22"/>
                <w:szCs w:val="22"/>
                <w:lang w:eastAsia="nb-NO"/>
              </w:rPr>
            </w:pPr>
          </w:p>
          <w:p w14:paraId="61DA27B7" w14:textId="77777777" w:rsidR="00087D4F" w:rsidRPr="00065A28" w:rsidRDefault="00087D4F" w:rsidP="00FB004F">
            <w:pPr>
              <w:spacing w:line="240" w:lineRule="atLeast"/>
              <w:rPr>
                <w:rFonts w:ascii="Calibri" w:hAnsi="Calibri" w:cs="Calibri"/>
                <w:b/>
                <w:bCs/>
                <w:sz w:val="22"/>
                <w:szCs w:val="22"/>
                <w:lang w:eastAsia="nb-NO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93282C8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eastAsia="nb-NO"/>
              </w:rPr>
            </w:pPr>
          </w:p>
        </w:tc>
        <w:tc>
          <w:tcPr>
            <w:tcW w:w="9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1CFEA53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eastAsia="nb-NO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05D70C8" w14:textId="77777777" w:rsidR="00087D4F" w:rsidRPr="00065A28" w:rsidRDefault="00087D4F" w:rsidP="00FB004F">
            <w:pPr>
              <w:spacing w:line="240" w:lineRule="atLeast"/>
              <w:rPr>
                <w:rFonts w:ascii="Calibri" w:hAnsi="Calibri" w:cs="Calibri"/>
                <w:b/>
                <w:bCs/>
                <w:sz w:val="22"/>
                <w:szCs w:val="22"/>
                <w:lang w:eastAsia="nb-NO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BBC8199" w14:textId="77777777" w:rsidR="00087D4F" w:rsidRPr="00065A28" w:rsidRDefault="00087D4F" w:rsidP="00FB004F">
            <w:pPr>
              <w:spacing w:line="240" w:lineRule="atLeast"/>
              <w:rPr>
                <w:rFonts w:ascii="Calibri" w:hAnsi="Calibri" w:cs="Calibri"/>
                <w:b/>
                <w:bCs/>
                <w:sz w:val="22"/>
                <w:szCs w:val="22"/>
                <w:lang w:eastAsia="nb-NO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9C4955B" w14:textId="77777777" w:rsidR="00087D4F" w:rsidRPr="00065A28" w:rsidRDefault="00087D4F" w:rsidP="00FB004F">
            <w:pPr>
              <w:spacing w:line="240" w:lineRule="atLeast"/>
              <w:rPr>
                <w:rFonts w:ascii="Calibri" w:hAnsi="Calibri" w:cs="Calibri"/>
                <w:b/>
                <w:bCs/>
                <w:sz w:val="22"/>
                <w:szCs w:val="22"/>
                <w:lang w:eastAsia="nb-NO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5A2CEE8" w14:textId="77777777" w:rsidR="00087D4F" w:rsidRPr="00065A28" w:rsidRDefault="00087D4F" w:rsidP="00FB004F">
            <w:pPr>
              <w:spacing w:line="240" w:lineRule="atLeast"/>
              <w:jc w:val="right"/>
              <w:rPr>
                <w:rFonts w:ascii="Calibri" w:hAnsi="Calibri" w:cs="Calibri"/>
                <w:b/>
                <w:bCs/>
                <w:sz w:val="22"/>
                <w:szCs w:val="22"/>
                <w:lang w:eastAsia="nb-NO"/>
              </w:rPr>
            </w:pPr>
          </w:p>
        </w:tc>
      </w:tr>
      <w:tr w:rsidR="00B96631" w:rsidRPr="00065A28" w14:paraId="1B8942B3" w14:textId="77777777" w:rsidTr="00FB004F">
        <w:trPr>
          <w:trHeight w:val="300"/>
        </w:trPr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3ACD5" w:themeFill="accent6" w:themeFillTint="99"/>
            <w:noWrap/>
            <w:hideMark/>
          </w:tcPr>
          <w:p w14:paraId="5594B8D3" w14:textId="77777777" w:rsidR="00087D4F" w:rsidRPr="00065A28" w:rsidRDefault="00087D4F" w:rsidP="00FB004F">
            <w:pPr>
              <w:spacing w:line="240" w:lineRule="atLeast"/>
              <w:rPr>
                <w:rFonts w:ascii="Calibri" w:hAnsi="Calibri" w:cs="Calibri"/>
                <w:b/>
                <w:bCs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b/>
                <w:bCs/>
                <w:sz w:val="22"/>
                <w:szCs w:val="22"/>
                <w:lang w:eastAsia="nb-NO"/>
              </w:rPr>
              <w:t>Kommune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93ACD5" w:themeFill="accent6" w:themeFillTint="99"/>
            <w:noWrap/>
            <w:hideMark/>
          </w:tcPr>
          <w:p w14:paraId="45834F98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b/>
                <w:bCs/>
                <w:sz w:val="22"/>
                <w:szCs w:val="22"/>
                <w:lang w:eastAsia="nb-NO"/>
              </w:rPr>
              <w:t>G.NR.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93ACD5" w:themeFill="accent6" w:themeFillTint="99"/>
            <w:noWrap/>
            <w:hideMark/>
          </w:tcPr>
          <w:p w14:paraId="599144FF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b/>
                <w:bCs/>
                <w:sz w:val="22"/>
                <w:szCs w:val="22"/>
                <w:lang w:eastAsia="nb-NO"/>
              </w:rPr>
              <w:t>B.NR.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93ACD5" w:themeFill="accent6" w:themeFillTint="99"/>
            <w:noWrap/>
            <w:hideMark/>
          </w:tcPr>
          <w:p w14:paraId="3510CF1E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b/>
                <w:bCs/>
                <w:sz w:val="22"/>
                <w:szCs w:val="22"/>
                <w:lang w:eastAsia="nb-NO"/>
              </w:rPr>
              <w:t>TILTAK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93ACD5" w:themeFill="accent6" w:themeFillTint="99"/>
            <w:hideMark/>
          </w:tcPr>
          <w:p w14:paraId="60E67BA0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b/>
                <w:bCs/>
                <w:sz w:val="22"/>
                <w:szCs w:val="22"/>
                <w:lang w:eastAsia="nb-NO"/>
              </w:rPr>
              <w:t>INNMARK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93ACD5" w:themeFill="accent6" w:themeFillTint="99"/>
            <w:hideMark/>
          </w:tcPr>
          <w:p w14:paraId="05219F24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b/>
                <w:bCs/>
                <w:sz w:val="22"/>
                <w:szCs w:val="22"/>
                <w:lang w:eastAsia="nb-NO"/>
              </w:rPr>
              <w:t>UTMARK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3ACD5" w:themeFill="accent6" w:themeFillTint="99"/>
            <w:hideMark/>
          </w:tcPr>
          <w:p w14:paraId="75E2DEC6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b/>
                <w:bCs/>
                <w:sz w:val="22"/>
                <w:szCs w:val="22"/>
                <w:lang w:eastAsia="nb-NO"/>
              </w:rPr>
              <w:t>DEKAR</w:t>
            </w:r>
          </w:p>
        </w:tc>
      </w:tr>
      <w:tr w:rsidR="00087D4F" w:rsidRPr="00065A28" w14:paraId="0B00CDF7" w14:textId="77777777" w:rsidTr="00FB004F">
        <w:trPr>
          <w:trHeight w:val="300"/>
        </w:trPr>
        <w:tc>
          <w:tcPr>
            <w:tcW w:w="921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7BD08EBC" w14:textId="77777777" w:rsidR="00087D4F" w:rsidRPr="00065A28" w:rsidRDefault="00087D4F" w:rsidP="00FB004F">
            <w:pPr>
              <w:spacing w:line="240" w:lineRule="atLeast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b/>
                <w:bCs/>
                <w:sz w:val="22"/>
                <w:szCs w:val="22"/>
                <w:lang w:eastAsia="nb-NO"/>
              </w:rPr>
              <w:t>1827 DØNNA - inntil 350 daa</w:t>
            </w:r>
          </w:p>
        </w:tc>
      </w:tr>
      <w:tr w:rsidR="00B96631" w:rsidRPr="00065A28" w14:paraId="19ECD809" w14:textId="77777777" w:rsidTr="00FB004F">
        <w:trPr>
          <w:trHeight w:val="300"/>
        </w:trPr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38EA4663" w14:textId="77777777" w:rsidR="00087D4F" w:rsidRPr="00065A28" w:rsidRDefault="00087D4F" w:rsidP="00FB004F">
            <w:pPr>
              <w:spacing w:line="240" w:lineRule="atLeast"/>
              <w:rPr>
                <w:rFonts w:ascii="Calibri" w:hAnsi="Calibri" w:cs="Calibri"/>
                <w:sz w:val="22"/>
                <w:szCs w:val="22"/>
                <w:lang w:eastAsia="nb-NO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0E9B0CA6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21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6D40F71F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705550A7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beite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14040231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78D4DE73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x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1966DB04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52</w:t>
            </w:r>
          </w:p>
        </w:tc>
      </w:tr>
      <w:tr w:rsidR="00B96631" w:rsidRPr="00065A28" w14:paraId="6DE353F0" w14:textId="77777777" w:rsidTr="00FB004F">
        <w:trPr>
          <w:trHeight w:val="300"/>
        </w:trPr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2E2891DC" w14:textId="77777777" w:rsidR="00087D4F" w:rsidRPr="00065A28" w:rsidRDefault="00087D4F" w:rsidP="00FB004F">
            <w:pPr>
              <w:spacing w:line="240" w:lineRule="atLeast"/>
              <w:rPr>
                <w:rFonts w:ascii="Calibri" w:hAnsi="Calibri" w:cs="Calibri"/>
                <w:sz w:val="22"/>
                <w:szCs w:val="22"/>
                <w:lang w:eastAsia="nb-NO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65706E6D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11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25492CB5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0344DED2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beite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0424C136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x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1114DA76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680DA0EB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24</w:t>
            </w:r>
          </w:p>
        </w:tc>
      </w:tr>
      <w:tr w:rsidR="00B96631" w:rsidRPr="00065A28" w14:paraId="4B077669" w14:textId="77777777" w:rsidTr="00FB004F">
        <w:trPr>
          <w:trHeight w:val="300"/>
        </w:trPr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45180A62" w14:textId="77777777" w:rsidR="00087D4F" w:rsidRPr="00065A28" w:rsidRDefault="00087D4F" w:rsidP="00FB004F">
            <w:pPr>
              <w:spacing w:line="240" w:lineRule="atLeast"/>
              <w:rPr>
                <w:rFonts w:ascii="Calibri" w:hAnsi="Calibri" w:cs="Calibri"/>
                <w:sz w:val="22"/>
                <w:szCs w:val="22"/>
                <w:lang w:eastAsia="nb-NO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46533688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11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015FCC96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53384D6A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slått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31FEBAD2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x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1451CB08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20E6A2FD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23</w:t>
            </w:r>
          </w:p>
        </w:tc>
      </w:tr>
      <w:tr w:rsidR="00B96631" w:rsidRPr="00065A28" w14:paraId="6A9CB2BF" w14:textId="77777777" w:rsidTr="00FB004F">
        <w:trPr>
          <w:trHeight w:val="300"/>
        </w:trPr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78568451" w14:textId="77777777" w:rsidR="00087D4F" w:rsidRPr="00065A28" w:rsidRDefault="00087D4F" w:rsidP="00FB004F">
            <w:pPr>
              <w:spacing w:line="240" w:lineRule="atLeast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 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2A1F0007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14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0250D5E7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6 og 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722AABB9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beite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6A0AC9E0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x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3AEF75E9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0F8B35D4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19</w:t>
            </w:r>
          </w:p>
        </w:tc>
      </w:tr>
      <w:tr w:rsidR="00B96631" w:rsidRPr="00065A28" w14:paraId="688F4323" w14:textId="77777777" w:rsidTr="00FB004F">
        <w:trPr>
          <w:trHeight w:val="300"/>
        </w:trPr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18823416" w14:textId="77777777" w:rsidR="00087D4F" w:rsidRPr="00065A28" w:rsidRDefault="00087D4F" w:rsidP="00FB004F">
            <w:pPr>
              <w:spacing w:line="240" w:lineRule="atLeast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 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5614FCA5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14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7E2D18CF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231DB95C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slått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465CB126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x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6D04D784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6DCCE58D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21</w:t>
            </w:r>
          </w:p>
        </w:tc>
      </w:tr>
      <w:tr w:rsidR="00B96631" w:rsidRPr="00065A28" w14:paraId="604AD861" w14:textId="77777777" w:rsidTr="00FB004F">
        <w:trPr>
          <w:trHeight w:val="300"/>
        </w:trPr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5B0F8BBA" w14:textId="77777777" w:rsidR="00087D4F" w:rsidRPr="00065A28" w:rsidRDefault="00087D4F" w:rsidP="00FB004F">
            <w:pPr>
              <w:spacing w:line="240" w:lineRule="atLeast"/>
              <w:rPr>
                <w:rFonts w:ascii="Calibri" w:hAnsi="Calibri" w:cs="Calibri"/>
                <w:sz w:val="22"/>
                <w:szCs w:val="22"/>
                <w:lang w:eastAsia="nb-NO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7E703BA1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16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32AC8042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1EC125B1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slått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72CFB63D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x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258F322E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0184D778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36</w:t>
            </w:r>
          </w:p>
        </w:tc>
      </w:tr>
      <w:tr w:rsidR="00B96631" w:rsidRPr="00065A28" w14:paraId="00FC5146" w14:textId="77777777" w:rsidTr="00FB004F">
        <w:trPr>
          <w:trHeight w:val="300"/>
        </w:trPr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325BED83" w14:textId="77777777" w:rsidR="00087D4F" w:rsidRPr="00065A28" w:rsidRDefault="00087D4F" w:rsidP="00FB004F">
            <w:pPr>
              <w:spacing w:line="240" w:lineRule="atLeast"/>
              <w:rPr>
                <w:rFonts w:ascii="Calibri" w:hAnsi="Calibri" w:cs="Calibri"/>
                <w:sz w:val="22"/>
                <w:szCs w:val="22"/>
                <w:lang w:eastAsia="nb-NO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0BB38B97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19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01FEE0E6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2A067E25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beite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562219D3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75458FF6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 x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08B0C82E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30</w:t>
            </w:r>
          </w:p>
        </w:tc>
      </w:tr>
      <w:tr w:rsidR="00B96631" w:rsidRPr="00065A28" w14:paraId="7A7538E7" w14:textId="77777777" w:rsidTr="00FB004F">
        <w:trPr>
          <w:trHeight w:val="300"/>
        </w:trPr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6AC6A59F" w14:textId="77777777" w:rsidR="00087D4F" w:rsidRPr="00065A28" w:rsidRDefault="00087D4F" w:rsidP="00FB004F">
            <w:pPr>
              <w:spacing w:line="240" w:lineRule="atLeast"/>
              <w:rPr>
                <w:rFonts w:ascii="Calibri" w:hAnsi="Calibri" w:cs="Calibri"/>
                <w:sz w:val="22"/>
                <w:szCs w:val="22"/>
                <w:lang w:eastAsia="nb-NO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61CCB1A2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38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04C77663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731561F8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slått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165C552B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x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6F3BFFA7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6BCB89E0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30</w:t>
            </w:r>
          </w:p>
        </w:tc>
      </w:tr>
      <w:tr w:rsidR="00B96631" w:rsidRPr="00065A28" w14:paraId="4574B970" w14:textId="77777777" w:rsidTr="00FB004F">
        <w:trPr>
          <w:trHeight w:val="300"/>
        </w:trPr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7E14F0B9" w14:textId="77777777" w:rsidR="00087D4F" w:rsidRPr="00065A28" w:rsidRDefault="00087D4F" w:rsidP="00FB004F">
            <w:pPr>
              <w:spacing w:line="240" w:lineRule="atLeast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 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0463DE53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21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0654C609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7D3DFD5D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beite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4E2DDE88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50BEEA16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x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4727304C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52</w:t>
            </w:r>
          </w:p>
        </w:tc>
      </w:tr>
      <w:tr w:rsidR="00B96631" w:rsidRPr="00065A28" w14:paraId="4B8238FD" w14:textId="77777777" w:rsidTr="00FB004F">
        <w:trPr>
          <w:trHeight w:val="300"/>
        </w:trPr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29FAD1C2" w14:textId="77777777" w:rsidR="00087D4F" w:rsidRPr="00065A28" w:rsidRDefault="00087D4F" w:rsidP="00FB004F">
            <w:pPr>
              <w:spacing w:line="240" w:lineRule="atLeast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 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164DD1AD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59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4271974A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 xml:space="preserve">1, 2, </w:t>
            </w:r>
          </w:p>
          <w:p w14:paraId="1AC5C9A0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 xml:space="preserve">3, 4, </w:t>
            </w:r>
          </w:p>
          <w:p w14:paraId="30D4CD80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6 og 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6EDC8130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beite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1C54F88A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02CF8168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 x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6DA419E4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48</w:t>
            </w:r>
          </w:p>
        </w:tc>
      </w:tr>
      <w:tr w:rsidR="00B96631" w:rsidRPr="00065A28" w14:paraId="0BBA31BF" w14:textId="77777777" w:rsidTr="00FB004F">
        <w:trPr>
          <w:trHeight w:val="300"/>
        </w:trPr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5DD127BC" w14:textId="77777777" w:rsidR="00087D4F" w:rsidRPr="00065A28" w:rsidRDefault="00087D4F" w:rsidP="00FB004F">
            <w:pPr>
              <w:spacing w:line="240" w:lineRule="atLeast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 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3BEE51BB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57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40C24521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77E2E6CA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beite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56BCD17C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24BD76DD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 x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1385B695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15</w:t>
            </w:r>
          </w:p>
        </w:tc>
      </w:tr>
      <w:tr w:rsidR="00B96631" w:rsidRPr="00065A28" w14:paraId="16A4559D" w14:textId="77777777" w:rsidTr="00FB004F">
        <w:trPr>
          <w:trHeight w:val="300"/>
        </w:trPr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93ACD5" w:themeFill="accent6" w:themeFillTint="99"/>
            <w:noWrap/>
            <w:vAlign w:val="bottom"/>
            <w:hideMark/>
          </w:tcPr>
          <w:p w14:paraId="01132809" w14:textId="77777777" w:rsidR="00087D4F" w:rsidRPr="00065A28" w:rsidRDefault="00087D4F" w:rsidP="00FB004F">
            <w:pPr>
              <w:spacing w:line="240" w:lineRule="atLeast"/>
              <w:rPr>
                <w:rFonts w:ascii="Calibri" w:hAnsi="Calibri" w:cs="Calibri"/>
                <w:b/>
                <w:bCs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b/>
                <w:bCs/>
                <w:sz w:val="22"/>
                <w:szCs w:val="22"/>
                <w:lang w:eastAsia="nb-NO"/>
              </w:rPr>
              <w:t> SUM</w:t>
            </w:r>
          </w:p>
        </w:tc>
        <w:tc>
          <w:tcPr>
            <w:tcW w:w="667" w:type="dxa"/>
            <w:tcBorders>
              <w:top w:val="single" w:sz="4" w:space="0" w:color="auto"/>
              <w:bottom w:val="single" w:sz="4" w:space="0" w:color="auto"/>
            </w:tcBorders>
            <w:shd w:val="clear" w:color="auto" w:fill="93ACD5" w:themeFill="accent6" w:themeFillTint="99"/>
            <w:noWrap/>
            <w:vAlign w:val="bottom"/>
            <w:hideMark/>
          </w:tcPr>
          <w:p w14:paraId="56F384DC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eastAsia="nb-NO"/>
              </w:rPr>
            </w:pPr>
          </w:p>
        </w:tc>
        <w:tc>
          <w:tcPr>
            <w:tcW w:w="943" w:type="dxa"/>
            <w:tcBorders>
              <w:top w:val="single" w:sz="4" w:space="0" w:color="auto"/>
              <w:bottom w:val="single" w:sz="4" w:space="0" w:color="auto"/>
            </w:tcBorders>
            <w:shd w:val="clear" w:color="auto" w:fill="93ACD5" w:themeFill="accent6" w:themeFillTint="99"/>
            <w:noWrap/>
            <w:vAlign w:val="bottom"/>
            <w:hideMark/>
          </w:tcPr>
          <w:p w14:paraId="573CD07A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b/>
                <w:bCs/>
                <w:sz w:val="22"/>
                <w:szCs w:val="22"/>
                <w:lang w:eastAsia="nb-NO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93ACD5" w:themeFill="accent6" w:themeFillTint="99"/>
            <w:noWrap/>
            <w:vAlign w:val="bottom"/>
            <w:hideMark/>
          </w:tcPr>
          <w:p w14:paraId="5316B47B" w14:textId="77777777" w:rsidR="00087D4F" w:rsidRPr="00065A28" w:rsidRDefault="00087D4F" w:rsidP="00FB004F">
            <w:pPr>
              <w:spacing w:line="240" w:lineRule="atLeast"/>
              <w:rPr>
                <w:rFonts w:ascii="Calibri" w:hAnsi="Calibri" w:cs="Calibri"/>
                <w:b/>
                <w:bCs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b/>
                <w:bCs/>
                <w:sz w:val="22"/>
                <w:szCs w:val="22"/>
                <w:lang w:eastAsia="nb-NO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93ACD5" w:themeFill="accent6" w:themeFillTint="99"/>
            <w:noWrap/>
            <w:vAlign w:val="bottom"/>
            <w:hideMark/>
          </w:tcPr>
          <w:p w14:paraId="2916BC8F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b/>
                <w:bCs/>
                <w:sz w:val="22"/>
                <w:szCs w:val="22"/>
                <w:lang w:eastAsia="nb-NO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93ACD5" w:themeFill="accent6" w:themeFillTint="99"/>
            <w:noWrap/>
            <w:vAlign w:val="bottom"/>
            <w:hideMark/>
          </w:tcPr>
          <w:p w14:paraId="684C86AC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b/>
                <w:bCs/>
                <w:sz w:val="22"/>
                <w:szCs w:val="22"/>
                <w:lang w:eastAsia="nb-NO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3ACD5" w:themeFill="accent6" w:themeFillTint="99"/>
            <w:noWrap/>
            <w:vAlign w:val="bottom"/>
            <w:hideMark/>
          </w:tcPr>
          <w:p w14:paraId="5AD774AF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b/>
                <w:bCs/>
                <w:sz w:val="22"/>
                <w:szCs w:val="22"/>
                <w:lang w:eastAsia="nb-NO"/>
              </w:rPr>
              <w:t>350</w:t>
            </w:r>
          </w:p>
        </w:tc>
      </w:tr>
      <w:tr w:rsidR="00087D4F" w:rsidRPr="00065A28" w14:paraId="791C6D6E" w14:textId="77777777" w:rsidTr="00FB004F">
        <w:trPr>
          <w:trHeight w:val="300"/>
        </w:trPr>
        <w:tc>
          <w:tcPr>
            <w:tcW w:w="921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751B10" w14:textId="77777777" w:rsidR="00087D4F" w:rsidRPr="00065A28" w:rsidRDefault="00087D4F" w:rsidP="00FB004F">
            <w:pPr>
              <w:spacing w:line="240" w:lineRule="atLeast"/>
              <w:jc w:val="right"/>
              <w:rPr>
                <w:rFonts w:ascii="Calibri" w:hAnsi="Calibri" w:cs="Calibri"/>
                <w:b/>
                <w:bCs/>
                <w:sz w:val="22"/>
                <w:szCs w:val="22"/>
                <w:lang w:eastAsia="nb-NO"/>
              </w:rPr>
            </w:pPr>
          </w:p>
          <w:p w14:paraId="5C9C0309" w14:textId="77777777" w:rsidR="00087D4F" w:rsidRDefault="00087D4F" w:rsidP="00FB004F">
            <w:pPr>
              <w:spacing w:line="240" w:lineRule="atLeast"/>
              <w:jc w:val="right"/>
              <w:rPr>
                <w:rFonts w:ascii="Calibri" w:hAnsi="Calibri" w:cs="Calibri"/>
                <w:b/>
                <w:bCs/>
                <w:sz w:val="22"/>
                <w:szCs w:val="22"/>
                <w:lang w:eastAsia="nb-NO"/>
              </w:rPr>
            </w:pPr>
          </w:p>
          <w:p w14:paraId="682D6262" w14:textId="77777777" w:rsidR="00087D4F" w:rsidRDefault="00087D4F" w:rsidP="00FB004F">
            <w:pPr>
              <w:spacing w:line="240" w:lineRule="atLeast"/>
              <w:jc w:val="right"/>
              <w:rPr>
                <w:rFonts w:ascii="Calibri" w:hAnsi="Calibri" w:cs="Calibri"/>
                <w:b/>
                <w:bCs/>
                <w:sz w:val="22"/>
                <w:szCs w:val="22"/>
                <w:lang w:eastAsia="nb-NO"/>
              </w:rPr>
            </w:pPr>
          </w:p>
          <w:p w14:paraId="30243BF2" w14:textId="77777777" w:rsidR="00087D4F" w:rsidRPr="00065A28" w:rsidRDefault="00087D4F" w:rsidP="00FB004F">
            <w:pPr>
              <w:spacing w:line="240" w:lineRule="atLeast"/>
              <w:jc w:val="right"/>
              <w:rPr>
                <w:rFonts w:ascii="Calibri" w:hAnsi="Calibri" w:cs="Calibri"/>
                <w:b/>
                <w:bCs/>
                <w:sz w:val="22"/>
                <w:szCs w:val="22"/>
                <w:lang w:eastAsia="nb-NO"/>
              </w:rPr>
            </w:pPr>
          </w:p>
        </w:tc>
      </w:tr>
      <w:tr w:rsidR="00B96631" w:rsidRPr="00065A28" w14:paraId="362BEA50" w14:textId="77777777" w:rsidTr="00FB004F">
        <w:trPr>
          <w:trHeight w:val="300"/>
        </w:trPr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3ACD5" w:themeFill="accent6" w:themeFillTint="99"/>
            <w:noWrap/>
            <w:hideMark/>
          </w:tcPr>
          <w:p w14:paraId="529F0FD8" w14:textId="77777777" w:rsidR="00087D4F" w:rsidRPr="00065A28" w:rsidRDefault="00087D4F" w:rsidP="00FB004F">
            <w:pPr>
              <w:spacing w:line="240" w:lineRule="atLeast"/>
              <w:rPr>
                <w:rFonts w:ascii="Calibri" w:hAnsi="Calibri" w:cs="Calibri"/>
                <w:b/>
                <w:bCs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b/>
                <w:bCs/>
                <w:sz w:val="22"/>
                <w:szCs w:val="22"/>
                <w:lang w:eastAsia="nb-NO"/>
              </w:rPr>
              <w:t>Kommune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93ACD5" w:themeFill="accent6" w:themeFillTint="99"/>
            <w:noWrap/>
            <w:hideMark/>
          </w:tcPr>
          <w:p w14:paraId="3B2FA71D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b/>
                <w:bCs/>
                <w:sz w:val="22"/>
                <w:szCs w:val="22"/>
                <w:lang w:eastAsia="nb-NO"/>
              </w:rPr>
              <w:t>G.NR.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93ACD5" w:themeFill="accent6" w:themeFillTint="99"/>
            <w:noWrap/>
            <w:hideMark/>
          </w:tcPr>
          <w:p w14:paraId="2E2ACE9D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b/>
                <w:bCs/>
                <w:sz w:val="22"/>
                <w:szCs w:val="22"/>
                <w:lang w:eastAsia="nb-NO"/>
              </w:rPr>
              <w:t>B.NR.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93ACD5" w:themeFill="accent6" w:themeFillTint="99"/>
            <w:noWrap/>
            <w:hideMark/>
          </w:tcPr>
          <w:p w14:paraId="3B453706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b/>
                <w:bCs/>
                <w:sz w:val="22"/>
                <w:szCs w:val="22"/>
                <w:lang w:eastAsia="nb-NO"/>
              </w:rPr>
              <w:t>TILTAK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93ACD5" w:themeFill="accent6" w:themeFillTint="99"/>
            <w:hideMark/>
          </w:tcPr>
          <w:p w14:paraId="695CC0C9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b/>
                <w:bCs/>
                <w:sz w:val="22"/>
                <w:szCs w:val="22"/>
                <w:lang w:eastAsia="nb-NO"/>
              </w:rPr>
              <w:t>INNMARK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93ACD5" w:themeFill="accent6" w:themeFillTint="99"/>
            <w:hideMark/>
          </w:tcPr>
          <w:p w14:paraId="265CD688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b/>
                <w:bCs/>
                <w:sz w:val="22"/>
                <w:szCs w:val="22"/>
                <w:lang w:eastAsia="nb-NO"/>
              </w:rPr>
              <w:t>UTMARK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3ACD5" w:themeFill="accent6" w:themeFillTint="99"/>
            <w:hideMark/>
          </w:tcPr>
          <w:p w14:paraId="529EEE61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b/>
                <w:bCs/>
                <w:sz w:val="22"/>
                <w:szCs w:val="22"/>
                <w:lang w:eastAsia="nb-NO"/>
              </w:rPr>
              <w:t>DEKAR</w:t>
            </w:r>
          </w:p>
        </w:tc>
      </w:tr>
      <w:tr w:rsidR="00087D4F" w:rsidRPr="00065A28" w14:paraId="2AB4E46E" w14:textId="77777777" w:rsidTr="00FB004F">
        <w:trPr>
          <w:trHeight w:val="300"/>
        </w:trPr>
        <w:tc>
          <w:tcPr>
            <w:tcW w:w="921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4DC8C831" w14:textId="77777777" w:rsidR="00087D4F" w:rsidRPr="00065A28" w:rsidRDefault="00087D4F" w:rsidP="00FB004F">
            <w:pPr>
              <w:spacing w:line="240" w:lineRule="atLeast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b/>
                <w:bCs/>
                <w:sz w:val="22"/>
                <w:szCs w:val="22"/>
                <w:lang w:eastAsia="nb-NO"/>
              </w:rPr>
              <w:t> 1828 NESNA - inntil 320 daa</w:t>
            </w:r>
          </w:p>
        </w:tc>
      </w:tr>
      <w:tr w:rsidR="00B96631" w:rsidRPr="00065A28" w14:paraId="6AB94199" w14:textId="77777777" w:rsidTr="00FB004F">
        <w:trPr>
          <w:trHeight w:val="300"/>
        </w:trPr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78AC27A0" w14:textId="77777777" w:rsidR="00087D4F" w:rsidRPr="00065A28" w:rsidRDefault="00087D4F" w:rsidP="00FB004F">
            <w:pPr>
              <w:spacing w:line="240" w:lineRule="atLeast"/>
              <w:rPr>
                <w:rFonts w:ascii="Calibri" w:hAnsi="Calibri" w:cs="Calibri"/>
                <w:sz w:val="22"/>
                <w:szCs w:val="22"/>
                <w:lang w:eastAsia="nb-NO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7F7912E4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6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62D6B913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6286FEAB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beite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6FE4CE1E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x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37C45999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02AE1070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14</w:t>
            </w:r>
          </w:p>
        </w:tc>
      </w:tr>
      <w:tr w:rsidR="00B96631" w:rsidRPr="00065A28" w14:paraId="2428F8C4" w14:textId="77777777" w:rsidTr="00FB004F">
        <w:trPr>
          <w:trHeight w:val="300"/>
        </w:trPr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60166B2A" w14:textId="77777777" w:rsidR="00087D4F" w:rsidRPr="00065A28" w:rsidRDefault="00087D4F" w:rsidP="00FB004F">
            <w:pPr>
              <w:spacing w:line="240" w:lineRule="atLeast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 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571A2045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6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2054D421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715AC064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beite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4193A454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x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581408D9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13A460F9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52</w:t>
            </w:r>
          </w:p>
        </w:tc>
      </w:tr>
      <w:tr w:rsidR="00B96631" w:rsidRPr="00065A28" w14:paraId="500C51AE" w14:textId="77777777" w:rsidTr="00FB004F">
        <w:trPr>
          <w:trHeight w:val="300"/>
        </w:trPr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52DC358B" w14:textId="77777777" w:rsidR="00087D4F" w:rsidRPr="00065A28" w:rsidRDefault="00087D4F" w:rsidP="00FB004F">
            <w:pPr>
              <w:spacing w:line="240" w:lineRule="atLeast"/>
              <w:rPr>
                <w:rFonts w:ascii="Calibri" w:hAnsi="Calibri" w:cs="Calibri"/>
                <w:sz w:val="22"/>
                <w:szCs w:val="22"/>
                <w:lang w:eastAsia="nb-NO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64FEF421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14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23E87FA4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19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29756E67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beite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19192542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x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74B72586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312769A3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13</w:t>
            </w:r>
          </w:p>
        </w:tc>
      </w:tr>
      <w:tr w:rsidR="00B96631" w:rsidRPr="00065A28" w14:paraId="04289066" w14:textId="77777777" w:rsidTr="00FB004F">
        <w:trPr>
          <w:trHeight w:val="300"/>
        </w:trPr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03A65449" w14:textId="77777777" w:rsidR="00087D4F" w:rsidRPr="00065A28" w:rsidRDefault="00087D4F" w:rsidP="00FB004F">
            <w:pPr>
              <w:spacing w:line="240" w:lineRule="atLeast"/>
              <w:rPr>
                <w:rFonts w:ascii="Calibri" w:hAnsi="Calibri" w:cs="Calibri"/>
                <w:sz w:val="22"/>
                <w:szCs w:val="22"/>
                <w:lang w:eastAsia="nb-NO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1EFC205B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24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49720080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358A063E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beite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0B1E46E7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x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2392BF3F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4FBF979F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55</w:t>
            </w:r>
          </w:p>
        </w:tc>
      </w:tr>
      <w:tr w:rsidR="00B96631" w:rsidRPr="00065A28" w14:paraId="4811F840" w14:textId="77777777" w:rsidTr="00FB004F">
        <w:trPr>
          <w:trHeight w:val="300"/>
        </w:trPr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2338402B" w14:textId="77777777" w:rsidR="00087D4F" w:rsidRPr="00065A28" w:rsidRDefault="00087D4F" w:rsidP="00FB004F">
            <w:pPr>
              <w:spacing w:line="240" w:lineRule="atLeast"/>
              <w:rPr>
                <w:rFonts w:ascii="Calibri" w:hAnsi="Calibri" w:cs="Calibri"/>
                <w:sz w:val="22"/>
                <w:szCs w:val="22"/>
                <w:lang w:eastAsia="nb-NO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4002846B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47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3B9ECBB2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55F948CD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beite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576AB1D8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color w:val="FF0000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x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33358F59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b/>
                <w:bCs/>
                <w:color w:val="FF0000"/>
                <w:sz w:val="22"/>
                <w:szCs w:val="22"/>
                <w:lang w:eastAsia="nb-NO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28C9280B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13</w:t>
            </w:r>
          </w:p>
        </w:tc>
      </w:tr>
      <w:tr w:rsidR="00B96631" w:rsidRPr="00065A28" w14:paraId="184FCF0C" w14:textId="77777777" w:rsidTr="00FB004F">
        <w:trPr>
          <w:trHeight w:val="300"/>
        </w:trPr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746D8950" w14:textId="77777777" w:rsidR="00087D4F" w:rsidRPr="00065A28" w:rsidRDefault="00087D4F" w:rsidP="00FB004F">
            <w:pPr>
              <w:spacing w:line="240" w:lineRule="atLeast"/>
              <w:rPr>
                <w:rFonts w:ascii="Calibri" w:hAnsi="Calibri" w:cs="Calibri"/>
                <w:sz w:val="22"/>
                <w:szCs w:val="22"/>
                <w:lang w:eastAsia="nb-NO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2939A8A4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47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240768AE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4B47B187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beite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18726B7A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x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7891DC37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0EBA3354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11</w:t>
            </w:r>
          </w:p>
        </w:tc>
      </w:tr>
      <w:tr w:rsidR="00B96631" w:rsidRPr="00065A28" w14:paraId="04BE7DA1" w14:textId="77777777" w:rsidTr="00FB004F">
        <w:trPr>
          <w:trHeight w:val="300"/>
        </w:trPr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48C6B54F" w14:textId="77777777" w:rsidR="00087D4F" w:rsidRPr="00065A28" w:rsidRDefault="00087D4F" w:rsidP="00FB004F">
            <w:pPr>
              <w:spacing w:line="240" w:lineRule="atLeast"/>
              <w:rPr>
                <w:rFonts w:ascii="Calibri" w:hAnsi="Calibri" w:cs="Calibri"/>
                <w:sz w:val="22"/>
                <w:szCs w:val="22"/>
                <w:lang w:eastAsia="nb-NO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0A266926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48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7E9C9B49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58FE4078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beite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2CFC2CA9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x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614A2CE7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75A98E21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14</w:t>
            </w:r>
          </w:p>
        </w:tc>
      </w:tr>
      <w:tr w:rsidR="00B96631" w:rsidRPr="00065A28" w14:paraId="1FC58B98" w14:textId="77777777" w:rsidTr="00FB004F">
        <w:trPr>
          <w:trHeight w:val="300"/>
        </w:trPr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1AE643DC" w14:textId="77777777" w:rsidR="00087D4F" w:rsidRPr="00065A28" w:rsidRDefault="00087D4F" w:rsidP="00FB004F">
            <w:pPr>
              <w:spacing w:line="240" w:lineRule="atLeast"/>
              <w:rPr>
                <w:rFonts w:ascii="Calibri" w:hAnsi="Calibri" w:cs="Calibri"/>
                <w:sz w:val="22"/>
                <w:szCs w:val="22"/>
                <w:lang w:eastAsia="nb-NO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0EC61582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48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6033D3BF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3F4F3714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beite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5D00DB4C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x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04E9D512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199FBA94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11</w:t>
            </w:r>
          </w:p>
        </w:tc>
      </w:tr>
      <w:tr w:rsidR="00B96631" w:rsidRPr="00065A28" w14:paraId="13BED087" w14:textId="77777777" w:rsidTr="00FB004F">
        <w:trPr>
          <w:trHeight w:val="300"/>
        </w:trPr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78891929" w14:textId="77777777" w:rsidR="00087D4F" w:rsidRPr="00065A28" w:rsidRDefault="00087D4F" w:rsidP="00FB004F">
            <w:pPr>
              <w:spacing w:line="240" w:lineRule="atLeast"/>
              <w:rPr>
                <w:rFonts w:ascii="Calibri" w:hAnsi="Calibri" w:cs="Calibri"/>
                <w:sz w:val="22"/>
                <w:szCs w:val="22"/>
                <w:lang w:eastAsia="nb-NO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3E973D05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50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4B0CBDDC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42DC80FB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beite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204CF1C8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x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42E43BE8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48DAFA3D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17</w:t>
            </w:r>
          </w:p>
        </w:tc>
      </w:tr>
      <w:tr w:rsidR="00B96631" w:rsidRPr="00065A28" w14:paraId="5315DD02" w14:textId="77777777" w:rsidTr="00FB004F">
        <w:trPr>
          <w:trHeight w:val="300"/>
        </w:trPr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1A5280C5" w14:textId="77777777" w:rsidR="00087D4F" w:rsidRPr="00065A28" w:rsidRDefault="00087D4F" w:rsidP="00FB004F">
            <w:pPr>
              <w:spacing w:line="240" w:lineRule="atLeast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 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6A22C21B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51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527D7D05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33320248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slått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208E595A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x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10069954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6834F7DE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14</w:t>
            </w:r>
          </w:p>
        </w:tc>
      </w:tr>
      <w:tr w:rsidR="00B96631" w:rsidRPr="00065A28" w14:paraId="56CD3489" w14:textId="77777777" w:rsidTr="00FB004F">
        <w:trPr>
          <w:trHeight w:val="300"/>
        </w:trPr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08CC7C02" w14:textId="77777777" w:rsidR="00087D4F" w:rsidRPr="00065A28" w:rsidRDefault="00087D4F" w:rsidP="00FB004F">
            <w:pPr>
              <w:spacing w:line="240" w:lineRule="atLeast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 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27BE09E2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54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408DDC92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1D53B318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beite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2F0A6255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x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3C6B1CB6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7439570B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25</w:t>
            </w:r>
          </w:p>
        </w:tc>
      </w:tr>
      <w:tr w:rsidR="00B96631" w:rsidRPr="00065A28" w14:paraId="0CB03342" w14:textId="77777777" w:rsidTr="00FB004F">
        <w:trPr>
          <w:trHeight w:val="300"/>
        </w:trPr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19654935" w14:textId="77777777" w:rsidR="00087D4F" w:rsidRPr="00065A28" w:rsidRDefault="00087D4F" w:rsidP="00FB004F">
            <w:pPr>
              <w:spacing w:line="240" w:lineRule="atLeast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 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5DB63D22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55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33543B1C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416C8161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beite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7AAC48C4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x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3E7081F0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7D359C0A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1</w:t>
            </w:r>
          </w:p>
        </w:tc>
      </w:tr>
      <w:tr w:rsidR="00B96631" w:rsidRPr="00065A28" w14:paraId="37451DD8" w14:textId="77777777" w:rsidTr="00FB004F">
        <w:trPr>
          <w:trHeight w:val="300"/>
        </w:trPr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5EAB15C2" w14:textId="77777777" w:rsidR="00087D4F" w:rsidRPr="00065A28" w:rsidRDefault="00087D4F" w:rsidP="00FB004F">
            <w:pPr>
              <w:spacing w:line="240" w:lineRule="atLeast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 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646EA8D0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55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044F1EA4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6A571C58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beite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2AE74099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x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04A60541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70242FA7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24</w:t>
            </w:r>
          </w:p>
        </w:tc>
      </w:tr>
      <w:tr w:rsidR="00B96631" w:rsidRPr="00065A28" w14:paraId="0829B4AA" w14:textId="77777777" w:rsidTr="00FB004F">
        <w:trPr>
          <w:trHeight w:val="300"/>
        </w:trPr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7196AAD4" w14:textId="77777777" w:rsidR="00087D4F" w:rsidRPr="00065A28" w:rsidRDefault="00087D4F" w:rsidP="00FB004F">
            <w:pPr>
              <w:spacing w:line="240" w:lineRule="atLeast"/>
              <w:rPr>
                <w:rFonts w:ascii="Calibri" w:hAnsi="Calibri" w:cs="Calibri"/>
                <w:sz w:val="22"/>
                <w:szCs w:val="22"/>
                <w:lang w:eastAsia="nb-NO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3C246C2B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55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5C568FDA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7FD97D0D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beite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559F5A47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x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5D5727B0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739A793B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2</w:t>
            </w:r>
          </w:p>
        </w:tc>
      </w:tr>
      <w:tr w:rsidR="00B96631" w:rsidRPr="00065A28" w14:paraId="0D996C8F" w14:textId="77777777" w:rsidTr="00FB004F">
        <w:trPr>
          <w:trHeight w:val="300"/>
        </w:trPr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43048459" w14:textId="77777777" w:rsidR="00087D4F" w:rsidRPr="00065A28" w:rsidRDefault="00087D4F" w:rsidP="00FB004F">
            <w:pPr>
              <w:spacing w:line="240" w:lineRule="atLeast"/>
              <w:rPr>
                <w:rFonts w:ascii="Calibri" w:hAnsi="Calibri" w:cs="Calibri"/>
                <w:sz w:val="22"/>
                <w:szCs w:val="22"/>
                <w:lang w:eastAsia="nb-NO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1F5612B7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56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4418BBCA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03E90EE6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slått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1EED5138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x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115185A6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7F80DC89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5</w:t>
            </w:r>
          </w:p>
        </w:tc>
      </w:tr>
      <w:tr w:rsidR="00B96631" w:rsidRPr="00065A28" w14:paraId="020AEE0A" w14:textId="77777777" w:rsidTr="00FB004F">
        <w:trPr>
          <w:trHeight w:val="300"/>
        </w:trPr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51E655EE" w14:textId="77777777" w:rsidR="00087D4F" w:rsidRPr="00065A28" w:rsidRDefault="00087D4F" w:rsidP="00FB004F">
            <w:pPr>
              <w:spacing w:line="240" w:lineRule="atLeast"/>
              <w:rPr>
                <w:rFonts w:ascii="Calibri" w:hAnsi="Calibri" w:cs="Calibri"/>
                <w:sz w:val="22"/>
                <w:szCs w:val="22"/>
                <w:lang w:eastAsia="nb-NO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0C7B7D35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58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787F0363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13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3BB1E274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slått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32494ECA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x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41605C45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28C0A872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6</w:t>
            </w:r>
          </w:p>
        </w:tc>
      </w:tr>
      <w:tr w:rsidR="00B96631" w:rsidRPr="00065A28" w14:paraId="328E325B" w14:textId="77777777" w:rsidTr="00FB004F">
        <w:trPr>
          <w:trHeight w:val="300"/>
        </w:trPr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785ABA30" w14:textId="77777777" w:rsidR="00087D4F" w:rsidRPr="00065A28" w:rsidRDefault="00087D4F" w:rsidP="00FB004F">
            <w:pPr>
              <w:spacing w:line="240" w:lineRule="atLeast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 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4BA5CB5C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63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32776602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29912F8C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beite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41D9D903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x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5D67290C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599E8CD8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24</w:t>
            </w:r>
          </w:p>
        </w:tc>
      </w:tr>
      <w:tr w:rsidR="00B96631" w:rsidRPr="00065A28" w14:paraId="64832709" w14:textId="77777777" w:rsidTr="00FB004F">
        <w:trPr>
          <w:trHeight w:val="300"/>
        </w:trPr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93ACD5" w:themeFill="accent6" w:themeFillTint="99"/>
            <w:noWrap/>
            <w:vAlign w:val="bottom"/>
            <w:hideMark/>
          </w:tcPr>
          <w:p w14:paraId="142E9884" w14:textId="77777777" w:rsidR="00087D4F" w:rsidRPr="00065A28" w:rsidRDefault="00087D4F" w:rsidP="00FB004F">
            <w:pPr>
              <w:spacing w:line="240" w:lineRule="atLeast"/>
              <w:rPr>
                <w:rFonts w:ascii="Calibri" w:hAnsi="Calibri" w:cs="Calibri"/>
                <w:b/>
                <w:bCs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b/>
                <w:bCs/>
                <w:sz w:val="22"/>
                <w:szCs w:val="22"/>
                <w:lang w:eastAsia="nb-NO"/>
              </w:rPr>
              <w:t> SUM</w:t>
            </w:r>
          </w:p>
        </w:tc>
        <w:tc>
          <w:tcPr>
            <w:tcW w:w="667" w:type="dxa"/>
            <w:tcBorders>
              <w:top w:val="single" w:sz="4" w:space="0" w:color="auto"/>
              <w:bottom w:val="single" w:sz="4" w:space="0" w:color="auto"/>
            </w:tcBorders>
            <w:shd w:val="clear" w:color="auto" w:fill="93ACD5" w:themeFill="accent6" w:themeFillTint="99"/>
            <w:noWrap/>
            <w:vAlign w:val="bottom"/>
            <w:hideMark/>
          </w:tcPr>
          <w:p w14:paraId="5A9DB00E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eastAsia="nb-NO"/>
              </w:rPr>
            </w:pPr>
          </w:p>
        </w:tc>
        <w:tc>
          <w:tcPr>
            <w:tcW w:w="943" w:type="dxa"/>
            <w:tcBorders>
              <w:top w:val="single" w:sz="4" w:space="0" w:color="auto"/>
              <w:bottom w:val="single" w:sz="4" w:space="0" w:color="auto"/>
            </w:tcBorders>
            <w:shd w:val="clear" w:color="auto" w:fill="93ACD5" w:themeFill="accent6" w:themeFillTint="99"/>
            <w:noWrap/>
            <w:vAlign w:val="bottom"/>
            <w:hideMark/>
          </w:tcPr>
          <w:p w14:paraId="6E77FA73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b/>
                <w:bCs/>
                <w:sz w:val="22"/>
                <w:szCs w:val="22"/>
                <w:lang w:eastAsia="nb-NO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93ACD5" w:themeFill="accent6" w:themeFillTint="99"/>
            <w:noWrap/>
            <w:vAlign w:val="bottom"/>
            <w:hideMark/>
          </w:tcPr>
          <w:p w14:paraId="0BD0072A" w14:textId="77777777" w:rsidR="00087D4F" w:rsidRPr="00065A28" w:rsidRDefault="00087D4F" w:rsidP="00FB004F">
            <w:pPr>
              <w:spacing w:line="240" w:lineRule="atLeast"/>
              <w:rPr>
                <w:rFonts w:ascii="Calibri" w:hAnsi="Calibri" w:cs="Calibri"/>
                <w:b/>
                <w:bCs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b/>
                <w:bCs/>
                <w:sz w:val="22"/>
                <w:szCs w:val="22"/>
                <w:lang w:eastAsia="nb-NO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93ACD5" w:themeFill="accent6" w:themeFillTint="99"/>
            <w:noWrap/>
            <w:vAlign w:val="bottom"/>
            <w:hideMark/>
          </w:tcPr>
          <w:p w14:paraId="46AF93A0" w14:textId="77777777" w:rsidR="00087D4F" w:rsidRPr="00065A28" w:rsidRDefault="00087D4F" w:rsidP="00FB004F">
            <w:pPr>
              <w:spacing w:line="240" w:lineRule="atLeast"/>
              <w:rPr>
                <w:rFonts w:ascii="Calibri" w:hAnsi="Calibri" w:cs="Calibri"/>
                <w:b/>
                <w:bCs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b/>
                <w:bCs/>
                <w:sz w:val="22"/>
                <w:szCs w:val="22"/>
                <w:lang w:eastAsia="nb-NO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93ACD5" w:themeFill="accent6" w:themeFillTint="99"/>
            <w:noWrap/>
            <w:vAlign w:val="bottom"/>
            <w:hideMark/>
          </w:tcPr>
          <w:p w14:paraId="58BF31E6" w14:textId="77777777" w:rsidR="00087D4F" w:rsidRPr="00065A28" w:rsidRDefault="00087D4F" w:rsidP="00FB004F">
            <w:pPr>
              <w:spacing w:line="240" w:lineRule="atLeast"/>
              <w:rPr>
                <w:rFonts w:ascii="Calibri" w:hAnsi="Calibri" w:cs="Calibri"/>
                <w:b/>
                <w:bCs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b/>
                <w:bCs/>
                <w:sz w:val="22"/>
                <w:szCs w:val="22"/>
                <w:lang w:eastAsia="nb-NO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3ACD5" w:themeFill="accent6" w:themeFillTint="99"/>
            <w:noWrap/>
            <w:vAlign w:val="bottom"/>
            <w:hideMark/>
          </w:tcPr>
          <w:p w14:paraId="39EA170D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b/>
                <w:bCs/>
                <w:sz w:val="22"/>
                <w:szCs w:val="22"/>
                <w:lang w:eastAsia="nb-NO"/>
              </w:rPr>
              <w:t>301</w:t>
            </w:r>
          </w:p>
        </w:tc>
      </w:tr>
      <w:tr w:rsidR="00087D4F" w:rsidRPr="00065A28" w14:paraId="083F4FFF" w14:textId="77777777" w:rsidTr="00FB004F">
        <w:trPr>
          <w:trHeight w:val="300"/>
        </w:trPr>
        <w:tc>
          <w:tcPr>
            <w:tcW w:w="921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167D71E4" w14:textId="77777777" w:rsidR="00087D4F" w:rsidRPr="00065A28" w:rsidRDefault="00087D4F" w:rsidP="00FB004F">
            <w:pPr>
              <w:spacing w:line="240" w:lineRule="atLeast"/>
              <w:jc w:val="right"/>
              <w:rPr>
                <w:rFonts w:ascii="Calibri" w:hAnsi="Calibri" w:cs="Calibri"/>
                <w:b/>
                <w:bCs/>
                <w:sz w:val="22"/>
                <w:szCs w:val="22"/>
                <w:lang w:eastAsia="nb-NO"/>
              </w:rPr>
            </w:pPr>
          </w:p>
          <w:p w14:paraId="658707B3" w14:textId="77777777" w:rsidR="00087D4F" w:rsidRPr="00065A28" w:rsidRDefault="00087D4F" w:rsidP="00FB004F">
            <w:pPr>
              <w:spacing w:line="240" w:lineRule="atLeast"/>
              <w:jc w:val="right"/>
              <w:rPr>
                <w:rFonts w:ascii="Calibri" w:hAnsi="Calibri" w:cs="Calibri"/>
                <w:b/>
                <w:bCs/>
                <w:sz w:val="22"/>
                <w:szCs w:val="22"/>
                <w:lang w:eastAsia="nb-NO"/>
              </w:rPr>
            </w:pPr>
          </w:p>
        </w:tc>
      </w:tr>
      <w:tr w:rsidR="00B96631" w:rsidRPr="00065A28" w14:paraId="36F62541" w14:textId="77777777" w:rsidTr="00FB004F">
        <w:trPr>
          <w:trHeight w:val="300"/>
        </w:trPr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3ACD5" w:themeFill="accent6" w:themeFillTint="99"/>
            <w:noWrap/>
            <w:hideMark/>
          </w:tcPr>
          <w:p w14:paraId="7FECA7AC" w14:textId="77777777" w:rsidR="00087D4F" w:rsidRPr="00065A28" w:rsidRDefault="00087D4F" w:rsidP="00FB004F">
            <w:pPr>
              <w:spacing w:line="240" w:lineRule="atLeast"/>
              <w:rPr>
                <w:rFonts w:ascii="Calibri" w:hAnsi="Calibri" w:cs="Calibri"/>
                <w:b/>
                <w:bCs/>
                <w:sz w:val="22"/>
                <w:szCs w:val="22"/>
                <w:lang w:eastAsia="nb-NO"/>
              </w:rPr>
            </w:pPr>
            <w:bookmarkStart w:id="2" w:name="_Hlk34120732"/>
            <w:r w:rsidRPr="00065A28">
              <w:rPr>
                <w:rFonts w:ascii="Calibri" w:hAnsi="Calibri" w:cs="Calibri"/>
                <w:b/>
                <w:bCs/>
                <w:sz w:val="22"/>
                <w:szCs w:val="22"/>
                <w:lang w:eastAsia="nb-NO"/>
              </w:rPr>
              <w:t>Kommune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93ACD5" w:themeFill="accent6" w:themeFillTint="99"/>
            <w:noWrap/>
            <w:hideMark/>
          </w:tcPr>
          <w:p w14:paraId="34E980F9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b/>
                <w:bCs/>
                <w:sz w:val="22"/>
                <w:szCs w:val="22"/>
                <w:lang w:eastAsia="nb-NO"/>
              </w:rPr>
              <w:t>G.NR.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93ACD5" w:themeFill="accent6" w:themeFillTint="99"/>
            <w:noWrap/>
            <w:hideMark/>
          </w:tcPr>
          <w:p w14:paraId="7D05A44C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b/>
                <w:bCs/>
                <w:sz w:val="22"/>
                <w:szCs w:val="22"/>
                <w:lang w:eastAsia="nb-NO"/>
              </w:rPr>
              <w:t>B.NR.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93ACD5" w:themeFill="accent6" w:themeFillTint="99"/>
            <w:noWrap/>
            <w:hideMark/>
          </w:tcPr>
          <w:p w14:paraId="5C7D01A0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b/>
                <w:bCs/>
                <w:sz w:val="22"/>
                <w:szCs w:val="22"/>
                <w:lang w:eastAsia="nb-NO"/>
              </w:rPr>
              <w:t>TILTAK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93ACD5" w:themeFill="accent6" w:themeFillTint="99"/>
            <w:hideMark/>
          </w:tcPr>
          <w:p w14:paraId="42B44771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b/>
                <w:bCs/>
                <w:sz w:val="22"/>
                <w:szCs w:val="22"/>
                <w:lang w:eastAsia="nb-NO"/>
              </w:rPr>
              <w:t>INNMARK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93ACD5" w:themeFill="accent6" w:themeFillTint="99"/>
            <w:hideMark/>
          </w:tcPr>
          <w:p w14:paraId="19259E9B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b/>
                <w:bCs/>
                <w:sz w:val="22"/>
                <w:szCs w:val="22"/>
                <w:lang w:eastAsia="nb-NO"/>
              </w:rPr>
              <w:t>UTMARK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3ACD5" w:themeFill="accent6" w:themeFillTint="99"/>
            <w:hideMark/>
          </w:tcPr>
          <w:p w14:paraId="53427101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b/>
                <w:bCs/>
                <w:sz w:val="22"/>
                <w:szCs w:val="22"/>
                <w:lang w:eastAsia="nb-NO"/>
              </w:rPr>
              <w:t>DEKAR</w:t>
            </w:r>
          </w:p>
        </w:tc>
      </w:tr>
      <w:tr w:rsidR="00087D4F" w:rsidRPr="00065A28" w14:paraId="48DB159B" w14:textId="77777777" w:rsidTr="00FB004F">
        <w:trPr>
          <w:trHeight w:val="300"/>
        </w:trPr>
        <w:tc>
          <w:tcPr>
            <w:tcW w:w="921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1C000C0D" w14:textId="77777777" w:rsidR="00087D4F" w:rsidRPr="00065A28" w:rsidRDefault="00087D4F" w:rsidP="00FB004F">
            <w:pPr>
              <w:spacing w:line="240" w:lineRule="atLeast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b/>
                <w:bCs/>
                <w:sz w:val="22"/>
                <w:szCs w:val="22"/>
                <w:lang w:eastAsia="nb-NO"/>
              </w:rPr>
              <w:t>1832 HEMNES - inntil 450 daa</w:t>
            </w:r>
          </w:p>
        </w:tc>
      </w:tr>
      <w:tr w:rsidR="00B96631" w:rsidRPr="00065A28" w14:paraId="26FA8382" w14:textId="77777777" w:rsidTr="00FB004F">
        <w:trPr>
          <w:trHeight w:val="300"/>
        </w:trPr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17D8AEB5" w14:textId="77777777" w:rsidR="00087D4F" w:rsidRPr="00065A28" w:rsidRDefault="00087D4F" w:rsidP="00FB004F">
            <w:pPr>
              <w:spacing w:line="240" w:lineRule="atLeast"/>
              <w:rPr>
                <w:rFonts w:ascii="Calibri" w:hAnsi="Calibri" w:cs="Calibri"/>
                <w:b/>
                <w:bCs/>
                <w:sz w:val="22"/>
                <w:szCs w:val="22"/>
                <w:lang w:eastAsia="nb-NO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6EB30F99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color w:val="000000"/>
                <w:sz w:val="22"/>
                <w:szCs w:val="22"/>
                <w:lang w:eastAsia="nb-NO"/>
              </w:rPr>
              <w:t>44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666A431C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color w:val="000000"/>
                <w:sz w:val="22"/>
                <w:szCs w:val="22"/>
                <w:lang w:eastAsia="nb-NO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159D83FB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color w:val="000000"/>
                <w:sz w:val="22"/>
                <w:szCs w:val="22"/>
                <w:lang w:eastAsia="nb-NO"/>
              </w:rPr>
              <w:t>slått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56DD02DB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color w:val="000000"/>
                <w:sz w:val="22"/>
                <w:szCs w:val="22"/>
                <w:lang w:eastAsia="nb-NO"/>
              </w:rPr>
              <w:t>x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77C3811E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color w:val="000000"/>
                <w:sz w:val="22"/>
                <w:szCs w:val="22"/>
                <w:lang w:eastAsia="nb-NO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223D5BE1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color w:val="000000"/>
                <w:sz w:val="22"/>
                <w:szCs w:val="22"/>
                <w:lang w:eastAsia="nb-NO"/>
              </w:rPr>
              <w:t>10</w:t>
            </w:r>
          </w:p>
        </w:tc>
      </w:tr>
      <w:tr w:rsidR="00B96631" w:rsidRPr="00065A28" w14:paraId="727DE4AF" w14:textId="77777777" w:rsidTr="00FB004F">
        <w:trPr>
          <w:trHeight w:val="300"/>
        </w:trPr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7393D19D" w14:textId="77777777" w:rsidR="00087D4F" w:rsidRPr="00065A28" w:rsidRDefault="00087D4F" w:rsidP="00FB004F">
            <w:pPr>
              <w:spacing w:line="240" w:lineRule="atLeast"/>
              <w:rPr>
                <w:rFonts w:ascii="Calibri" w:hAnsi="Calibri" w:cs="Calibri"/>
                <w:b/>
                <w:bCs/>
                <w:sz w:val="22"/>
                <w:szCs w:val="22"/>
                <w:lang w:eastAsia="nb-NO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08DD6781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color w:val="000000"/>
                <w:sz w:val="22"/>
                <w:szCs w:val="22"/>
                <w:lang w:eastAsia="nb-NO"/>
              </w:rPr>
              <w:t>46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30D86FE5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color w:val="000000"/>
                <w:sz w:val="22"/>
                <w:szCs w:val="22"/>
                <w:lang w:eastAsia="nb-NO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7A496839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color w:val="000000"/>
                <w:sz w:val="22"/>
                <w:szCs w:val="22"/>
                <w:lang w:eastAsia="nb-NO"/>
              </w:rPr>
              <w:t>slått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6D305036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color w:val="000000"/>
                <w:sz w:val="22"/>
                <w:szCs w:val="22"/>
                <w:lang w:eastAsia="nb-NO"/>
              </w:rPr>
              <w:t>x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71820B0B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color w:val="000000"/>
                <w:sz w:val="22"/>
                <w:szCs w:val="22"/>
                <w:lang w:eastAsia="nb-NO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24EEA6B3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color w:val="000000"/>
                <w:sz w:val="22"/>
                <w:szCs w:val="22"/>
                <w:lang w:eastAsia="nb-NO"/>
              </w:rPr>
              <w:t>20</w:t>
            </w:r>
          </w:p>
        </w:tc>
      </w:tr>
      <w:tr w:rsidR="00B96631" w:rsidRPr="00065A28" w14:paraId="1EDEA632" w14:textId="77777777" w:rsidTr="00FB004F">
        <w:trPr>
          <w:trHeight w:val="300"/>
        </w:trPr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62BB0E99" w14:textId="77777777" w:rsidR="00087D4F" w:rsidRPr="00065A28" w:rsidRDefault="00087D4F" w:rsidP="00FB004F">
            <w:pPr>
              <w:spacing w:line="240" w:lineRule="atLeast"/>
              <w:rPr>
                <w:rFonts w:ascii="Calibri" w:hAnsi="Calibri" w:cs="Calibri"/>
                <w:b/>
                <w:bCs/>
                <w:sz w:val="22"/>
                <w:szCs w:val="22"/>
                <w:lang w:eastAsia="nb-NO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3D2BFBB1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color w:val="000000"/>
                <w:sz w:val="22"/>
                <w:szCs w:val="22"/>
                <w:lang w:eastAsia="nb-NO"/>
              </w:rPr>
              <w:t>47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5B6395A8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color w:val="000000"/>
                <w:sz w:val="22"/>
                <w:szCs w:val="22"/>
                <w:lang w:eastAsia="nb-NO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16713E80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color w:val="000000"/>
                <w:sz w:val="22"/>
                <w:szCs w:val="22"/>
                <w:lang w:eastAsia="nb-NO"/>
              </w:rPr>
              <w:t>slått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117780A1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color w:val="000000"/>
                <w:sz w:val="22"/>
                <w:szCs w:val="22"/>
                <w:lang w:eastAsia="nb-NO"/>
              </w:rPr>
              <w:t>x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308E68F2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color w:val="000000"/>
                <w:sz w:val="22"/>
                <w:szCs w:val="22"/>
                <w:lang w:eastAsia="nb-NO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625CD830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color w:val="000000"/>
                <w:sz w:val="22"/>
                <w:szCs w:val="22"/>
                <w:lang w:eastAsia="nb-NO"/>
              </w:rPr>
              <w:t>60</w:t>
            </w:r>
          </w:p>
        </w:tc>
      </w:tr>
      <w:tr w:rsidR="00B96631" w:rsidRPr="00065A28" w14:paraId="2C8889DE" w14:textId="77777777" w:rsidTr="00FB004F">
        <w:trPr>
          <w:trHeight w:val="300"/>
        </w:trPr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5E9A9033" w14:textId="77777777" w:rsidR="00087D4F" w:rsidRPr="00065A28" w:rsidRDefault="00087D4F" w:rsidP="00FB004F">
            <w:pPr>
              <w:spacing w:line="240" w:lineRule="atLeast"/>
              <w:rPr>
                <w:rFonts w:ascii="Calibri" w:hAnsi="Calibri" w:cs="Calibri"/>
                <w:sz w:val="22"/>
                <w:szCs w:val="22"/>
                <w:lang w:eastAsia="nb-NO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6A9ACBAB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color w:val="000000"/>
                <w:sz w:val="22"/>
                <w:szCs w:val="22"/>
                <w:lang w:eastAsia="nb-NO"/>
              </w:rPr>
              <w:t>47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4F84427A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color w:val="000000"/>
                <w:sz w:val="22"/>
                <w:szCs w:val="22"/>
                <w:lang w:eastAsia="nb-NO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1FF7169E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color w:val="000000"/>
                <w:sz w:val="22"/>
                <w:szCs w:val="22"/>
                <w:lang w:eastAsia="nb-NO"/>
              </w:rPr>
              <w:t>slått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652B6C22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color w:val="000000"/>
                <w:sz w:val="22"/>
                <w:szCs w:val="22"/>
                <w:lang w:eastAsia="nb-NO"/>
              </w:rPr>
              <w:t>x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4DE05228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color w:val="000000"/>
                <w:sz w:val="22"/>
                <w:szCs w:val="22"/>
                <w:lang w:eastAsia="nb-NO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31BCA166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color w:val="000000"/>
                <w:sz w:val="22"/>
                <w:szCs w:val="22"/>
                <w:lang w:eastAsia="nb-NO"/>
              </w:rPr>
              <w:t>20</w:t>
            </w:r>
          </w:p>
        </w:tc>
      </w:tr>
      <w:tr w:rsidR="00B96631" w:rsidRPr="00065A28" w14:paraId="0DCDA2E3" w14:textId="77777777" w:rsidTr="00FB004F">
        <w:trPr>
          <w:trHeight w:val="300"/>
        </w:trPr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0D1DCBE3" w14:textId="77777777" w:rsidR="00087D4F" w:rsidRPr="00065A28" w:rsidRDefault="00087D4F" w:rsidP="00FB004F">
            <w:pPr>
              <w:spacing w:line="240" w:lineRule="atLeast"/>
              <w:rPr>
                <w:rFonts w:ascii="Calibri" w:hAnsi="Calibri" w:cs="Calibri"/>
                <w:sz w:val="22"/>
                <w:szCs w:val="22"/>
                <w:lang w:eastAsia="nb-NO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4B238CD2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color w:val="000000"/>
                <w:sz w:val="22"/>
                <w:szCs w:val="22"/>
                <w:lang w:eastAsia="nb-NO"/>
              </w:rPr>
              <w:t>57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2DDE2776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color w:val="000000"/>
                <w:sz w:val="22"/>
                <w:szCs w:val="22"/>
                <w:lang w:eastAsia="nb-NO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3E9CA52C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color w:val="000000"/>
                <w:sz w:val="22"/>
                <w:szCs w:val="22"/>
                <w:lang w:eastAsia="nb-NO"/>
              </w:rPr>
              <w:t>slått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1A795185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color w:val="000000"/>
                <w:sz w:val="22"/>
                <w:szCs w:val="22"/>
                <w:lang w:eastAsia="nb-NO"/>
              </w:rPr>
              <w:t>x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3B390833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color w:val="000000"/>
                <w:sz w:val="22"/>
                <w:szCs w:val="22"/>
                <w:lang w:eastAsia="nb-NO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15FC5ECD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color w:val="000000"/>
                <w:sz w:val="22"/>
                <w:szCs w:val="22"/>
                <w:lang w:eastAsia="nb-NO"/>
              </w:rPr>
              <w:t>19</w:t>
            </w:r>
          </w:p>
        </w:tc>
      </w:tr>
      <w:tr w:rsidR="00B96631" w:rsidRPr="00065A28" w14:paraId="25C7D6F3" w14:textId="77777777" w:rsidTr="00FB004F">
        <w:trPr>
          <w:trHeight w:val="300"/>
        </w:trPr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24EE8BB9" w14:textId="77777777" w:rsidR="00087D4F" w:rsidRPr="00065A28" w:rsidRDefault="00087D4F" w:rsidP="00FB004F">
            <w:pPr>
              <w:spacing w:line="240" w:lineRule="atLeast"/>
              <w:rPr>
                <w:rFonts w:ascii="Calibri" w:hAnsi="Calibri" w:cs="Calibri"/>
                <w:sz w:val="22"/>
                <w:szCs w:val="22"/>
                <w:lang w:eastAsia="nb-NO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6E7306F4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color w:val="000000"/>
                <w:sz w:val="22"/>
                <w:szCs w:val="22"/>
                <w:lang w:eastAsia="nb-NO"/>
              </w:rPr>
              <w:t>58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4DDEBB2C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color w:val="000000"/>
                <w:sz w:val="22"/>
                <w:szCs w:val="22"/>
                <w:lang w:eastAsia="nb-NO"/>
              </w:rPr>
              <w:t>1 og 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74BF5CA0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color w:val="000000"/>
                <w:sz w:val="22"/>
                <w:szCs w:val="22"/>
                <w:lang w:eastAsia="nb-NO"/>
              </w:rPr>
              <w:t>slått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6C515790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color w:val="000000"/>
                <w:sz w:val="22"/>
                <w:szCs w:val="22"/>
                <w:lang w:eastAsia="nb-NO"/>
              </w:rPr>
              <w:t>x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07992FD1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color w:val="000000"/>
                <w:sz w:val="22"/>
                <w:szCs w:val="22"/>
                <w:lang w:eastAsia="nb-NO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1ACC2C2F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color w:val="000000"/>
                <w:sz w:val="22"/>
                <w:szCs w:val="22"/>
                <w:lang w:eastAsia="nb-NO"/>
              </w:rPr>
              <w:t>30</w:t>
            </w:r>
          </w:p>
        </w:tc>
      </w:tr>
      <w:tr w:rsidR="00B96631" w:rsidRPr="00065A28" w14:paraId="23E1AE5F" w14:textId="77777777" w:rsidTr="00FB004F">
        <w:trPr>
          <w:trHeight w:val="300"/>
        </w:trPr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7E8DF3E0" w14:textId="77777777" w:rsidR="00087D4F" w:rsidRPr="00065A28" w:rsidRDefault="00087D4F" w:rsidP="00FB004F">
            <w:pPr>
              <w:spacing w:line="240" w:lineRule="atLeast"/>
              <w:rPr>
                <w:rFonts w:ascii="Calibri" w:hAnsi="Calibri" w:cs="Calibri"/>
                <w:sz w:val="22"/>
                <w:szCs w:val="22"/>
                <w:lang w:eastAsia="nb-NO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26D1E325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color w:val="000000"/>
                <w:sz w:val="22"/>
                <w:szCs w:val="22"/>
                <w:lang w:eastAsia="nb-NO"/>
              </w:rPr>
              <w:t>58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5D03C533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color w:val="000000"/>
                <w:sz w:val="22"/>
                <w:szCs w:val="22"/>
                <w:lang w:eastAsia="nb-NO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74B12FA8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color w:val="000000"/>
                <w:sz w:val="22"/>
                <w:szCs w:val="22"/>
                <w:lang w:eastAsia="nb-NO"/>
              </w:rPr>
              <w:t>slått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4C7E4315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color w:val="000000"/>
                <w:sz w:val="22"/>
                <w:szCs w:val="22"/>
                <w:lang w:eastAsia="nb-NO"/>
              </w:rPr>
              <w:t>x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22E04AA2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color w:val="000000"/>
                <w:sz w:val="22"/>
                <w:szCs w:val="22"/>
                <w:lang w:eastAsia="nb-NO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119BDFB4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color w:val="000000"/>
                <w:sz w:val="22"/>
                <w:szCs w:val="22"/>
                <w:lang w:eastAsia="nb-NO"/>
              </w:rPr>
              <w:t>12</w:t>
            </w:r>
          </w:p>
        </w:tc>
      </w:tr>
      <w:tr w:rsidR="00B96631" w:rsidRPr="00065A28" w14:paraId="7BDC752D" w14:textId="77777777" w:rsidTr="00FB004F">
        <w:trPr>
          <w:trHeight w:val="300"/>
        </w:trPr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23EB2BE9" w14:textId="77777777" w:rsidR="00087D4F" w:rsidRPr="00065A28" w:rsidRDefault="00087D4F" w:rsidP="00FB004F">
            <w:pPr>
              <w:spacing w:line="240" w:lineRule="atLeast"/>
              <w:rPr>
                <w:rFonts w:ascii="Calibri" w:hAnsi="Calibri" w:cs="Calibri"/>
                <w:sz w:val="22"/>
                <w:szCs w:val="22"/>
                <w:lang w:eastAsia="nb-NO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1000425E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color w:val="000000"/>
                <w:sz w:val="22"/>
                <w:szCs w:val="22"/>
                <w:lang w:eastAsia="nb-NO"/>
              </w:rPr>
              <w:t>58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74FED6E1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color w:val="000000"/>
                <w:sz w:val="22"/>
                <w:szCs w:val="22"/>
                <w:lang w:eastAsia="nb-NO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6F86618F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color w:val="000000"/>
                <w:sz w:val="22"/>
                <w:szCs w:val="22"/>
                <w:lang w:eastAsia="nb-NO"/>
              </w:rPr>
              <w:t>slått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1159937A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color w:val="000000"/>
                <w:sz w:val="22"/>
                <w:szCs w:val="22"/>
                <w:lang w:eastAsia="nb-NO"/>
              </w:rPr>
              <w:t>x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347B71C8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color w:val="000000"/>
                <w:sz w:val="22"/>
                <w:szCs w:val="22"/>
                <w:lang w:eastAsia="nb-NO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7EC8E3EA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color w:val="000000"/>
                <w:sz w:val="22"/>
                <w:szCs w:val="22"/>
                <w:lang w:eastAsia="nb-NO"/>
              </w:rPr>
              <w:t>18</w:t>
            </w:r>
          </w:p>
        </w:tc>
      </w:tr>
      <w:tr w:rsidR="00B96631" w:rsidRPr="00065A28" w14:paraId="04A538EA" w14:textId="77777777" w:rsidTr="00FB004F">
        <w:trPr>
          <w:trHeight w:val="300"/>
        </w:trPr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53883236" w14:textId="77777777" w:rsidR="00087D4F" w:rsidRPr="00065A28" w:rsidRDefault="00087D4F" w:rsidP="00FB004F">
            <w:pPr>
              <w:spacing w:line="240" w:lineRule="atLeast"/>
              <w:rPr>
                <w:rFonts w:ascii="Calibri" w:hAnsi="Calibri" w:cs="Calibri"/>
                <w:sz w:val="22"/>
                <w:szCs w:val="22"/>
                <w:lang w:eastAsia="nb-NO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2AFB2CFE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color w:val="000000"/>
                <w:sz w:val="22"/>
                <w:szCs w:val="22"/>
                <w:lang w:eastAsia="nb-NO"/>
              </w:rPr>
              <w:t>58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00F9CAEB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color w:val="000000"/>
                <w:sz w:val="22"/>
                <w:szCs w:val="22"/>
                <w:lang w:eastAsia="nb-NO"/>
              </w:rPr>
              <w:t>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09EA4728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color w:val="000000"/>
                <w:sz w:val="22"/>
                <w:szCs w:val="22"/>
                <w:lang w:eastAsia="nb-NO"/>
              </w:rPr>
              <w:t>slått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7BB87C55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color w:val="000000"/>
                <w:sz w:val="22"/>
                <w:szCs w:val="22"/>
                <w:lang w:eastAsia="nb-NO"/>
              </w:rPr>
              <w:t>x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6F86B410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color w:val="000000"/>
                <w:sz w:val="22"/>
                <w:szCs w:val="22"/>
                <w:lang w:eastAsia="nb-NO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1DB6B0B1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color w:val="000000"/>
                <w:sz w:val="22"/>
                <w:szCs w:val="22"/>
                <w:lang w:eastAsia="nb-NO"/>
              </w:rPr>
              <w:t>16</w:t>
            </w:r>
          </w:p>
        </w:tc>
      </w:tr>
      <w:tr w:rsidR="00B96631" w:rsidRPr="00065A28" w14:paraId="1AE80B7B" w14:textId="77777777" w:rsidTr="00FB004F">
        <w:trPr>
          <w:trHeight w:val="300"/>
        </w:trPr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51852ED7" w14:textId="77777777" w:rsidR="00087D4F" w:rsidRPr="00065A28" w:rsidRDefault="00087D4F" w:rsidP="00FB004F">
            <w:pPr>
              <w:spacing w:line="240" w:lineRule="atLeast"/>
              <w:rPr>
                <w:rFonts w:ascii="Calibri" w:hAnsi="Calibri" w:cs="Calibri"/>
                <w:sz w:val="22"/>
                <w:szCs w:val="22"/>
                <w:lang w:eastAsia="nb-NO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7D62D308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color w:val="000000"/>
                <w:sz w:val="22"/>
                <w:szCs w:val="22"/>
                <w:lang w:eastAsia="nb-NO"/>
              </w:rPr>
              <w:t>66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5346CD72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color w:val="000000"/>
                <w:sz w:val="22"/>
                <w:szCs w:val="22"/>
                <w:lang w:eastAsia="nb-NO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5E446BD9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color w:val="000000"/>
                <w:sz w:val="22"/>
                <w:szCs w:val="22"/>
                <w:lang w:eastAsia="nb-NO"/>
              </w:rPr>
              <w:t>slått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01EA5115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color w:val="000000"/>
                <w:sz w:val="22"/>
                <w:szCs w:val="22"/>
                <w:lang w:eastAsia="nb-NO"/>
              </w:rPr>
              <w:t>x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15353FAA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color w:val="000000"/>
                <w:sz w:val="22"/>
                <w:szCs w:val="22"/>
                <w:lang w:eastAsia="nb-NO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36D8169B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color w:val="000000"/>
                <w:sz w:val="22"/>
                <w:szCs w:val="22"/>
                <w:lang w:eastAsia="nb-NO"/>
              </w:rPr>
              <w:t>10</w:t>
            </w:r>
          </w:p>
        </w:tc>
      </w:tr>
      <w:tr w:rsidR="00B96631" w:rsidRPr="00065A28" w14:paraId="1A385A52" w14:textId="77777777" w:rsidTr="00FB004F">
        <w:trPr>
          <w:trHeight w:val="300"/>
        </w:trPr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530D38FC" w14:textId="77777777" w:rsidR="00087D4F" w:rsidRPr="00065A28" w:rsidRDefault="00087D4F" w:rsidP="00FB004F">
            <w:pPr>
              <w:spacing w:line="240" w:lineRule="atLeast"/>
              <w:rPr>
                <w:rFonts w:ascii="Calibri" w:hAnsi="Calibri" w:cs="Calibri"/>
                <w:sz w:val="22"/>
                <w:szCs w:val="22"/>
                <w:lang w:eastAsia="nb-NO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3D500A71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color w:val="000000"/>
                <w:sz w:val="22"/>
                <w:szCs w:val="22"/>
                <w:lang w:eastAsia="nb-NO"/>
              </w:rPr>
              <w:t>124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42AD644C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color w:val="000000"/>
                <w:sz w:val="22"/>
                <w:szCs w:val="22"/>
                <w:lang w:eastAsia="nb-NO"/>
              </w:rPr>
              <w:t>17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10ED89E2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color w:val="000000"/>
                <w:sz w:val="22"/>
                <w:szCs w:val="22"/>
                <w:lang w:eastAsia="nb-NO"/>
              </w:rPr>
              <w:t>slått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03CF6784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color w:val="000000"/>
                <w:sz w:val="22"/>
                <w:szCs w:val="22"/>
                <w:lang w:eastAsia="nb-NO"/>
              </w:rPr>
              <w:t>x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46C2E036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color w:val="000000"/>
                <w:sz w:val="22"/>
                <w:szCs w:val="22"/>
                <w:lang w:eastAsia="nb-NO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3D20465E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color w:val="000000"/>
                <w:sz w:val="22"/>
                <w:szCs w:val="22"/>
                <w:lang w:eastAsia="nb-NO"/>
              </w:rPr>
              <w:t>40</w:t>
            </w:r>
          </w:p>
        </w:tc>
      </w:tr>
      <w:tr w:rsidR="00B96631" w:rsidRPr="00065A28" w14:paraId="279933D1" w14:textId="77777777" w:rsidTr="00FB004F">
        <w:trPr>
          <w:trHeight w:val="300"/>
        </w:trPr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7EEDAAEA" w14:textId="77777777" w:rsidR="00087D4F" w:rsidRPr="00065A28" w:rsidRDefault="00087D4F" w:rsidP="00FB004F">
            <w:pPr>
              <w:spacing w:line="240" w:lineRule="atLeast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 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7EC2DCDF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color w:val="000000"/>
                <w:sz w:val="22"/>
                <w:szCs w:val="22"/>
                <w:lang w:eastAsia="nb-NO"/>
              </w:rPr>
              <w:t>135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14A05F9C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color w:val="000000"/>
                <w:sz w:val="22"/>
                <w:szCs w:val="22"/>
                <w:lang w:eastAsia="nb-NO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67809C3E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color w:val="000000"/>
                <w:sz w:val="22"/>
                <w:szCs w:val="22"/>
                <w:lang w:eastAsia="nb-NO"/>
              </w:rPr>
              <w:t>slått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4BF6D5AF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color w:val="000000"/>
                <w:sz w:val="22"/>
                <w:szCs w:val="22"/>
                <w:lang w:eastAsia="nb-NO"/>
              </w:rPr>
              <w:t>x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57706846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color w:val="000000"/>
                <w:sz w:val="22"/>
                <w:szCs w:val="22"/>
                <w:lang w:eastAsia="nb-NO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0E5D2D22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color w:val="000000"/>
                <w:sz w:val="22"/>
                <w:szCs w:val="22"/>
                <w:lang w:eastAsia="nb-NO"/>
              </w:rPr>
              <w:t>15</w:t>
            </w:r>
          </w:p>
        </w:tc>
      </w:tr>
      <w:tr w:rsidR="00B96631" w:rsidRPr="00065A28" w14:paraId="0EB55552" w14:textId="77777777" w:rsidTr="00FB004F">
        <w:trPr>
          <w:trHeight w:val="300"/>
        </w:trPr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3B6590D3" w14:textId="77777777" w:rsidR="00087D4F" w:rsidRPr="00065A28" w:rsidRDefault="00087D4F" w:rsidP="00FB004F">
            <w:pPr>
              <w:spacing w:line="240" w:lineRule="atLeast"/>
              <w:rPr>
                <w:rFonts w:ascii="Calibri" w:hAnsi="Calibri" w:cs="Calibri"/>
                <w:sz w:val="22"/>
                <w:szCs w:val="22"/>
                <w:lang w:eastAsia="nb-NO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4271B576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color w:val="000000"/>
                <w:sz w:val="22"/>
                <w:szCs w:val="22"/>
                <w:lang w:eastAsia="nb-NO"/>
              </w:rPr>
              <w:t>136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1F4B3C4C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color w:val="000000"/>
                <w:sz w:val="22"/>
                <w:szCs w:val="22"/>
                <w:lang w:eastAsia="nb-NO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2454ED94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color w:val="000000"/>
                <w:sz w:val="22"/>
                <w:szCs w:val="22"/>
                <w:lang w:eastAsia="nb-NO"/>
              </w:rPr>
              <w:t>slått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692B028E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color w:val="000000"/>
                <w:sz w:val="22"/>
                <w:szCs w:val="22"/>
                <w:lang w:eastAsia="nb-NO"/>
              </w:rPr>
              <w:t>x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320DFFD7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color w:val="000000"/>
                <w:sz w:val="22"/>
                <w:szCs w:val="22"/>
                <w:lang w:eastAsia="nb-NO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5E1CB76A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color w:val="000000"/>
                <w:sz w:val="22"/>
                <w:szCs w:val="22"/>
                <w:lang w:eastAsia="nb-NO"/>
              </w:rPr>
              <w:t>10</w:t>
            </w:r>
          </w:p>
        </w:tc>
      </w:tr>
      <w:tr w:rsidR="00B96631" w:rsidRPr="00065A28" w14:paraId="1F51E8C8" w14:textId="77777777" w:rsidTr="00FB004F">
        <w:trPr>
          <w:trHeight w:val="300"/>
        </w:trPr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5D96EF46" w14:textId="77777777" w:rsidR="00087D4F" w:rsidRPr="00065A28" w:rsidRDefault="00087D4F" w:rsidP="00FB004F">
            <w:pPr>
              <w:spacing w:line="240" w:lineRule="atLeast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 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02662B06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color w:val="000000"/>
                <w:sz w:val="22"/>
                <w:szCs w:val="22"/>
                <w:lang w:eastAsia="nb-NO"/>
              </w:rPr>
              <w:t>136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248D2972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color w:val="000000"/>
                <w:sz w:val="22"/>
                <w:szCs w:val="22"/>
                <w:lang w:eastAsia="nb-NO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567BD0F5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color w:val="000000"/>
                <w:sz w:val="22"/>
                <w:szCs w:val="22"/>
                <w:lang w:eastAsia="nb-NO"/>
              </w:rPr>
              <w:t>slått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670C2FFA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color w:val="000000"/>
                <w:sz w:val="22"/>
                <w:szCs w:val="22"/>
                <w:lang w:eastAsia="nb-NO"/>
              </w:rPr>
              <w:t>x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59997604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color w:val="000000"/>
                <w:sz w:val="22"/>
                <w:szCs w:val="22"/>
                <w:lang w:eastAsia="nb-NO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6F515C61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color w:val="000000"/>
                <w:sz w:val="22"/>
                <w:szCs w:val="22"/>
                <w:lang w:eastAsia="nb-NO"/>
              </w:rPr>
              <w:t>14</w:t>
            </w:r>
          </w:p>
        </w:tc>
      </w:tr>
      <w:tr w:rsidR="00B96631" w:rsidRPr="00065A28" w14:paraId="5262F5DF" w14:textId="77777777" w:rsidTr="00FB004F">
        <w:trPr>
          <w:trHeight w:val="300"/>
        </w:trPr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245BF7BB" w14:textId="77777777" w:rsidR="00087D4F" w:rsidRPr="00065A28" w:rsidRDefault="00087D4F" w:rsidP="00FB004F">
            <w:pPr>
              <w:spacing w:line="240" w:lineRule="atLeast"/>
              <w:rPr>
                <w:rFonts w:ascii="Calibri" w:hAnsi="Calibri" w:cs="Calibri"/>
                <w:sz w:val="22"/>
                <w:szCs w:val="22"/>
                <w:lang w:eastAsia="nb-NO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773B87D0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color w:val="000000"/>
                <w:sz w:val="22"/>
                <w:szCs w:val="22"/>
                <w:lang w:eastAsia="nb-NO"/>
              </w:rPr>
              <w:t>141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41D63052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color w:val="000000"/>
                <w:sz w:val="22"/>
                <w:szCs w:val="22"/>
                <w:lang w:eastAsia="nb-NO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51089A12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color w:val="000000"/>
                <w:sz w:val="22"/>
                <w:szCs w:val="22"/>
                <w:lang w:eastAsia="nb-NO"/>
              </w:rPr>
              <w:t>slått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520B8E0A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color w:val="000000"/>
                <w:sz w:val="22"/>
                <w:szCs w:val="22"/>
                <w:lang w:eastAsia="nb-NO"/>
              </w:rPr>
              <w:t>x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2054E5E2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color w:val="000000"/>
                <w:sz w:val="22"/>
                <w:szCs w:val="22"/>
                <w:lang w:eastAsia="nb-NO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7403D72E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color w:val="000000"/>
                <w:sz w:val="22"/>
                <w:szCs w:val="22"/>
                <w:lang w:eastAsia="nb-NO"/>
              </w:rPr>
              <w:t>10</w:t>
            </w:r>
          </w:p>
        </w:tc>
      </w:tr>
      <w:tr w:rsidR="00B96631" w:rsidRPr="00065A28" w14:paraId="1F048AAE" w14:textId="77777777" w:rsidTr="00FB004F">
        <w:trPr>
          <w:trHeight w:val="300"/>
        </w:trPr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397F5716" w14:textId="77777777" w:rsidR="00087D4F" w:rsidRPr="00065A28" w:rsidRDefault="00087D4F" w:rsidP="00FB004F">
            <w:pPr>
              <w:spacing w:line="240" w:lineRule="atLeast"/>
              <w:rPr>
                <w:rFonts w:ascii="Calibri" w:hAnsi="Calibri" w:cs="Calibri"/>
                <w:sz w:val="22"/>
                <w:szCs w:val="22"/>
                <w:lang w:eastAsia="nb-NO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653CB01F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color w:val="000000"/>
                <w:sz w:val="22"/>
                <w:szCs w:val="22"/>
                <w:lang w:eastAsia="nb-NO"/>
              </w:rPr>
              <w:t>141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643D79E3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color w:val="000000"/>
                <w:sz w:val="22"/>
                <w:szCs w:val="22"/>
                <w:lang w:eastAsia="nb-NO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2579F77F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color w:val="000000"/>
                <w:sz w:val="22"/>
                <w:szCs w:val="22"/>
                <w:lang w:eastAsia="nb-NO"/>
              </w:rPr>
              <w:t>slått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53188A8B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color w:val="000000"/>
                <w:sz w:val="22"/>
                <w:szCs w:val="22"/>
                <w:lang w:eastAsia="nb-NO"/>
              </w:rPr>
              <w:t>x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6F87D44E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color w:val="000000"/>
                <w:sz w:val="22"/>
                <w:szCs w:val="22"/>
                <w:lang w:eastAsia="nb-NO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48E89E0F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color w:val="000000"/>
                <w:sz w:val="22"/>
                <w:szCs w:val="22"/>
                <w:lang w:eastAsia="nb-NO"/>
              </w:rPr>
              <w:t>50</w:t>
            </w:r>
          </w:p>
        </w:tc>
      </w:tr>
      <w:tr w:rsidR="00B96631" w:rsidRPr="00065A28" w14:paraId="6927B33B" w14:textId="77777777" w:rsidTr="00FB004F">
        <w:trPr>
          <w:trHeight w:val="300"/>
        </w:trPr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0C48F7E7" w14:textId="77777777" w:rsidR="00087D4F" w:rsidRPr="00065A28" w:rsidRDefault="00087D4F" w:rsidP="00FB004F">
            <w:pPr>
              <w:spacing w:line="240" w:lineRule="atLeast"/>
              <w:rPr>
                <w:rFonts w:ascii="Calibri" w:hAnsi="Calibri" w:cs="Calibri"/>
                <w:sz w:val="22"/>
                <w:szCs w:val="22"/>
                <w:lang w:eastAsia="nb-NO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665AFF5B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color w:val="000000"/>
                <w:sz w:val="22"/>
                <w:szCs w:val="22"/>
                <w:lang w:eastAsia="nb-NO"/>
              </w:rPr>
              <w:t>153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4C0326DE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color w:val="000000"/>
                <w:sz w:val="22"/>
                <w:szCs w:val="22"/>
                <w:lang w:eastAsia="nb-NO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2FF6E033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color w:val="000000"/>
                <w:sz w:val="22"/>
                <w:szCs w:val="22"/>
                <w:lang w:eastAsia="nb-NO"/>
              </w:rPr>
              <w:t>slått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2D03DE4B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color w:val="000000"/>
                <w:sz w:val="22"/>
                <w:szCs w:val="22"/>
                <w:lang w:eastAsia="nb-NO"/>
              </w:rPr>
              <w:t>x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0873ADF4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color w:val="000000"/>
                <w:sz w:val="22"/>
                <w:szCs w:val="22"/>
                <w:lang w:eastAsia="nb-NO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58E520C9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color w:val="000000"/>
                <w:sz w:val="22"/>
                <w:szCs w:val="22"/>
                <w:lang w:eastAsia="nb-NO"/>
              </w:rPr>
              <w:t>17</w:t>
            </w:r>
          </w:p>
        </w:tc>
      </w:tr>
      <w:tr w:rsidR="00B96631" w:rsidRPr="00065A28" w14:paraId="41237F9F" w14:textId="77777777" w:rsidTr="00FB004F">
        <w:trPr>
          <w:trHeight w:val="300"/>
        </w:trPr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3313D412" w14:textId="77777777" w:rsidR="00087D4F" w:rsidRPr="00065A28" w:rsidRDefault="00087D4F" w:rsidP="00FB004F">
            <w:pPr>
              <w:spacing w:line="240" w:lineRule="atLeast"/>
              <w:rPr>
                <w:rFonts w:ascii="Calibri" w:hAnsi="Calibri" w:cs="Calibri"/>
                <w:sz w:val="22"/>
                <w:szCs w:val="22"/>
                <w:lang w:eastAsia="nb-NO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1ABB9720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color w:val="000000"/>
                <w:sz w:val="22"/>
                <w:szCs w:val="22"/>
                <w:lang w:eastAsia="nb-NO"/>
              </w:rPr>
              <w:t>153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29A15F46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color w:val="000000"/>
                <w:sz w:val="22"/>
                <w:szCs w:val="22"/>
                <w:lang w:eastAsia="nb-NO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2ED0C032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color w:val="000000"/>
                <w:sz w:val="22"/>
                <w:szCs w:val="22"/>
                <w:lang w:eastAsia="nb-NO"/>
              </w:rPr>
              <w:t>slått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196A07BF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color w:val="000000"/>
                <w:sz w:val="22"/>
                <w:szCs w:val="22"/>
                <w:lang w:eastAsia="nb-NO"/>
              </w:rPr>
              <w:t>x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13B7EC1A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color w:val="000000"/>
                <w:sz w:val="22"/>
                <w:szCs w:val="22"/>
                <w:lang w:eastAsia="nb-NO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11E96063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color w:val="000000"/>
                <w:sz w:val="22"/>
                <w:szCs w:val="22"/>
                <w:lang w:eastAsia="nb-NO"/>
              </w:rPr>
              <w:t>40</w:t>
            </w:r>
          </w:p>
        </w:tc>
      </w:tr>
      <w:tr w:rsidR="00B96631" w:rsidRPr="00065A28" w14:paraId="41960FBF" w14:textId="77777777" w:rsidTr="00FB004F">
        <w:trPr>
          <w:trHeight w:val="300"/>
        </w:trPr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09E3BF72" w14:textId="77777777" w:rsidR="00087D4F" w:rsidRPr="00065A28" w:rsidRDefault="00087D4F" w:rsidP="00FB004F">
            <w:pPr>
              <w:spacing w:line="240" w:lineRule="atLeast"/>
              <w:rPr>
                <w:rFonts w:ascii="Calibri" w:hAnsi="Calibri" w:cs="Calibri"/>
                <w:sz w:val="22"/>
                <w:szCs w:val="22"/>
                <w:lang w:eastAsia="nb-NO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0134333D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color w:val="000000"/>
                <w:sz w:val="22"/>
                <w:szCs w:val="22"/>
                <w:lang w:eastAsia="nb-NO"/>
              </w:rPr>
              <w:t>153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4A9E4ED3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color w:val="000000"/>
                <w:sz w:val="22"/>
                <w:szCs w:val="22"/>
                <w:lang w:eastAsia="nb-NO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3642E02D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color w:val="000000"/>
                <w:sz w:val="22"/>
                <w:szCs w:val="22"/>
                <w:lang w:eastAsia="nb-NO"/>
              </w:rPr>
              <w:t>slått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3E9EF664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color w:val="000000"/>
                <w:sz w:val="22"/>
                <w:szCs w:val="22"/>
                <w:lang w:eastAsia="nb-NO"/>
              </w:rPr>
              <w:t>x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735F1E36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color w:val="000000"/>
                <w:sz w:val="22"/>
                <w:szCs w:val="22"/>
                <w:lang w:eastAsia="nb-NO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2316ED30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color w:val="000000"/>
                <w:sz w:val="22"/>
                <w:szCs w:val="22"/>
                <w:lang w:eastAsia="nb-NO"/>
              </w:rPr>
              <w:t>24</w:t>
            </w:r>
          </w:p>
        </w:tc>
      </w:tr>
      <w:tr w:rsidR="00B96631" w:rsidRPr="00065A28" w14:paraId="7E548878" w14:textId="77777777" w:rsidTr="00FB004F">
        <w:trPr>
          <w:trHeight w:val="300"/>
        </w:trPr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34E6ECE7" w14:textId="77777777" w:rsidR="00087D4F" w:rsidRPr="00065A28" w:rsidRDefault="00087D4F" w:rsidP="00FB004F">
            <w:pPr>
              <w:spacing w:line="240" w:lineRule="atLeast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 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1A1B1D95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color w:val="000000"/>
                <w:sz w:val="22"/>
                <w:szCs w:val="22"/>
                <w:lang w:eastAsia="nb-NO"/>
              </w:rPr>
              <w:t>153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1D4A916E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color w:val="000000"/>
                <w:sz w:val="22"/>
                <w:szCs w:val="22"/>
                <w:lang w:eastAsia="nb-NO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50B9FA8F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color w:val="000000"/>
                <w:sz w:val="22"/>
                <w:szCs w:val="22"/>
                <w:lang w:eastAsia="nb-NO"/>
              </w:rPr>
              <w:t>slått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09CE1260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color w:val="000000"/>
                <w:sz w:val="22"/>
                <w:szCs w:val="22"/>
                <w:lang w:eastAsia="nb-NO"/>
              </w:rPr>
              <w:t> x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41A398DC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color w:val="000000"/>
                <w:sz w:val="22"/>
                <w:szCs w:val="22"/>
                <w:lang w:eastAsia="nb-NO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3C2BFB4D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color w:val="000000"/>
                <w:sz w:val="22"/>
                <w:szCs w:val="22"/>
                <w:lang w:eastAsia="nb-NO"/>
              </w:rPr>
              <w:t>15</w:t>
            </w:r>
          </w:p>
        </w:tc>
      </w:tr>
      <w:tr w:rsidR="00B96631" w:rsidRPr="00065A28" w14:paraId="55599902" w14:textId="77777777" w:rsidTr="00FB004F">
        <w:trPr>
          <w:trHeight w:val="300"/>
        </w:trPr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93ACD5" w:themeFill="accent6" w:themeFillTint="99"/>
            <w:noWrap/>
            <w:vAlign w:val="bottom"/>
            <w:hideMark/>
          </w:tcPr>
          <w:p w14:paraId="0C045916" w14:textId="77777777" w:rsidR="00087D4F" w:rsidRPr="00065A28" w:rsidRDefault="00087D4F" w:rsidP="00FB004F">
            <w:pPr>
              <w:spacing w:line="240" w:lineRule="atLeast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 </w:t>
            </w:r>
            <w:r w:rsidRPr="00065A28">
              <w:rPr>
                <w:rFonts w:ascii="Calibri" w:hAnsi="Calibri" w:cs="Calibri"/>
                <w:b/>
                <w:bCs/>
                <w:sz w:val="22"/>
                <w:szCs w:val="22"/>
                <w:lang w:eastAsia="nb-NO"/>
              </w:rPr>
              <w:t>SUM</w:t>
            </w:r>
          </w:p>
        </w:tc>
        <w:tc>
          <w:tcPr>
            <w:tcW w:w="667" w:type="dxa"/>
            <w:tcBorders>
              <w:top w:val="single" w:sz="4" w:space="0" w:color="auto"/>
              <w:bottom w:val="single" w:sz="4" w:space="0" w:color="auto"/>
            </w:tcBorders>
            <w:shd w:val="clear" w:color="auto" w:fill="93ACD5" w:themeFill="accent6" w:themeFillTint="99"/>
            <w:noWrap/>
            <w:vAlign w:val="bottom"/>
            <w:hideMark/>
          </w:tcPr>
          <w:p w14:paraId="1DDA4D47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eastAsia="nb-NO"/>
              </w:rPr>
            </w:pPr>
          </w:p>
        </w:tc>
        <w:tc>
          <w:tcPr>
            <w:tcW w:w="943" w:type="dxa"/>
            <w:tcBorders>
              <w:top w:val="single" w:sz="4" w:space="0" w:color="auto"/>
              <w:bottom w:val="single" w:sz="4" w:space="0" w:color="auto"/>
            </w:tcBorders>
            <w:shd w:val="clear" w:color="auto" w:fill="93ACD5" w:themeFill="accent6" w:themeFillTint="99"/>
            <w:noWrap/>
            <w:vAlign w:val="bottom"/>
            <w:hideMark/>
          </w:tcPr>
          <w:p w14:paraId="5AD35DAE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93ACD5" w:themeFill="accent6" w:themeFillTint="99"/>
            <w:noWrap/>
            <w:vAlign w:val="bottom"/>
            <w:hideMark/>
          </w:tcPr>
          <w:p w14:paraId="79BDC196" w14:textId="77777777" w:rsidR="00087D4F" w:rsidRPr="00065A28" w:rsidRDefault="00087D4F" w:rsidP="00FB004F">
            <w:pPr>
              <w:spacing w:line="240" w:lineRule="atLeast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93ACD5" w:themeFill="accent6" w:themeFillTint="99"/>
            <w:noWrap/>
            <w:vAlign w:val="bottom"/>
            <w:hideMark/>
          </w:tcPr>
          <w:p w14:paraId="7FB88E7A" w14:textId="77777777" w:rsidR="00087D4F" w:rsidRPr="00065A28" w:rsidRDefault="00087D4F" w:rsidP="00FB004F">
            <w:pPr>
              <w:spacing w:line="240" w:lineRule="atLeast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93ACD5" w:themeFill="accent6" w:themeFillTint="99"/>
            <w:noWrap/>
            <w:vAlign w:val="bottom"/>
            <w:hideMark/>
          </w:tcPr>
          <w:p w14:paraId="663EC93E" w14:textId="77777777" w:rsidR="00087D4F" w:rsidRPr="00065A28" w:rsidRDefault="00087D4F" w:rsidP="00FB004F">
            <w:pPr>
              <w:spacing w:line="240" w:lineRule="atLeast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3ACD5" w:themeFill="accent6" w:themeFillTint="99"/>
            <w:noWrap/>
            <w:vAlign w:val="bottom"/>
            <w:hideMark/>
          </w:tcPr>
          <w:p w14:paraId="11BB3128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b/>
                <w:bCs/>
                <w:sz w:val="22"/>
                <w:szCs w:val="22"/>
                <w:lang w:eastAsia="nb-NO"/>
              </w:rPr>
              <w:t>450</w:t>
            </w:r>
          </w:p>
        </w:tc>
      </w:tr>
      <w:tr w:rsidR="00087D4F" w:rsidRPr="00065A28" w14:paraId="2B3CFD00" w14:textId="77777777" w:rsidTr="00FB004F">
        <w:trPr>
          <w:trHeight w:val="300"/>
        </w:trPr>
        <w:tc>
          <w:tcPr>
            <w:tcW w:w="921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4FB485" w14:textId="77777777" w:rsidR="00087D4F" w:rsidRPr="00065A28" w:rsidRDefault="00087D4F" w:rsidP="00FB004F">
            <w:pPr>
              <w:spacing w:line="240" w:lineRule="atLeast"/>
              <w:rPr>
                <w:rFonts w:ascii="Calibri" w:hAnsi="Calibri" w:cs="Calibri"/>
                <w:b/>
                <w:bCs/>
                <w:sz w:val="22"/>
                <w:szCs w:val="22"/>
                <w:lang w:eastAsia="nb-NO"/>
              </w:rPr>
            </w:pPr>
          </w:p>
          <w:p w14:paraId="31CD4781" w14:textId="77777777" w:rsidR="00087D4F" w:rsidRPr="00065A28" w:rsidRDefault="00087D4F" w:rsidP="00FB004F">
            <w:pPr>
              <w:spacing w:line="240" w:lineRule="atLeast"/>
              <w:rPr>
                <w:rFonts w:ascii="Calibri" w:hAnsi="Calibri" w:cs="Calibri"/>
                <w:b/>
                <w:bCs/>
                <w:sz w:val="22"/>
                <w:szCs w:val="22"/>
                <w:lang w:eastAsia="nb-NO"/>
              </w:rPr>
            </w:pPr>
          </w:p>
        </w:tc>
      </w:tr>
      <w:tr w:rsidR="00B96631" w:rsidRPr="00065A28" w14:paraId="5D9F2DBB" w14:textId="77777777" w:rsidTr="00FB004F">
        <w:trPr>
          <w:trHeight w:val="300"/>
        </w:trPr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3ACD5" w:themeFill="accent6" w:themeFillTint="99"/>
            <w:noWrap/>
            <w:hideMark/>
          </w:tcPr>
          <w:p w14:paraId="5DC2BA5F" w14:textId="77777777" w:rsidR="00087D4F" w:rsidRPr="00065A28" w:rsidRDefault="00087D4F" w:rsidP="00FB004F">
            <w:pPr>
              <w:spacing w:line="240" w:lineRule="atLeast"/>
              <w:rPr>
                <w:rFonts w:ascii="Calibri" w:hAnsi="Calibri" w:cs="Calibri"/>
                <w:b/>
                <w:bCs/>
                <w:sz w:val="22"/>
                <w:szCs w:val="22"/>
                <w:lang w:eastAsia="nb-NO"/>
              </w:rPr>
            </w:pPr>
            <w:bookmarkStart w:id="3" w:name="_Hlk32405129"/>
            <w:bookmarkEnd w:id="2"/>
            <w:r w:rsidRPr="00065A28">
              <w:rPr>
                <w:rFonts w:ascii="Calibri" w:hAnsi="Calibri" w:cs="Calibri"/>
                <w:b/>
                <w:bCs/>
                <w:sz w:val="22"/>
                <w:szCs w:val="22"/>
                <w:lang w:eastAsia="nb-NO"/>
              </w:rPr>
              <w:t>Kommune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93ACD5" w:themeFill="accent6" w:themeFillTint="99"/>
            <w:noWrap/>
            <w:hideMark/>
          </w:tcPr>
          <w:p w14:paraId="1274B265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b/>
                <w:bCs/>
                <w:sz w:val="22"/>
                <w:szCs w:val="22"/>
                <w:lang w:eastAsia="nb-NO"/>
              </w:rPr>
              <w:t>G.NR.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93ACD5" w:themeFill="accent6" w:themeFillTint="99"/>
            <w:noWrap/>
            <w:hideMark/>
          </w:tcPr>
          <w:p w14:paraId="21EC850A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b/>
                <w:bCs/>
                <w:sz w:val="22"/>
                <w:szCs w:val="22"/>
                <w:lang w:eastAsia="nb-NO"/>
              </w:rPr>
              <w:t>B.NR.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93ACD5" w:themeFill="accent6" w:themeFillTint="99"/>
            <w:noWrap/>
            <w:hideMark/>
          </w:tcPr>
          <w:p w14:paraId="09B89AE4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b/>
                <w:bCs/>
                <w:sz w:val="22"/>
                <w:szCs w:val="22"/>
                <w:lang w:eastAsia="nb-NO"/>
              </w:rPr>
              <w:t>TILTAK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93ACD5" w:themeFill="accent6" w:themeFillTint="99"/>
            <w:hideMark/>
          </w:tcPr>
          <w:p w14:paraId="0A1AD088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b/>
                <w:bCs/>
                <w:sz w:val="22"/>
                <w:szCs w:val="22"/>
                <w:lang w:eastAsia="nb-NO"/>
              </w:rPr>
              <w:t>INNMARK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93ACD5" w:themeFill="accent6" w:themeFillTint="99"/>
            <w:hideMark/>
          </w:tcPr>
          <w:p w14:paraId="41BEB19F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b/>
                <w:bCs/>
                <w:sz w:val="22"/>
                <w:szCs w:val="22"/>
                <w:lang w:eastAsia="nb-NO"/>
              </w:rPr>
              <w:t>UTMARK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3ACD5" w:themeFill="accent6" w:themeFillTint="99"/>
            <w:hideMark/>
          </w:tcPr>
          <w:p w14:paraId="4BB0EDCA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b/>
                <w:bCs/>
                <w:sz w:val="22"/>
                <w:szCs w:val="22"/>
                <w:lang w:eastAsia="nb-NO"/>
              </w:rPr>
              <w:t>DEKAR</w:t>
            </w:r>
          </w:p>
        </w:tc>
      </w:tr>
      <w:tr w:rsidR="00087D4F" w:rsidRPr="00065A28" w14:paraId="255EDDF0" w14:textId="77777777" w:rsidTr="00FB004F">
        <w:trPr>
          <w:trHeight w:val="300"/>
        </w:trPr>
        <w:tc>
          <w:tcPr>
            <w:tcW w:w="921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3EAA467C" w14:textId="77777777" w:rsidR="00087D4F" w:rsidRPr="00065A28" w:rsidRDefault="00087D4F" w:rsidP="00FB004F">
            <w:pPr>
              <w:spacing w:line="240" w:lineRule="atLeast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b/>
                <w:bCs/>
                <w:sz w:val="22"/>
                <w:szCs w:val="22"/>
                <w:lang w:eastAsia="nb-NO"/>
              </w:rPr>
              <w:t>1833 RANA - inntil 510 daa</w:t>
            </w:r>
          </w:p>
        </w:tc>
      </w:tr>
      <w:tr w:rsidR="00B96631" w:rsidRPr="00065A28" w14:paraId="257C5E44" w14:textId="77777777" w:rsidTr="00FB004F">
        <w:trPr>
          <w:trHeight w:val="300"/>
        </w:trPr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43750054" w14:textId="77777777" w:rsidR="00087D4F" w:rsidRPr="00065A28" w:rsidRDefault="00087D4F" w:rsidP="00FB004F">
            <w:pPr>
              <w:spacing w:line="240" w:lineRule="atLeast"/>
              <w:rPr>
                <w:rFonts w:ascii="Calibri" w:hAnsi="Calibri" w:cs="Calibri"/>
                <w:sz w:val="22"/>
                <w:szCs w:val="22"/>
                <w:lang w:eastAsia="nb-NO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7A9A5C92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29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0EDE46E0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0051C058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slått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5B4C8F96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x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232D605C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1ED67CBF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6</w:t>
            </w:r>
          </w:p>
        </w:tc>
      </w:tr>
      <w:tr w:rsidR="00B96631" w:rsidRPr="00065A28" w14:paraId="6C3AB707" w14:textId="77777777" w:rsidTr="00FB004F">
        <w:trPr>
          <w:trHeight w:val="300"/>
        </w:trPr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2F3916FE" w14:textId="77777777" w:rsidR="00087D4F" w:rsidRPr="00065A28" w:rsidRDefault="00087D4F" w:rsidP="00FB004F">
            <w:pPr>
              <w:spacing w:line="240" w:lineRule="atLeast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 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3C33E245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43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2D7C3C4C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1221F12D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slått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3B2DFC5A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x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6E36DA97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496CC126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70</w:t>
            </w:r>
          </w:p>
        </w:tc>
      </w:tr>
      <w:tr w:rsidR="00B96631" w:rsidRPr="00065A28" w14:paraId="58B935E3" w14:textId="77777777" w:rsidTr="00FB004F">
        <w:trPr>
          <w:trHeight w:val="300"/>
        </w:trPr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238C7AC9" w14:textId="77777777" w:rsidR="00087D4F" w:rsidRPr="00065A28" w:rsidRDefault="00087D4F" w:rsidP="00FB004F">
            <w:pPr>
              <w:spacing w:line="240" w:lineRule="atLeast"/>
              <w:rPr>
                <w:rFonts w:ascii="Calibri" w:hAnsi="Calibri" w:cs="Calibri"/>
                <w:b/>
                <w:bCs/>
                <w:sz w:val="22"/>
                <w:szCs w:val="22"/>
                <w:lang w:eastAsia="nb-NO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5F4F3295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71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7C54557E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4A60BB08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slått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7BF41046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x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5D213C9F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5F1F8EE1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38</w:t>
            </w:r>
          </w:p>
        </w:tc>
      </w:tr>
      <w:tr w:rsidR="00B96631" w:rsidRPr="00065A28" w14:paraId="4FA4FBE3" w14:textId="77777777" w:rsidTr="00FB004F">
        <w:trPr>
          <w:trHeight w:val="300"/>
        </w:trPr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545531BC" w14:textId="77777777" w:rsidR="00087D4F" w:rsidRPr="00065A28" w:rsidRDefault="00087D4F" w:rsidP="00FB004F">
            <w:pPr>
              <w:spacing w:line="240" w:lineRule="atLeast"/>
              <w:rPr>
                <w:rFonts w:ascii="Calibri" w:hAnsi="Calibri" w:cs="Calibri"/>
                <w:b/>
                <w:bCs/>
                <w:sz w:val="22"/>
                <w:szCs w:val="22"/>
                <w:lang w:eastAsia="nb-NO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6361E531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77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3DA27838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1CEADA02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slått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78BA3426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x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1A6F8334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43091CDC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53</w:t>
            </w:r>
          </w:p>
        </w:tc>
      </w:tr>
      <w:tr w:rsidR="00B96631" w:rsidRPr="00065A28" w14:paraId="2FA3731E" w14:textId="77777777" w:rsidTr="00FB004F">
        <w:trPr>
          <w:trHeight w:val="300"/>
        </w:trPr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076016C0" w14:textId="77777777" w:rsidR="00087D4F" w:rsidRPr="00065A28" w:rsidRDefault="00087D4F" w:rsidP="00FB004F">
            <w:pPr>
              <w:spacing w:line="240" w:lineRule="atLeast"/>
              <w:rPr>
                <w:rFonts w:ascii="Calibri" w:hAnsi="Calibri" w:cs="Calibri"/>
                <w:b/>
                <w:bCs/>
                <w:sz w:val="22"/>
                <w:szCs w:val="22"/>
                <w:lang w:eastAsia="nb-NO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0C556AB7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77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43EBB357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444BE7AC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slått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2F038DDF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x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36667C6E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14C04854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42</w:t>
            </w:r>
          </w:p>
        </w:tc>
      </w:tr>
      <w:tr w:rsidR="00B96631" w:rsidRPr="00065A28" w14:paraId="5B3438B7" w14:textId="77777777" w:rsidTr="00FB004F">
        <w:trPr>
          <w:trHeight w:val="300"/>
        </w:trPr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2C840D02" w14:textId="77777777" w:rsidR="00087D4F" w:rsidRPr="00065A28" w:rsidRDefault="00087D4F" w:rsidP="00FB004F">
            <w:pPr>
              <w:spacing w:line="240" w:lineRule="atLeast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 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60F3C7A9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100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033F989B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39CE2F9A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slått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3604F0C1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x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7694E35E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48E38363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25</w:t>
            </w:r>
          </w:p>
        </w:tc>
      </w:tr>
      <w:tr w:rsidR="00B96631" w:rsidRPr="00065A28" w14:paraId="59749CE4" w14:textId="77777777" w:rsidTr="00FB004F">
        <w:trPr>
          <w:trHeight w:val="300"/>
        </w:trPr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7D70B6D1" w14:textId="77777777" w:rsidR="00087D4F" w:rsidRPr="00065A28" w:rsidRDefault="00087D4F" w:rsidP="00FB004F">
            <w:pPr>
              <w:spacing w:line="240" w:lineRule="atLeast"/>
              <w:rPr>
                <w:rFonts w:ascii="Calibri" w:hAnsi="Calibri" w:cs="Calibri"/>
                <w:b/>
                <w:bCs/>
                <w:sz w:val="22"/>
                <w:szCs w:val="22"/>
                <w:lang w:eastAsia="nb-NO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6822772B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130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0D42A795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5123B560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beite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61F21132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color w:val="FF0000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x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1E8A8588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b/>
                <w:bCs/>
                <w:color w:val="FF0000"/>
                <w:sz w:val="22"/>
                <w:szCs w:val="22"/>
                <w:lang w:eastAsia="nb-NO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43316821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33</w:t>
            </w:r>
          </w:p>
        </w:tc>
      </w:tr>
      <w:tr w:rsidR="00B96631" w:rsidRPr="00065A28" w14:paraId="0FF9A42F" w14:textId="77777777" w:rsidTr="00FB004F">
        <w:trPr>
          <w:trHeight w:val="300"/>
        </w:trPr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69B3CE09" w14:textId="77777777" w:rsidR="00087D4F" w:rsidRPr="00065A28" w:rsidRDefault="00087D4F" w:rsidP="00FB004F">
            <w:pPr>
              <w:spacing w:line="240" w:lineRule="atLeast"/>
              <w:rPr>
                <w:rFonts w:ascii="Calibri" w:hAnsi="Calibri" w:cs="Calibri"/>
                <w:sz w:val="22"/>
                <w:szCs w:val="22"/>
                <w:lang w:eastAsia="nb-NO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31F42F19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130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7FBFA746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7681166C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slått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51461FF3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x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0A448AB7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028A555E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10</w:t>
            </w:r>
          </w:p>
        </w:tc>
      </w:tr>
      <w:tr w:rsidR="00B96631" w:rsidRPr="00065A28" w14:paraId="4F1FD5AB" w14:textId="77777777" w:rsidTr="00FB004F">
        <w:trPr>
          <w:trHeight w:val="300"/>
        </w:trPr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771C58EB" w14:textId="77777777" w:rsidR="00087D4F" w:rsidRPr="00065A28" w:rsidRDefault="00087D4F" w:rsidP="00FB004F">
            <w:pPr>
              <w:spacing w:line="240" w:lineRule="atLeast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 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158C28E8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154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3D0A17BC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473D5DC4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slått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1842F336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x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5B790B46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4DB26029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11</w:t>
            </w:r>
          </w:p>
        </w:tc>
      </w:tr>
      <w:tr w:rsidR="00B96631" w:rsidRPr="00065A28" w14:paraId="4477DB1F" w14:textId="77777777" w:rsidTr="00FB004F">
        <w:trPr>
          <w:trHeight w:val="300"/>
        </w:trPr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1354D39F" w14:textId="77777777" w:rsidR="00087D4F" w:rsidRPr="00065A28" w:rsidRDefault="00087D4F" w:rsidP="00FB004F">
            <w:pPr>
              <w:spacing w:line="240" w:lineRule="atLeast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 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38472DB7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154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1DB18CBD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3F70FE89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beite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6CE1995F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x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25C5B5EB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2CE0BB22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7</w:t>
            </w:r>
          </w:p>
        </w:tc>
      </w:tr>
      <w:tr w:rsidR="00B96631" w:rsidRPr="00065A28" w14:paraId="155B7083" w14:textId="77777777" w:rsidTr="00FB004F">
        <w:trPr>
          <w:trHeight w:val="300"/>
        </w:trPr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451E10F3" w14:textId="77777777" w:rsidR="00087D4F" w:rsidRPr="00065A28" w:rsidRDefault="00087D4F" w:rsidP="00FB004F">
            <w:pPr>
              <w:spacing w:line="240" w:lineRule="atLeast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 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2D7D0834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156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30B08922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7F89B9CF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beite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61AA3FF2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x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5B640998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27D0EE87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25</w:t>
            </w:r>
          </w:p>
        </w:tc>
      </w:tr>
      <w:tr w:rsidR="00B96631" w:rsidRPr="00065A28" w14:paraId="090816A2" w14:textId="77777777" w:rsidTr="00FB004F">
        <w:trPr>
          <w:trHeight w:val="300"/>
        </w:trPr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6FF7FF4B" w14:textId="77777777" w:rsidR="00087D4F" w:rsidRPr="00065A28" w:rsidRDefault="00087D4F" w:rsidP="00FB004F">
            <w:pPr>
              <w:spacing w:line="240" w:lineRule="atLeast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 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1809D8CF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156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4CCF3AB7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450C5D31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slått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065FEB0F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x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28C95227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4E616262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10</w:t>
            </w:r>
          </w:p>
        </w:tc>
      </w:tr>
      <w:tr w:rsidR="00B96631" w:rsidRPr="00065A28" w14:paraId="3BECBE6E" w14:textId="77777777" w:rsidTr="00FB004F">
        <w:trPr>
          <w:trHeight w:val="300"/>
        </w:trPr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1658EDD7" w14:textId="77777777" w:rsidR="00087D4F" w:rsidRPr="00065A28" w:rsidRDefault="00087D4F" w:rsidP="00FB004F">
            <w:pPr>
              <w:spacing w:line="240" w:lineRule="atLeast"/>
              <w:rPr>
                <w:rFonts w:ascii="Calibri" w:hAnsi="Calibri" w:cs="Calibri"/>
                <w:b/>
                <w:bCs/>
                <w:sz w:val="22"/>
                <w:szCs w:val="22"/>
                <w:lang w:eastAsia="nb-NO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6CA9124A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162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2D2FA223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176BD8EE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beite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1F6DEF7D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x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57895DC2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4BDEC307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51</w:t>
            </w:r>
          </w:p>
        </w:tc>
      </w:tr>
      <w:tr w:rsidR="00B96631" w:rsidRPr="00065A28" w14:paraId="67DF2039" w14:textId="77777777" w:rsidTr="00FB004F">
        <w:trPr>
          <w:trHeight w:val="300"/>
        </w:trPr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04526878" w14:textId="77777777" w:rsidR="00087D4F" w:rsidRPr="00065A28" w:rsidRDefault="00087D4F" w:rsidP="00FB004F">
            <w:pPr>
              <w:spacing w:line="240" w:lineRule="atLeast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 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687E6349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161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53B3E15A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36D920DF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slått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42CEE96C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x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16DDA8FB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50A8695E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8</w:t>
            </w:r>
          </w:p>
        </w:tc>
      </w:tr>
      <w:tr w:rsidR="00B96631" w:rsidRPr="00065A28" w14:paraId="78D6581D" w14:textId="77777777" w:rsidTr="00FB004F">
        <w:trPr>
          <w:trHeight w:val="300"/>
        </w:trPr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75E42C2E" w14:textId="77777777" w:rsidR="00087D4F" w:rsidRPr="00065A28" w:rsidRDefault="00087D4F" w:rsidP="00FB004F">
            <w:pPr>
              <w:spacing w:line="240" w:lineRule="atLeast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 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4D7FDC1E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166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3D2C4B08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67474D77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beite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3573CD16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color w:val="FF0000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x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368F8C53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color w:val="FF0000"/>
                <w:sz w:val="22"/>
                <w:szCs w:val="22"/>
                <w:lang w:eastAsia="nb-NO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3C0722FF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77</w:t>
            </w:r>
          </w:p>
        </w:tc>
      </w:tr>
      <w:tr w:rsidR="00B96631" w:rsidRPr="00065A28" w14:paraId="4B517ED6" w14:textId="77777777" w:rsidTr="00FB004F">
        <w:trPr>
          <w:trHeight w:val="300"/>
        </w:trPr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93ACD5" w:themeFill="accent6" w:themeFillTint="99"/>
            <w:noWrap/>
            <w:vAlign w:val="bottom"/>
            <w:hideMark/>
          </w:tcPr>
          <w:p w14:paraId="51FF5BAD" w14:textId="77777777" w:rsidR="00087D4F" w:rsidRPr="00065A28" w:rsidRDefault="00087D4F" w:rsidP="00FB004F">
            <w:pPr>
              <w:spacing w:line="240" w:lineRule="atLeast"/>
              <w:rPr>
                <w:rFonts w:ascii="Calibri" w:hAnsi="Calibri" w:cs="Calibri"/>
                <w:b/>
                <w:bCs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b/>
                <w:bCs/>
                <w:sz w:val="22"/>
                <w:szCs w:val="22"/>
                <w:lang w:eastAsia="nb-NO"/>
              </w:rPr>
              <w:t> SUM</w:t>
            </w:r>
          </w:p>
        </w:tc>
        <w:tc>
          <w:tcPr>
            <w:tcW w:w="667" w:type="dxa"/>
            <w:tcBorders>
              <w:top w:val="single" w:sz="4" w:space="0" w:color="auto"/>
              <w:bottom w:val="single" w:sz="4" w:space="0" w:color="auto"/>
            </w:tcBorders>
            <w:shd w:val="clear" w:color="auto" w:fill="93ACD5" w:themeFill="accent6" w:themeFillTint="99"/>
            <w:noWrap/>
            <w:vAlign w:val="bottom"/>
            <w:hideMark/>
          </w:tcPr>
          <w:p w14:paraId="4C6CE186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eastAsia="nb-NO"/>
              </w:rPr>
            </w:pPr>
          </w:p>
        </w:tc>
        <w:tc>
          <w:tcPr>
            <w:tcW w:w="943" w:type="dxa"/>
            <w:tcBorders>
              <w:top w:val="single" w:sz="4" w:space="0" w:color="auto"/>
              <w:bottom w:val="single" w:sz="4" w:space="0" w:color="auto"/>
            </w:tcBorders>
            <w:shd w:val="clear" w:color="auto" w:fill="93ACD5" w:themeFill="accent6" w:themeFillTint="99"/>
            <w:noWrap/>
            <w:vAlign w:val="bottom"/>
            <w:hideMark/>
          </w:tcPr>
          <w:p w14:paraId="0814BE2E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b/>
                <w:bCs/>
                <w:sz w:val="22"/>
                <w:szCs w:val="22"/>
                <w:lang w:eastAsia="nb-NO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93ACD5" w:themeFill="accent6" w:themeFillTint="99"/>
            <w:noWrap/>
            <w:vAlign w:val="bottom"/>
            <w:hideMark/>
          </w:tcPr>
          <w:p w14:paraId="1ED09ECA" w14:textId="77777777" w:rsidR="00087D4F" w:rsidRPr="00065A28" w:rsidRDefault="00087D4F" w:rsidP="00FB004F">
            <w:pPr>
              <w:spacing w:line="240" w:lineRule="atLeast"/>
              <w:rPr>
                <w:rFonts w:ascii="Calibri" w:hAnsi="Calibri" w:cs="Calibri"/>
                <w:b/>
                <w:bCs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b/>
                <w:bCs/>
                <w:sz w:val="22"/>
                <w:szCs w:val="22"/>
                <w:lang w:eastAsia="nb-NO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93ACD5" w:themeFill="accent6" w:themeFillTint="99"/>
            <w:noWrap/>
            <w:vAlign w:val="bottom"/>
            <w:hideMark/>
          </w:tcPr>
          <w:p w14:paraId="44686813" w14:textId="77777777" w:rsidR="00087D4F" w:rsidRPr="00065A28" w:rsidRDefault="00087D4F" w:rsidP="00FB004F">
            <w:pPr>
              <w:spacing w:line="240" w:lineRule="atLeast"/>
              <w:rPr>
                <w:rFonts w:ascii="Calibri" w:hAnsi="Calibri" w:cs="Calibri"/>
                <w:b/>
                <w:bCs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b/>
                <w:bCs/>
                <w:sz w:val="22"/>
                <w:szCs w:val="22"/>
                <w:lang w:eastAsia="nb-NO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93ACD5" w:themeFill="accent6" w:themeFillTint="99"/>
            <w:noWrap/>
            <w:vAlign w:val="bottom"/>
            <w:hideMark/>
          </w:tcPr>
          <w:p w14:paraId="746D7FAF" w14:textId="77777777" w:rsidR="00087D4F" w:rsidRPr="00065A28" w:rsidRDefault="00087D4F" w:rsidP="00FB004F">
            <w:pPr>
              <w:spacing w:line="240" w:lineRule="atLeast"/>
              <w:rPr>
                <w:rFonts w:ascii="Calibri" w:hAnsi="Calibri" w:cs="Calibri"/>
                <w:b/>
                <w:bCs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b/>
                <w:bCs/>
                <w:sz w:val="22"/>
                <w:szCs w:val="22"/>
                <w:lang w:eastAsia="nb-NO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3ACD5" w:themeFill="accent6" w:themeFillTint="99"/>
            <w:noWrap/>
            <w:vAlign w:val="bottom"/>
            <w:hideMark/>
          </w:tcPr>
          <w:p w14:paraId="27C85429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b/>
                <w:bCs/>
                <w:sz w:val="22"/>
                <w:szCs w:val="22"/>
                <w:lang w:eastAsia="nb-NO"/>
              </w:rPr>
              <w:t>466</w:t>
            </w:r>
          </w:p>
        </w:tc>
      </w:tr>
      <w:tr w:rsidR="00087D4F" w:rsidRPr="00065A28" w14:paraId="625B5EBA" w14:textId="77777777" w:rsidTr="00FB004F">
        <w:trPr>
          <w:trHeight w:val="300"/>
        </w:trPr>
        <w:tc>
          <w:tcPr>
            <w:tcW w:w="921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7BBEB2" w14:textId="77777777" w:rsidR="00087D4F" w:rsidRPr="00065A28" w:rsidRDefault="00087D4F" w:rsidP="00FB004F">
            <w:pPr>
              <w:spacing w:line="240" w:lineRule="atLeast"/>
              <w:rPr>
                <w:rFonts w:ascii="Calibri" w:hAnsi="Calibri" w:cs="Calibri"/>
                <w:b/>
                <w:bCs/>
                <w:sz w:val="22"/>
                <w:szCs w:val="22"/>
                <w:lang w:eastAsia="nb-NO"/>
              </w:rPr>
            </w:pPr>
          </w:p>
          <w:p w14:paraId="764F7C2A" w14:textId="77777777" w:rsidR="00087D4F" w:rsidRPr="00065A28" w:rsidRDefault="00087D4F" w:rsidP="00FB004F">
            <w:pPr>
              <w:spacing w:line="240" w:lineRule="atLeast"/>
              <w:rPr>
                <w:rFonts w:ascii="Calibri" w:hAnsi="Calibri" w:cs="Calibri"/>
                <w:b/>
                <w:bCs/>
                <w:sz w:val="22"/>
                <w:szCs w:val="22"/>
                <w:lang w:eastAsia="nb-NO"/>
              </w:rPr>
            </w:pPr>
          </w:p>
        </w:tc>
      </w:tr>
      <w:bookmarkEnd w:id="3"/>
      <w:tr w:rsidR="00B96631" w:rsidRPr="00065A28" w14:paraId="48816806" w14:textId="77777777" w:rsidTr="00FB004F">
        <w:trPr>
          <w:trHeight w:val="300"/>
        </w:trPr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3ACD5" w:themeFill="accent6" w:themeFillTint="99"/>
            <w:noWrap/>
            <w:hideMark/>
          </w:tcPr>
          <w:p w14:paraId="664DEEFE" w14:textId="77777777" w:rsidR="00087D4F" w:rsidRPr="00065A28" w:rsidRDefault="00087D4F" w:rsidP="00FB004F">
            <w:pPr>
              <w:spacing w:line="240" w:lineRule="atLeast"/>
              <w:rPr>
                <w:rFonts w:ascii="Calibri" w:hAnsi="Calibri" w:cs="Calibri"/>
                <w:b/>
                <w:bCs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b/>
                <w:bCs/>
                <w:sz w:val="22"/>
                <w:szCs w:val="22"/>
                <w:lang w:eastAsia="nb-NO"/>
              </w:rPr>
              <w:t>Kommune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93ACD5" w:themeFill="accent6" w:themeFillTint="99"/>
            <w:noWrap/>
            <w:hideMark/>
          </w:tcPr>
          <w:p w14:paraId="56D675EA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b/>
                <w:bCs/>
                <w:sz w:val="22"/>
                <w:szCs w:val="22"/>
                <w:lang w:eastAsia="nb-NO"/>
              </w:rPr>
              <w:t>G.NR.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93ACD5" w:themeFill="accent6" w:themeFillTint="99"/>
            <w:noWrap/>
            <w:hideMark/>
          </w:tcPr>
          <w:p w14:paraId="7C768492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b/>
                <w:bCs/>
                <w:sz w:val="22"/>
                <w:szCs w:val="22"/>
                <w:lang w:eastAsia="nb-NO"/>
              </w:rPr>
              <w:t>B.NR.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93ACD5" w:themeFill="accent6" w:themeFillTint="99"/>
            <w:noWrap/>
            <w:hideMark/>
          </w:tcPr>
          <w:p w14:paraId="69C8CAD3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b/>
                <w:bCs/>
                <w:sz w:val="22"/>
                <w:szCs w:val="22"/>
                <w:lang w:eastAsia="nb-NO"/>
              </w:rPr>
              <w:t>TILTAK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93ACD5" w:themeFill="accent6" w:themeFillTint="99"/>
            <w:hideMark/>
          </w:tcPr>
          <w:p w14:paraId="5719EF2C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b/>
                <w:bCs/>
                <w:sz w:val="22"/>
                <w:szCs w:val="22"/>
                <w:lang w:eastAsia="nb-NO"/>
              </w:rPr>
              <w:t>INNMARK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93ACD5" w:themeFill="accent6" w:themeFillTint="99"/>
            <w:hideMark/>
          </w:tcPr>
          <w:p w14:paraId="18F941C1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b/>
                <w:bCs/>
                <w:sz w:val="22"/>
                <w:szCs w:val="22"/>
                <w:lang w:eastAsia="nb-NO"/>
              </w:rPr>
              <w:t>UTMARK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3ACD5" w:themeFill="accent6" w:themeFillTint="99"/>
            <w:hideMark/>
          </w:tcPr>
          <w:p w14:paraId="2D5C49A1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b/>
                <w:bCs/>
                <w:sz w:val="22"/>
                <w:szCs w:val="22"/>
                <w:lang w:eastAsia="nb-NO"/>
              </w:rPr>
              <w:t>DEKAR</w:t>
            </w:r>
          </w:p>
        </w:tc>
      </w:tr>
      <w:tr w:rsidR="00087D4F" w:rsidRPr="00065A28" w14:paraId="0AA3E5D6" w14:textId="77777777" w:rsidTr="00FB004F">
        <w:trPr>
          <w:trHeight w:val="300"/>
        </w:trPr>
        <w:tc>
          <w:tcPr>
            <w:tcW w:w="921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27809369" w14:textId="77777777" w:rsidR="00087D4F" w:rsidRPr="00065A28" w:rsidRDefault="00087D4F" w:rsidP="00FB004F">
            <w:pPr>
              <w:spacing w:line="240" w:lineRule="atLeast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b/>
                <w:bCs/>
                <w:sz w:val="22"/>
                <w:szCs w:val="22"/>
                <w:lang w:eastAsia="nb-NO"/>
              </w:rPr>
              <w:t>1834 LURØY - inntil 170 daa</w:t>
            </w:r>
          </w:p>
        </w:tc>
      </w:tr>
      <w:tr w:rsidR="00B96631" w:rsidRPr="00065A28" w14:paraId="2B549D99" w14:textId="77777777" w:rsidTr="00FB004F">
        <w:trPr>
          <w:trHeight w:val="300"/>
        </w:trPr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4CB4E92E" w14:textId="77777777" w:rsidR="00087D4F" w:rsidRPr="00065A28" w:rsidRDefault="00087D4F" w:rsidP="00FB004F">
            <w:pPr>
              <w:spacing w:line="240" w:lineRule="atLeast"/>
              <w:rPr>
                <w:rFonts w:ascii="Calibri" w:hAnsi="Calibri" w:cs="Calibri"/>
                <w:sz w:val="22"/>
                <w:szCs w:val="22"/>
                <w:lang w:eastAsia="nb-NO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53626A84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6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019D3DDF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085B476B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beite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30CF7837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x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224398A2" w14:textId="77777777" w:rsidR="00087D4F" w:rsidRPr="00065A28" w:rsidRDefault="00087D4F" w:rsidP="00FB004F">
            <w:pPr>
              <w:spacing w:line="240" w:lineRule="atLeast"/>
              <w:rPr>
                <w:rFonts w:ascii="Calibri" w:hAnsi="Calibri" w:cs="Calibri"/>
                <w:b/>
                <w:bCs/>
                <w:color w:val="FF0000"/>
                <w:sz w:val="22"/>
                <w:szCs w:val="22"/>
                <w:lang w:eastAsia="nb-NO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164334FD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10</w:t>
            </w:r>
          </w:p>
        </w:tc>
      </w:tr>
      <w:tr w:rsidR="00B96631" w:rsidRPr="00065A28" w14:paraId="24338144" w14:textId="77777777" w:rsidTr="00FB004F">
        <w:trPr>
          <w:trHeight w:val="300"/>
        </w:trPr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682EC3F2" w14:textId="77777777" w:rsidR="00087D4F" w:rsidRPr="00065A28" w:rsidRDefault="00087D4F" w:rsidP="00FB004F">
            <w:pPr>
              <w:spacing w:line="240" w:lineRule="atLeast"/>
              <w:rPr>
                <w:rFonts w:ascii="Calibri" w:hAnsi="Calibri" w:cs="Calibri"/>
                <w:sz w:val="22"/>
                <w:szCs w:val="22"/>
                <w:lang w:eastAsia="nb-NO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651FF670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7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163E0ED7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65CC1403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slått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6128A2FC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x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6F018CF6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2989BD64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10</w:t>
            </w:r>
          </w:p>
        </w:tc>
      </w:tr>
      <w:tr w:rsidR="00B96631" w:rsidRPr="00065A28" w14:paraId="3E2838C0" w14:textId="77777777" w:rsidTr="00FB004F">
        <w:trPr>
          <w:trHeight w:val="300"/>
        </w:trPr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66F2E2AB" w14:textId="77777777" w:rsidR="00087D4F" w:rsidRPr="00065A28" w:rsidRDefault="00087D4F" w:rsidP="00FB004F">
            <w:pPr>
              <w:spacing w:line="240" w:lineRule="atLeast"/>
              <w:rPr>
                <w:rFonts w:ascii="Calibri" w:hAnsi="Calibri" w:cs="Calibri"/>
                <w:b/>
                <w:bCs/>
                <w:sz w:val="22"/>
                <w:szCs w:val="22"/>
                <w:lang w:eastAsia="nb-NO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0EEEB994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13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7752151D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2300FC23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beite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77D59544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x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57CC47A4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52E534D2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10</w:t>
            </w:r>
          </w:p>
        </w:tc>
      </w:tr>
      <w:tr w:rsidR="00B96631" w:rsidRPr="00065A28" w14:paraId="1ECE007A" w14:textId="77777777" w:rsidTr="00FB004F">
        <w:trPr>
          <w:trHeight w:val="300"/>
        </w:trPr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2815FD23" w14:textId="77777777" w:rsidR="00087D4F" w:rsidRPr="00065A28" w:rsidRDefault="00087D4F" w:rsidP="00FB004F">
            <w:pPr>
              <w:spacing w:line="240" w:lineRule="atLeast"/>
              <w:rPr>
                <w:rFonts w:ascii="Calibri" w:hAnsi="Calibri" w:cs="Calibri"/>
                <w:sz w:val="22"/>
                <w:szCs w:val="22"/>
                <w:lang w:eastAsia="nb-NO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6E9CE3F4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14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13E20958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618D38A1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beite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01C25328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x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16FCD0C5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7BE1C1A0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10</w:t>
            </w:r>
          </w:p>
        </w:tc>
      </w:tr>
      <w:tr w:rsidR="00B96631" w:rsidRPr="00065A28" w14:paraId="08FBE1C4" w14:textId="77777777" w:rsidTr="00FB004F">
        <w:trPr>
          <w:trHeight w:val="300"/>
        </w:trPr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5FF50AC8" w14:textId="77777777" w:rsidR="00087D4F" w:rsidRPr="00065A28" w:rsidRDefault="00087D4F" w:rsidP="00FB004F">
            <w:pPr>
              <w:spacing w:line="240" w:lineRule="atLeast"/>
              <w:rPr>
                <w:rFonts w:ascii="Calibri" w:hAnsi="Calibri" w:cs="Calibri"/>
                <w:sz w:val="22"/>
                <w:szCs w:val="22"/>
                <w:lang w:eastAsia="nb-NO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56AB78EA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15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0B4A962F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47702F23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beite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35CD360B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x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1C9F2628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20877E10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10</w:t>
            </w:r>
          </w:p>
        </w:tc>
      </w:tr>
      <w:tr w:rsidR="00B96631" w:rsidRPr="00065A28" w14:paraId="538C414A" w14:textId="77777777" w:rsidTr="00FB004F">
        <w:trPr>
          <w:trHeight w:val="300"/>
        </w:trPr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4210C749" w14:textId="77777777" w:rsidR="00087D4F" w:rsidRPr="00065A28" w:rsidRDefault="00087D4F" w:rsidP="00FB004F">
            <w:pPr>
              <w:spacing w:line="240" w:lineRule="atLeast"/>
              <w:rPr>
                <w:rFonts w:ascii="Calibri" w:hAnsi="Calibri" w:cs="Calibri"/>
                <w:sz w:val="22"/>
                <w:szCs w:val="22"/>
                <w:lang w:eastAsia="nb-NO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18BA265F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21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385EBEBD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12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25C8234A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beite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09FEA46E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x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08F6BB93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7C869EEF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10</w:t>
            </w:r>
          </w:p>
        </w:tc>
      </w:tr>
      <w:tr w:rsidR="00B96631" w:rsidRPr="00065A28" w14:paraId="4BCD4221" w14:textId="77777777" w:rsidTr="00FB004F">
        <w:trPr>
          <w:trHeight w:val="300"/>
        </w:trPr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46B1A77F" w14:textId="77777777" w:rsidR="00087D4F" w:rsidRPr="00065A28" w:rsidRDefault="00087D4F" w:rsidP="00FB004F">
            <w:pPr>
              <w:spacing w:line="240" w:lineRule="atLeast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 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28739764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29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7583B283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58644DF7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beite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1B0FD8AC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x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49F7ED17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474F6472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10</w:t>
            </w:r>
          </w:p>
        </w:tc>
      </w:tr>
      <w:tr w:rsidR="00B96631" w:rsidRPr="00065A28" w14:paraId="1E087157" w14:textId="77777777" w:rsidTr="00FB004F">
        <w:trPr>
          <w:trHeight w:val="300"/>
        </w:trPr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1C6EC83A" w14:textId="77777777" w:rsidR="00087D4F" w:rsidRPr="00065A28" w:rsidRDefault="00087D4F" w:rsidP="00FB004F">
            <w:pPr>
              <w:spacing w:line="240" w:lineRule="atLeast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 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6104238C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30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76D4A0D3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31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562ABF3A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slått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40F70896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x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60112746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0D1C9EE5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11</w:t>
            </w:r>
          </w:p>
        </w:tc>
      </w:tr>
      <w:tr w:rsidR="00B96631" w:rsidRPr="00065A28" w14:paraId="2E1AC5B7" w14:textId="77777777" w:rsidTr="00FB004F">
        <w:trPr>
          <w:trHeight w:val="300"/>
        </w:trPr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44F0C848" w14:textId="77777777" w:rsidR="00087D4F" w:rsidRPr="00065A28" w:rsidRDefault="00087D4F" w:rsidP="00FB004F">
            <w:pPr>
              <w:spacing w:line="240" w:lineRule="atLeast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 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64405C67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32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1425CAFD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1 og 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08E91126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beite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70438BFC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x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6A5E30B0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3A7ED0BD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10</w:t>
            </w:r>
          </w:p>
        </w:tc>
      </w:tr>
      <w:tr w:rsidR="00B96631" w:rsidRPr="00065A28" w14:paraId="3909BA22" w14:textId="77777777" w:rsidTr="00FB004F">
        <w:trPr>
          <w:trHeight w:val="300"/>
        </w:trPr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541FDC44" w14:textId="77777777" w:rsidR="00087D4F" w:rsidRPr="00065A28" w:rsidRDefault="00087D4F" w:rsidP="00FB004F">
            <w:pPr>
              <w:spacing w:line="240" w:lineRule="atLeast"/>
              <w:rPr>
                <w:rFonts w:ascii="Calibri" w:hAnsi="Calibri" w:cs="Calibri"/>
                <w:sz w:val="22"/>
                <w:szCs w:val="22"/>
                <w:lang w:eastAsia="nb-NO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6551EDEC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36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1321730B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1, 2 og 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05472D97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beite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16AC9D00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x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770FC3BE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32D53973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20</w:t>
            </w:r>
          </w:p>
        </w:tc>
      </w:tr>
      <w:tr w:rsidR="00B96631" w:rsidRPr="00065A28" w14:paraId="3343E624" w14:textId="77777777" w:rsidTr="00FB004F">
        <w:trPr>
          <w:trHeight w:val="300"/>
        </w:trPr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45367D86" w14:textId="77777777" w:rsidR="00087D4F" w:rsidRPr="00065A28" w:rsidRDefault="00087D4F" w:rsidP="00FB004F">
            <w:pPr>
              <w:spacing w:line="240" w:lineRule="atLeast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 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567A48FB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47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2C4EB414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625F3682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beite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79BB11DC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x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18A90FB3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28CBF35C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7</w:t>
            </w:r>
          </w:p>
        </w:tc>
      </w:tr>
      <w:tr w:rsidR="00B96631" w:rsidRPr="00065A28" w14:paraId="4BBF41AF" w14:textId="77777777" w:rsidTr="00FB004F">
        <w:trPr>
          <w:trHeight w:val="300"/>
        </w:trPr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4EE0C520" w14:textId="77777777" w:rsidR="00087D4F" w:rsidRPr="00065A28" w:rsidRDefault="00087D4F" w:rsidP="00FB004F">
            <w:pPr>
              <w:spacing w:line="240" w:lineRule="atLeast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 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1FF7327F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45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6958EBC1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13593F1B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beite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61D6A92D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x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0325104C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3FEEEB22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10</w:t>
            </w:r>
          </w:p>
        </w:tc>
      </w:tr>
      <w:tr w:rsidR="00B96631" w:rsidRPr="00065A28" w14:paraId="7118D922" w14:textId="77777777" w:rsidTr="00FB004F">
        <w:trPr>
          <w:trHeight w:val="300"/>
        </w:trPr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0347A840" w14:textId="77777777" w:rsidR="00087D4F" w:rsidRPr="00065A28" w:rsidRDefault="00087D4F" w:rsidP="00FB004F">
            <w:pPr>
              <w:spacing w:line="240" w:lineRule="atLeast"/>
              <w:rPr>
                <w:rFonts w:ascii="Calibri" w:hAnsi="Calibri" w:cs="Calibri"/>
                <w:sz w:val="22"/>
                <w:szCs w:val="22"/>
                <w:lang w:eastAsia="nb-NO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6F0E5246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45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13773C06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60466EA5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beite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090FA030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x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378108A9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6C361036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5</w:t>
            </w:r>
          </w:p>
        </w:tc>
      </w:tr>
      <w:tr w:rsidR="00B96631" w:rsidRPr="00065A28" w14:paraId="37543C33" w14:textId="77777777" w:rsidTr="00FB004F">
        <w:trPr>
          <w:trHeight w:val="300"/>
        </w:trPr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614ECE62" w14:textId="77777777" w:rsidR="00087D4F" w:rsidRPr="00065A28" w:rsidRDefault="00087D4F" w:rsidP="00FB004F">
            <w:pPr>
              <w:spacing w:line="240" w:lineRule="atLeast"/>
              <w:rPr>
                <w:rFonts w:ascii="Calibri" w:hAnsi="Calibri" w:cs="Calibri"/>
                <w:sz w:val="22"/>
                <w:szCs w:val="22"/>
                <w:lang w:eastAsia="nb-NO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27506822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45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52B7B4B8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6C9CE4E9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beite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5A06B854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x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4EDA47C1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26FF9DC4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17</w:t>
            </w:r>
          </w:p>
        </w:tc>
      </w:tr>
      <w:tr w:rsidR="00B96631" w:rsidRPr="00065A28" w14:paraId="3046911D" w14:textId="77777777" w:rsidTr="00FB004F">
        <w:trPr>
          <w:trHeight w:val="300"/>
        </w:trPr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35963BC2" w14:textId="77777777" w:rsidR="00087D4F" w:rsidRPr="00065A28" w:rsidRDefault="00087D4F" w:rsidP="00FB004F">
            <w:pPr>
              <w:spacing w:line="240" w:lineRule="atLeast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 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5F7F430A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50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303BAE00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7C8F07E5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beite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162ECA7D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x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1C1ADF46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4DF44D4E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10</w:t>
            </w:r>
          </w:p>
        </w:tc>
      </w:tr>
      <w:tr w:rsidR="00B96631" w:rsidRPr="00065A28" w14:paraId="7BC7EC36" w14:textId="77777777" w:rsidTr="00FB004F">
        <w:trPr>
          <w:trHeight w:val="300"/>
        </w:trPr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1E39CEF8" w14:textId="77777777" w:rsidR="00087D4F" w:rsidRPr="00065A28" w:rsidRDefault="00087D4F" w:rsidP="00FB004F">
            <w:pPr>
              <w:spacing w:line="240" w:lineRule="atLeast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 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2AC5B3DF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50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7D923931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6DA8FC11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beite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06DB0E57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x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1CC1E451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x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5560C08E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10</w:t>
            </w:r>
          </w:p>
        </w:tc>
      </w:tr>
      <w:tr w:rsidR="00B96631" w:rsidRPr="00065A28" w14:paraId="3684F3E9" w14:textId="77777777" w:rsidTr="00FB004F">
        <w:trPr>
          <w:trHeight w:val="300"/>
        </w:trPr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93ACD5" w:themeFill="accent6" w:themeFillTint="99"/>
            <w:noWrap/>
            <w:vAlign w:val="bottom"/>
            <w:hideMark/>
          </w:tcPr>
          <w:p w14:paraId="3FBDD1A6" w14:textId="77777777" w:rsidR="00087D4F" w:rsidRPr="00065A28" w:rsidRDefault="00087D4F" w:rsidP="00FB004F">
            <w:pPr>
              <w:spacing w:line="240" w:lineRule="atLeast"/>
              <w:rPr>
                <w:rFonts w:ascii="Calibri" w:hAnsi="Calibri" w:cs="Calibri"/>
                <w:b/>
                <w:bCs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b/>
                <w:bCs/>
                <w:sz w:val="22"/>
                <w:szCs w:val="22"/>
                <w:lang w:eastAsia="nb-NO"/>
              </w:rPr>
              <w:t>SUM </w:t>
            </w:r>
          </w:p>
        </w:tc>
        <w:tc>
          <w:tcPr>
            <w:tcW w:w="667" w:type="dxa"/>
            <w:tcBorders>
              <w:top w:val="single" w:sz="4" w:space="0" w:color="auto"/>
              <w:bottom w:val="single" w:sz="4" w:space="0" w:color="auto"/>
            </w:tcBorders>
            <w:shd w:val="clear" w:color="auto" w:fill="93ACD5" w:themeFill="accent6" w:themeFillTint="99"/>
            <w:noWrap/>
            <w:vAlign w:val="bottom"/>
            <w:hideMark/>
          </w:tcPr>
          <w:p w14:paraId="702094DC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eastAsia="nb-NO"/>
              </w:rPr>
            </w:pPr>
          </w:p>
        </w:tc>
        <w:tc>
          <w:tcPr>
            <w:tcW w:w="943" w:type="dxa"/>
            <w:tcBorders>
              <w:top w:val="single" w:sz="4" w:space="0" w:color="auto"/>
              <w:bottom w:val="single" w:sz="4" w:space="0" w:color="auto"/>
            </w:tcBorders>
            <w:shd w:val="clear" w:color="auto" w:fill="93ACD5" w:themeFill="accent6" w:themeFillTint="99"/>
            <w:noWrap/>
            <w:vAlign w:val="bottom"/>
            <w:hideMark/>
          </w:tcPr>
          <w:p w14:paraId="2CFBA7AC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b/>
                <w:bCs/>
                <w:sz w:val="22"/>
                <w:szCs w:val="22"/>
                <w:lang w:eastAsia="nb-NO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93ACD5" w:themeFill="accent6" w:themeFillTint="99"/>
            <w:noWrap/>
            <w:vAlign w:val="bottom"/>
            <w:hideMark/>
          </w:tcPr>
          <w:p w14:paraId="4D5C2CC1" w14:textId="77777777" w:rsidR="00087D4F" w:rsidRPr="00065A28" w:rsidRDefault="00087D4F" w:rsidP="00FB004F">
            <w:pPr>
              <w:spacing w:line="240" w:lineRule="atLeast"/>
              <w:rPr>
                <w:rFonts w:ascii="Calibri" w:hAnsi="Calibri" w:cs="Calibri"/>
                <w:b/>
                <w:bCs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b/>
                <w:bCs/>
                <w:sz w:val="22"/>
                <w:szCs w:val="22"/>
                <w:lang w:eastAsia="nb-NO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93ACD5" w:themeFill="accent6" w:themeFillTint="99"/>
            <w:noWrap/>
            <w:vAlign w:val="bottom"/>
            <w:hideMark/>
          </w:tcPr>
          <w:p w14:paraId="642DB596" w14:textId="77777777" w:rsidR="00087D4F" w:rsidRPr="00065A28" w:rsidRDefault="00087D4F" w:rsidP="00FB004F">
            <w:pPr>
              <w:spacing w:line="240" w:lineRule="atLeast"/>
              <w:rPr>
                <w:rFonts w:ascii="Calibri" w:hAnsi="Calibri" w:cs="Calibri"/>
                <w:b/>
                <w:bCs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b/>
                <w:bCs/>
                <w:sz w:val="22"/>
                <w:szCs w:val="22"/>
                <w:lang w:eastAsia="nb-NO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93ACD5" w:themeFill="accent6" w:themeFillTint="99"/>
            <w:noWrap/>
            <w:vAlign w:val="bottom"/>
            <w:hideMark/>
          </w:tcPr>
          <w:p w14:paraId="489C34A7" w14:textId="77777777" w:rsidR="00087D4F" w:rsidRPr="00065A28" w:rsidRDefault="00087D4F" w:rsidP="00FB004F">
            <w:pPr>
              <w:spacing w:line="240" w:lineRule="atLeast"/>
              <w:rPr>
                <w:rFonts w:ascii="Calibri" w:hAnsi="Calibri" w:cs="Calibri"/>
                <w:b/>
                <w:bCs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b/>
                <w:bCs/>
                <w:sz w:val="22"/>
                <w:szCs w:val="22"/>
                <w:lang w:eastAsia="nb-NO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3ACD5" w:themeFill="accent6" w:themeFillTint="99"/>
            <w:noWrap/>
            <w:vAlign w:val="bottom"/>
            <w:hideMark/>
          </w:tcPr>
          <w:p w14:paraId="2B9CB97E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b/>
                <w:bCs/>
                <w:sz w:val="22"/>
                <w:szCs w:val="22"/>
                <w:lang w:eastAsia="nb-NO"/>
              </w:rPr>
              <w:t>170</w:t>
            </w:r>
          </w:p>
        </w:tc>
      </w:tr>
      <w:tr w:rsidR="00087D4F" w:rsidRPr="00065A28" w14:paraId="01455F98" w14:textId="77777777" w:rsidTr="00FB004F">
        <w:trPr>
          <w:trHeight w:val="300"/>
        </w:trPr>
        <w:tc>
          <w:tcPr>
            <w:tcW w:w="921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8E0305" w14:textId="77777777" w:rsidR="00087D4F" w:rsidRPr="00065A28" w:rsidRDefault="00087D4F" w:rsidP="00FB004F">
            <w:pPr>
              <w:spacing w:line="240" w:lineRule="atLeast"/>
              <w:rPr>
                <w:rFonts w:ascii="Calibri" w:hAnsi="Calibri" w:cs="Calibri"/>
                <w:b/>
                <w:bCs/>
                <w:sz w:val="22"/>
                <w:szCs w:val="22"/>
                <w:lang w:eastAsia="nb-NO"/>
              </w:rPr>
            </w:pPr>
          </w:p>
          <w:p w14:paraId="54169455" w14:textId="77777777" w:rsidR="00087D4F" w:rsidRPr="00065A28" w:rsidRDefault="00087D4F" w:rsidP="00FB004F">
            <w:pPr>
              <w:spacing w:line="240" w:lineRule="atLeast"/>
              <w:rPr>
                <w:rFonts w:ascii="Calibri" w:hAnsi="Calibri" w:cs="Calibri"/>
                <w:b/>
                <w:bCs/>
                <w:sz w:val="22"/>
                <w:szCs w:val="22"/>
                <w:lang w:eastAsia="nb-NO"/>
              </w:rPr>
            </w:pPr>
          </w:p>
        </w:tc>
      </w:tr>
      <w:tr w:rsidR="00087D4F" w:rsidRPr="00065A28" w14:paraId="05E067B1" w14:textId="77777777" w:rsidTr="00FB004F">
        <w:trPr>
          <w:trHeight w:val="300"/>
        </w:trPr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3ACD5" w:themeFill="accent6" w:themeFillTint="99"/>
            <w:noWrap/>
          </w:tcPr>
          <w:p w14:paraId="5D70EE1C" w14:textId="77777777" w:rsidR="00087D4F" w:rsidRPr="00065A28" w:rsidRDefault="00087D4F" w:rsidP="00FB004F">
            <w:pPr>
              <w:spacing w:line="240" w:lineRule="atLeast"/>
              <w:rPr>
                <w:rFonts w:ascii="Calibri" w:hAnsi="Calibri" w:cs="Calibri"/>
                <w:b/>
                <w:bCs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b/>
                <w:bCs/>
                <w:sz w:val="22"/>
                <w:szCs w:val="22"/>
                <w:lang w:eastAsia="nb-NO"/>
              </w:rPr>
              <w:t>Kommune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3ACD5" w:themeFill="accent6" w:themeFillTint="99"/>
            <w:noWrap/>
          </w:tcPr>
          <w:p w14:paraId="506B823C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b/>
                <w:bCs/>
                <w:sz w:val="22"/>
                <w:szCs w:val="22"/>
                <w:lang w:eastAsia="nb-NO"/>
              </w:rPr>
              <w:t>G.NR.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3ACD5" w:themeFill="accent6" w:themeFillTint="99"/>
            <w:noWrap/>
          </w:tcPr>
          <w:p w14:paraId="477029D6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b/>
                <w:bCs/>
                <w:sz w:val="22"/>
                <w:szCs w:val="22"/>
                <w:lang w:eastAsia="nb-NO"/>
              </w:rPr>
              <w:t>B.NR.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3ACD5" w:themeFill="accent6" w:themeFillTint="99"/>
            <w:noWrap/>
          </w:tcPr>
          <w:p w14:paraId="3501E21E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b/>
                <w:bCs/>
                <w:sz w:val="22"/>
                <w:szCs w:val="22"/>
                <w:lang w:eastAsia="nb-NO"/>
              </w:rPr>
              <w:t>TILTAK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3ACD5" w:themeFill="accent6" w:themeFillTint="99"/>
            <w:noWrap/>
          </w:tcPr>
          <w:p w14:paraId="244C578A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b/>
                <w:bCs/>
                <w:sz w:val="22"/>
                <w:szCs w:val="22"/>
                <w:lang w:eastAsia="nb-NO"/>
              </w:rPr>
              <w:t>INNMARK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3ACD5" w:themeFill="accent6" w:themeFillTint="99"/>
            <w:noWrap/>
          </w:tcPr>
          <w:p w14:paraId="1FC71D48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b/>
                <w:bCs/>
                <w:sz w:val="22"/>
                <w:szCs w:val="22"/>
                <w:lang w:eastAsia="nb-NO"/>
              </w:rPr>
              <w:t>UTMARK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3ACD5" w:themeFill="accent6" w:themeFillTint="99"/>
            <w:noWrap/>
          </w:tcPr>
          <w:p w14:paraId="34BB05F5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b/>
                <w:bCs/>
                <w:sz w:val="22"/>
                <w:szCs w:val="22"/>
                <w:lang w:eastAsia="nb-NO"/>
              </w:rPr>
              <w:t>DEKAR</w:t>
            </w:r>
          </w:p>
        </w:tc>
      </w:tr>
      <w:tr w:rsidR="00087D4F" w:rsidRPr="00065A28" w14:paraId="6CDA1AF0" w14:textId="77777777" w:rsidTr="00FB004F">
        <w:trPr>
          <w:trHeight w:val="300"/>
        </w:trPr>
        <w:tc>
          <w:tcPr>
            <w:tcW w:w="921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0CF6A30E" w14:textId="77777777" w:rsidR="00087D4F" w:rsidRPr="00065A28" w:rsidRDefault="00087D4F" w:rsidP="00FB004F">
            <w:pPr>
              <w:spacing w:line="240" w:lineRule="atLeast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b/>
                <w:bCs/>
                <w:sz w:val="22"/>
                <w:szCs w:val="22"/>
                <w:lang w:eastAsia="nb-NO"/>
              </w:rPr>
              <w:t>1835 TRÆNA - inntil 10 daa</w:t>
            </w:r>
          </w:p>
        </w:tc>
      </w:tr>
      <w:tr w:rsidR="00B96631" w:rsidRPr="00065A28" w14:paraId="2DE6636C" w14:textId="77777777" w:rsidTr="00FB004F">
        <w:trPr>
          <w:trHeight w:val="300"/>
        </w:trPr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064854A3" w14:textId="77777777" w:rsidR="00087D4F" w:rsidRPr="00065A28" w:rsidRDefault="00087D4F" w:rsidP="00FB004F">
            <w:pPr>
              <w:spacing w:line="240" w:lineRule="atLeast"/>
              <w:rPr>
                <w:rFonts w:ascii="Calibri" w:hAnsi="Calibri" w:cs="Calibri"/>
                <w:sz w:val="22"/>
                <w:szCs w:val="22"/>
                <w:lang w:eastAsia="nb-NO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1FE3B6FA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1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7DEF4C6A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2 og 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6053762B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slått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7CE92C9B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x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1861201C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611997EE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10</w:t>
            </w:r>
          </w:p>
        </w:tc>
      </w:tr>
      <w:tr w:rsidR="00B96631" w:rsidRPr="00065A28" w14:paraId="4B59547E" w14:textId="77777777" w:rsidTr="00FB004F">
        <w:trPr>
          <w:trHeight w:val="300"/>
        </w:trPr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93ACD5" w:themeFill="accent6" w:themeFillTint="99"/>
            <w:noWrap/>
            <w:vAlign w:val="bottom"/>
          </w:tcPr>
          <w:p w14:paraId="7A80F787" w14:textId="77777777" w:rsidR="00087D4F" w:rsidRPr="00065A28" w:rsidRDefault="00087D4F" w:rsidP="00FB004F">
            <w:pPr>
              <w:spacing w:line="240" w:lineRule="atLeast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b/>
                <w:bCs/>
                <w:sz w:val="22"/>
                <w:szCs w:val="22"/>
                <w:lang w:eastAsia="nb-NO"/>
              </w:rPr>
              <w:t> SUM</w:t>
            </w:r>
          </w:p>
        </w:tc>
        <w:tc>
          <w:tcPr>
            <w:tcW w:w="667" w:type="dxa"/>
            <w:tcBorders>
              <w:top w:val="single" w:sz="4" w:space="0" w:color="auto"/>
              <w:bottom w:val="single" w:sz="4" w:space="0" w:color="auto"/>
            </w:tcBorders>
            <w:shd w:val="clear" w:color="auto" w:fill="93ACD5" w:themeFill="accent6" w:themeFillTint="99"/>
            <w:noWrap/>
            <w:vAlign w:val="bottom"/>
          </w:tcPr>
          <w:p w14:paraId="40A4F951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</w:p>
        </w:tc>
        <w:tc>
          <w:tcPr>
            <w:tcW w:w="943" w:type="dxa"/>
            <w:tcBorders>
              <w:top w:val="single" w:sz="4" w:space="0" w:color="auto"/>
              <w:bottom w:val="single" w:sz="4" w:space="0" w:color="auto"/>
            </w:tcBorders>
            <w:shd w:val="clear" w:color="auto" w:fill="93ACD5" w:themeFill="accent6" w:themeFillTint="99"/>
            <w:noWrap/>
            <w:vAlign w:val="bottom"/>
          </w:tcPr>
          <w:p w14:paraId="13FD7B42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b/>
                <w:bCs/>
                <w:sz w:val="22"/>
                <w:szCs w:val="22"/>
                <w:lang w:eastAsia="nb-NO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93ACD5" w:themeFill="accent6" w:themeFillTint="99"/>
            <w:noWrap/>
            <w:vAlign w:val="bottom"/>
          </w:tcPr>
          <w:p w14:paraId="7E6E5CDA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b/>
                <w:bCs/>
                <w:sz w:val="22"/>
                <w:szCs w:val="22"/>
                <w:lang w:eastAsia="nb-NO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93ACD5" w:themeFill="accent6" w:themeFillTint="99"/>
            <w:noWrap/>
            <w:vAlign w:val="bottom"/>
          </w:tcPr>
          <w:p w14:paraId="6AED1B24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b/>
                <w:bCs/>
                <w:sz w:val="22"/>
                <w:szCs w:val="22"/>
                <w:lang w:eastAsia="nb-NO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93ACD5" w:themeFill="accent6" w:themeFillTint="99"/>
            <w:noWrap/>
            <w:vAlign w:val="bottom"/>
          </w:tcPr>
          <w:p w14:paraId="25372F56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b/>
                <w:bCs/>
                <w:sz w:val="22"/>
                <w:szCs w:val="22"/>
                <w:lang w:eastAsia="nb-NO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3ACD5" w:themeFill="accent6" w:themeFillTint="99"/>
            <w:noWrap/>
            <w:vAlign w:val="bottom"/>
          </w:tcPr>
          <w:p w14:paraId="511FC870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b/>
                <w:bCs/>
                <w:sz w:val="22"/>
                <w:szCs w:val="22"/>
                <w:lang w:eastAsia="nb-NO"/>
              </w:rPr>
              <w:t>10</w:t>
            </w:r>
          </w:p>
        </w:tc>
      </w:tr>
      <w:tr w:rsidR="00087D4F" w:rsidRPr="00065A28" w14:paraId="090FD335" w14:textId="77777777" w:rsidTr="00FB004F">
        <w:trPr>
          <w:trHeight w:val="300"/>
        </w:trPr>
        <w:tc>
          <w:tcPr>
            <w:tcW w:w="921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0B3D84" w14:textId="77777777" w:rsidR="00087D4F" w:rsidRPr="00065A28" w:rsidRDefault="00087D4F" w:rsidP="00FB004F">
            <w:pPr>
              <w:spacing w:line="240" w:lineRule="atLeast"/>
              <w:rPr>
                <w:rFonts w:ascii="Calibri" w:hAnsi="Calibri" w:cs="Calibri"/>
                <w:sz w:val="22"/>
                <w:szCs w:val="22"/>
                <w:lang w:eastAsia="nb-NO"/>
              </w:rPr>
            </w:pPr>
          </w:p>
          <w:p w14:paraId="7343BF53" w14:textId="77777777" w:rsidR="00087D4F" w:rsidRPr="00065A28" w:rsidRDefault="00087D4F" w:rsidP="00FB004F">
            <w:pPr>
              <w:spacing w:line="240" w:lineRule="atLeast"/>
              <w:rPr>
                <w:rFonts w:ascii="Calibri" w:hAnsi="Calibri" w:cs="Calibri"/>
                <w:sz w:val="22"/>
                <w:szCs w:val="22"/>
                <w:lang w:eastAsia="nb-NO"/>
              </w:rPr>
            </w:pPr>
          </w:p>
        </w:tc>
      </w:tr>
      <w:tr w:rsidR="00B96631" w:rsidRPr="00065A28" w14:paraId="0392C3E0" w14:textId="77777777" w:rsidTr="00FB004F">
        <w:trPr>
          <w:trHeight w:val="300"/>
        </w:trPr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3ACD5" w:themeFill="accent6" w:themeFillTint="99"/>
            <w:noWrap/>
            <w:hideMark/>
          </w:tcPr>
          <w:p w14:paraId="3F265C10" w14:textId="77777777" w:rsidR="00087D4F" w:rsidRPr="00065A28" w:rsidRDefault="00087D4F" w:rsidP="00FB004F">
            <w:pPr>
              <w:spacing w:line="240" w:lineRule="atLeast"/>
              <w:rPr>
                <w:rFonts w:ascii="Calibri" w:hAnsi="Calibri" w:cs="Calibri"/>
                <w:b/>
                <w:bCs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b/>
                <w:bCs/>
                <w:sz w:val="22"/>
                <w:szCs w:val="22"/>
                <w:lang w:eastAsia="nb-NO"/>
              </w:rPr>
              <w:t>Kommune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93ACD5" w:themeFill="accent6" w:themeFillTint="99"/>
            <w:noWrap/>
            <w:hideMark/>
          </w:tcPr>
          <w:p w14:paraId="3DA6BA6A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b/>
                <w:bCs/>
                <w:sz w:val="22"/>
                <w:szCs w:val="22"/>
                <w:lang w:eastAsia="nb-NO"/>
              </w:rPr>
              <w:t>G.NR.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93ACD5" w:themeFill="accent6" w:themeFillTint="99"/>
            <w:noWrap/>
            <w:hideMark/>
          </w:tcPr>
          <w:p w14:paraId="404A3DDD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b/>
                <w:bCs/>
                <w:sz w:val="22"/>
                <w:szCs w:val="22"/>
                <w:lang w:eastAsia="nb-NO"/>
              </w:rPr>
              <w:t>B.NR.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93ACD5" w:themeFill="accent6" w:themeFillTint="99"/>
            <w:noWrap/>
            <w:hideMark/>
          </w:tcPr>
          <w:p w14:paraId="7B341A74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b/>
                <w:bCs/>
                <w:sz w:val="22"/>
                <w:szCs w:val="22"/>
                <w:lang w:eastAsia="nb-NO"/>
              </w:rPr>
              <w:t>TILTAK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93ACD5" w:themeFill="accent6" w:themeFillTint="99"/>
            <w:hideMark/>
          </w:tcPr>
          <w:p w14:paraId="18E7C5CF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b/>
                <w:bCs/>
                <w:sz w:val="22"/>
                <w:szCs w:val="22"/>
                <w:lang w:eastAsia="nb-NO"/>
              </w:rPr>
              <w:t>INNMARK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93ACD5" w:themeFill="accent6" w:themeFillTint="99"/>
            <w:hideMark/>
          </w:tcPr>
          <w:p w14:paraId="0E9C5ECF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b/>
                <w:bCs/>
                <w:sz w:val="22"/>
                <w:szCs w:val="22"/>
                <w:lang w:eastAsia="nb-NO"/>
              </w:rPr>
              <w:t>UTMARK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3ACD5" w:themeFill="accent6" w:themeFillTint="99"/>
            <w:hideMark/>
          </w:tcPr>
          <w:p w14:paraId="1FEDDF0D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b/>
                <w:bCs/>
                <w:sz w:val="22"/>
                <w:szCs w:val="22"/>
                <w:lang w:eastAsia="nb-NO"/>
              </w:rPr>
              <w:t>DEKAR</w:t>
            </w:r>
          </w:p>
        </w:tc>
      </w:tr>
      <w:tr w:rsidR="00087D4F" w:rsidRPr="00065A28" w14:paraId="00DE4DFF" w14:textId="77777777" w:rsidTr="00FB004F">
        <w:trPr>
          <w:trHeight w:val="300"/>
        </w:trPr>
        <w:tc>
          <w:tcPr>
            <w:tcW w:w="921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30712D29" w14:textId="77777777" w:rsidR="00087D4F" w:rsidRPr="00065A28" w:rsidRDefault="00087D4F" w:rsidP="00FB004F">
            <w:pPr>
              <w:spacing w:line="240" w:lineRule="atLeast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b/>
                <w:bCs/>
                <w:sz w:val="22"/>
                <w:szCs w:val="22"/>
                <w:lang w:eastAsia="nb-NO"/>
              </w:rPr>
              <w:t>1836 RØDØY - inntil 190 daa</w:t>
            </w:r>
          </w:p>
        </w:tc>
      </w:tr>
      <w:tr w:rsidR="00B96631" w:rsidRPr="00065A28" w14:paraId="0D715EE0" w14:textId="77777777" w:rsidTr="00FB004F">
        <w:trPr>
          <w:trHeight w:val="300"/>
        </w:trPr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6B62E9C7" w14:textId="77777777" w:rsidR="00087D4F" w:rsidRPr="00065A28" w:rsidRDefault="00087D4F" w:rsidP="00FB004F">
            <w:pPr>
              <w:spacing w:line="240" w:lineRule="atLeast"/>
              <w:rPr>
                <w:rFonts w:ascii="Calibri" w:hAnsi="Calibri" w:cs="Calibri"/>
                <w:b/>
                <w:bCs/>
                <w:sz w:val="22"/>
                <w:szCs w:val="22"/>
                <w:lang w:eastAsia="nb-NO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4CAF75B3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46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02432388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64B6C12A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beite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521D6145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4C296BF5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x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6C1F7250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154</w:t>
            </w:r>
          </w:p>
        </w:tc>
      </w:tr>
      <w:tr w:rsidR="00B96631" w:rsidRPr="00065A28" w14:paraId="568D39C1" w14:textId="77777777" w:rsidTr="00FB004F">
        <w:trPr>
          <w:trHeight w:val="300"/>
        </w:trPr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93ACD5" w:themeFill="accent6" w:themeFillTint="99"/>
            <w:noWrap/>
            <w:vAlign w:val="bottom"/>
            <w:hideMark/>
          </w:tcPr>
          <w:p w14:paraId="51517BEF" w14:textId="77777777" w:rsidR="00087D4F" w:rsidRPr="00065A28" w:rsidRDefault="00087D4F" w:rsidP="00FB004F">
            <w:pPr>
              <w:spacing w:line="240" w:lineRule="atLeast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b/>
                <w:bCs/>
                <w:sz w:val="22"/>
                <w:szCs w:val="22"/>
                <w:lang w:eastAsia="nb-NO"/>
              </w:rPr>
              <w:t>SUM</w:t>
            </w:r>
          </w:p>
        </w:tc>
        <w:tc>
          <w:tcPr>
            <w:tcW w:w="667" w:type="dxa"/>
            <w:tcBorders>
              <w:top w:val="single" w:sz="4" w:space="0" w:color="auto"/>
              <w:bottom w:val="single" w:sz="4" w:space="0" w:color="auto"/>
            </w:tcBorders>
            <w:shd w:val="clear" w:color="auto" w:fill="93ACD5" w:themeFill="accent6" w:themeFillTint="99"/>
            <w:noWrap/>
            <w:vAlign w:val="bottom"/>
            <w:hideMark/>
          </w:tcPr>
          <w:p w14:paraId="3E0C6162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eastAsia="nb-NO"/>
              </w:rPr>
            </w:pPr>
          </w:p>
        </w:tc>
        <w:tc>
          <w:tcPr>
            <w:tcW w:w="943" w:type="dxa"/>
            <w:tcBorders>
              <w:top w:val="single" w:sz="4" w:space="0" w:color="auto"/>
              <w:bottom w:val="single" w:sz="4" w:space="0" w:color="auto"/>
            </w:tcBorders>
            <w:shd w:val="clear" w:color="auto" w:fill="93ACD5" w:themeFill="accent6" w:themeFillTint="99"/>
            <w:noWrap/>
            <w:vAlign w:val="bottom"/>
            <w:hideMark/>
          </w:tcPr>
          <w:p w14:paraId="7C00B31B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93ACD5" w:themeFill="accent6" w:themeFillTint="99"/>
            <w:noWrap/>
            <w:vAlign w:val="bottom"/>
            <w:hideMark/>
          </w:tcPr>
          <w:p w14:paraId="41E41017" w14:textId="77777777" w:rsidR="00087D4F" w:rsidRPr="00065A28" w:rsidRDefault="00087D4F" w:rsidP="00FB004F">
            <w:pPr>
              <w:spacing w:line="240" w:lineRule="atLeast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93ACD5" w:themeFill="accent6" w:themeFillTint="99"/>
            <w:noWrap/>
            <w:vAlign w:val="bottom"/>
            <w:hideMark/>
          </w:tcPr>
          <w:p w14:paraId="654A10CE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93ACD5" w:themeFill="accent6" w:themeFillTint="99"/>
            <w:noWrap/>
            <w:vAlign w:val="bottom"/>
            <w:hideMark/>
          </w:tcPr>
          <w:p w14:paraId="65738F7E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3ACD5" w:themeFill="accent6" w:themeFillTint="99"/>
            <w:noWrap/>
            <w:vAlign w:val="bottom"/>
            <w:hideMark/>
          </w:tcPr>
          <w:p w14:paraId="1D54BAC1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b/>
                <w:bCs/>
                <w:sz w:val="22"/>
                <w:szCs w:val="22"/>
                <w:lang w:eastAsia="nb-NO"/>
              </w:rPr>
              <w:t>154</w:t>
            </w:r>
          </w:p>
        </w:tc>
      </w:tr>
      <w:tr w:rsidR="00087D4F" w:rsidRPr="00065A28" w14:paraId="30A051A8" w14:textId="77777777" w:rsidTr="00FB004F">
        <w:trPr>
          <w:trHeight w:val="300"/>
        </w:trPr>
        <w:tc>
          <w:tcPr>
            <w:tcW w:w="921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ED916F" w14:textId="77777777" w:rsidR="00087D4F" w:rsidRPr="00065A28" w:rsidRDefault="00087D4F" w:rsidP="00FB004F">
            <w:pPr>
              <w:spacing w:line="240" w:lineRule="atLeast"/>
              <w:rPr>
                <w:rFonts w:ascii="Calibri" w:hAnsi="Calibri" w:cs="Calibri"/>
                <w:sz w:val="22"/>
                <w:szCs w:val="22"/>
                <w:lang w:eastAsia="nb-NO"/>
              </w:rPr>
            </w:pPr>
          </w:p>
          <w:p w14:paraId="6EF10D83" w14:textId="77777777" w:rsidR="00087D4F" w:rsidRPr="00065A28" w:rsidRDefault="00087D4F" w:rsidP="00FB004F">
            <w:pPr>
              <w:spacing w:line="240" w:lineRule="atLeast"/>
              <w:rPr>
                <w:rFonts w:ascii="Calibri" w:hAnsi="Calibri" w:cs="Calibri"/>
                <w:sz w:val="22"/>
                <w:szCs w:val="22"/>
                <w:lang w:eastAsia="nb-NO"/>
              </w:rPr>
            </w:pPr>
          </w:p>
        </w:tc>
      </w:tr>
      <w:tr w:rsidR="00B96631" w:rsidRPr="00065A28" w14:paraId="5C990226" w14:textId="77777777" w:rsidTr="00FB004F">
        <w:trPr>
          <w:trHeight w:val="300"/>
        </w:trPr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3ACD5" w:themeFill="accent6" w:themeFillTint="99"/>
            <w:noWrap/>
            <w:hideMark/>
          </w:tcPr>
          <w:p w14:paraId="11695634" w14:textId="77777777" w:rsidR="00087D4F" w:rsidRPr="00065A28" w:rsidRDefault="00087D4F" w:rsidP="00FB004F">
            <w:pPr>
              <w:spacing w:line="240" w:lineRule="atLeast"/>
              <w:rPr>
                <w:rFonts w:ascii="Calibri" w:hAnsi="Calibri" w:cs="Calibri"/>
                <w:b/>
                <w:bCs/>
                <w:sz w:val="22"/>
                <w:szCs w:val="22"/>
                <w:lang w:eastAsia="nb-NO"/>
              </w:rPr>
            </w:pPr>
            <w:bookmarkStart w:id="4" w:name="_Hlk32406824"/>
            <w:r w:rsidRPr="00065A28">
              <w:rPr>
                <w:rFonts w:ascii="Calibri" w:hAnsi="Calibri" w:cs="Calibri"/>
                <w:b/>
                <w:bCs/>
                <w:sz w:val="22"/>
                <w:szCs w:val="22"/>
                <w:lang w:eastAsia="nb-NO"/>
              </w:rPr>
              <w:t>Kommune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93ACD5" w:themeFill="accent6" w:themeFillTint="99"/>
            <w:noWrap/>
            <w:hideMark/>
          </w:tcPr>
          <w:p w14:paraId="111CB6E6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b/>
                <w:bCs/>
                <w:sz w:val="22"/>
                <w:szCs w:val="22"/>
                <w:lang w:eastAsia="nb-NO"/>
              </w:rPr>
              <w:t>G.NR.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93ACD5" w:themeFill="accent6" w:themeFillTint="99"/>
            <w:noWrap/>
            <w:hideMark/>
          </w:tcPr>
          <w:p w14:paraId="15A15D44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b/>
                <w:bCs/>
                <w:sz w:val="22"/>
                <w:szCs w:val="22"/>
                <w:lang w:eastAsia="nb-NO"/>
              </w:rPr>
              <w:t>B.NR.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93ACD5" w:themeFill="accent6" w:themeFillTint="99"/>
            <w:noWrap/>
            <w:hideMark/>
          </w:tcPr>
          <w:p w14:paraId="6A83A6A8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b/>
                <w:bCs/>
                <w:sz w:val="22"/>
                <w:szCs w:val="22"/>
                <w:lang w:eastAsia="nb-NO"/>
              </w:rPr>
              <w:t>TILTAK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93ACD5" w:themeFill="accent6" w:themeFillTint="99"/>
            <w:hideMark/>
          </w:tcPr>
          <w:p w14:paraId="579D7AA2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b/>
                <w:bCs/>
                <w:sz w:val="22"/>
                <w:szCs w:val="22"/>
                <w:lang w:eastAsia="nb-NO"/>
              </w:rPr>
              <w:t>INNMARK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93ACD5" w:themeFill="accent6" w:themeFillTint="99"/>
            <w:hideMark/>
          </w:tcPr>
          <w:p w14:paraId="4F767F81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b/>
                <w:bCs/>
                <w:sz w:val="22"/>
                <w:szCs w:val="22"/>
                <w:lang w:eastAsia="nb-NO"/>
              </w:rPr>
              <w:t>UTMARK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3ACD5" w:themeFill="accent6" w:themeFillTint="99"/>
            <w:hideMark/>
          </w:tcPr>
          <w:p w14:paraId="10064BDC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b/>
                <w:bCs/>
                <w:sz w:val="22"/>
                <w:szCs w:val="22"/>
                <w:lang w:eastAsia="nb-NO"/>
              </w:rPr>
              <w:t>DEKAR</w:t>
            </w:r>
          </w:p>
        </w:tc>
      </w:tr>
      <w:tr w:rsidR="00087D4F" w:rsidRPr="00065A28" w14:paraId="5C3D044C" w14:textId="77777777" w:rsidTr="00FB004F">
        <w:trPr>
          <w:trHeight w:val="300"/>
        </w:trPr>
        <w:tc>
          <w:tcPr>
            <w:tcW w:w="921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74F453BA" w14:textId="77777777" w:rsidR="00087D4F" w:rsidRPr="00065A28" w:rsidRDefault="00087D4F" w:rsidP="00FB004F">
            <w:pPr>
              <w:spacing w:line="240" w:lineRule="atLeast"/>
              <w:rPr>
                <w:rFonts w:ascii="Calibri" w:hAnsi="Calibri" w:cs="Calibri"/>
                <w:b/>
                <w:bCs/>
                <w:sz w:val="22"/>
                <w:szCs w:val="22"/>
                <w:lang w:eastAsia="nb-NO"/>
              </w:rPr>
            </w:pPr>
            <w:bookmarkStart w:id="5" w:name="_Hlk34062743"/>
            <w:r w:rsidRPr="00065A28">
              <w:rPr>
                <w:rFonts w:ascii="Calibri" w:hAnsi="Calibri" w:cs="Calibri"/>
                <w:b/>
                <w:bCs/>
                <w:sz w:val="22"/>
                <w:szCs w:val="22"/>
                <w:lang w:eastAsia="nb-NO"/>
              </w:rPr>
              <w:t>1837 MELØY - inntil 370 daa</w:t>
            </w:r>
          </w:p>
        </w:tc>
      </w:tr>
      <w:tr w:rsidR="00B96631" w:rsidRPr="00065A28" w14:paraId="23653B5C" w14:textId="77777777" w:rsidTr="00FB004F">
        <w:trPr>
          <w:trHeight w:val="300"/>
        </w:trPr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2BDAD005" w14:textId="77777777" w:rsidR="00087D4F" w:rsidRPr="00065A28" w:rsidRDefault="00087D4F" w:rsidP="00FB004F">
            <w:pPr>
              <w:spacing w:line="240" w:lineRule="atLeast"/>
              <w:rPr>
                <w:rFonts w:ascii="Calibri" w:hAnsi="Calibri" w:cs="Calibri"/>
                <w:sz w:val="22"/>
                <w:szCs w:val="22"/>
                <w:lang w:eastAsia="nb-NO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046B25B0" w14:textId="77777777" w:rsidR="00087D4F" w:rsidRPr="00CB0F6B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color w:val="FF0000"/>
                <w:sz w:val="22"/>
                <w:szCs w:val="22"/>
                <w:lang w:eastAsia="nb-NO"/>
              </w:rPr>
            </w:pPr>
            <w:r w:rsidRPr="00CB0F6B">
              <w:rPr>
                <w:rFonts w:ascii="Calibri" w:hAnsi="Calibri" w:cs="Calibri"/>
                <w:color w:val="FF0000"/>
                <w:sz w:val="22"/>
                <w:szCs w:val="22"/>
                <w:lang w:eastAsia="nb-NO"/>
              </w:rPr>
              <w:t>83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1D918A8F" w14:textId="77777777" w:rsidR="00087D4F" w:rsidRPr="00CB0F6B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color w:val="FF0000"/>
                <w:sz w:val="22"/>
                <w:szCs w:val="22"/>
                <w:lang w:eastAsia="nb-NO"/>
              </w:rPr>
            </w:pPr>
            <w:r w:rsidRPr="00CB0F6B">
              <w:rPr>
                <w:rFonts w:ascii="Calibri" w:hAnsi="Calibri" w:cs="Calibri"/>
                <w:color w:val="FF0000"/>
                <w:sz w:val="22"/>
                <w:szCs w:val="22"/>
                <w:lang w:eastAsia="nb-NO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737D5D92" w14:textId="77777777" w:rsidR="00087D4F" w:rsidRPr="00CB0F6B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color w:val="FF0000"/>
                <w:sz w:val="22"/>
                <w:szCs w:val="22"/>
                <w:lang w:eastAsia="nb-NO"/>
              </w:rPr>
            </w:pPr>
            <w:r w:rsidRPr="00CB0F6B">
              <w:rPr>
                <w:rFonts w:ascii="Calibri" w:hAnsi="Calibri" w:cs="Calibri"/>
                <w:color w:val="FF0000"/>
                <w:sz w:val="22"/>
                <w:szCs w:val="22"/>
                <w:lang w:eastAsia="nb-NO"/>
              </w:rPr>
              <w:t>beite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2B7BB123" w14:textId="77777777" w:rsidR="00087D4F" w:rsidRPr="00CB0F6B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color w:val="FF0000"/>
                <w:sz w:val="22"/>
                <w:szCs w:val="22"/>
                <w:lang w:eastAsia="nb-NO"/>
              </w:rPr>
            </w:pPr>
            <w:r w:rsidRPr="00CB0F6B">
              <w:rPr>
                <w:rFonts w:ascii="Calibri" w:hAnsi="Calibri" w:cs="Calibri"/>
                <w:color w:val="FF0000"/>
                <w:sz w:val="22"/>
                <w:szCs w:val="22"/>
                <w:lang w:eastAsia="nb-NO"/>
              </w:rPr>
              <w:t> x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4347525F" w14:textId="77777777" w:rsidR="00087D4F" w:rsidRPr="00CB0F6B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color w:val="FF0000"/>
                <w:sz w:val="22"/>
                <w:szCs w:val="22"/>
                <w:lang w:eastAsia="nb-NO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222FEB5E" w14:textId="77777777" w:rsidR="00087D4F" w:rsidRPr="00CB0F6B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color w:val="FF0000"/>
                <w:sz w:val="22"/>
                <w:szCs w:val="22"/>
                <w:lang w:eastAsia="nb-NO"/>
              </w:rPr>
            </w:pPr>
            <w:r w:rsidRPr="00CB0F6B">
              <w:rPr>
                <w:rFonts w:ascii="Calibri" w:hAnsi="Calibri" w:cs="Calibri"/>
                <w:color w:val="FF0000"/>
                <w:sz w:val="22"/>
                <w:szCs w:val="22"/>
                <w:lang w:eastAsia="nb-NO"/>
              </w:rPr>
              <w:t>30</w:t>
            </w:r>
          </w:p>
        </w:tc>
      </w:tr>
      <w:tr w:rsidR="00B96631" w:rsidRPr="00065A28" w14:paraId="244FD4C9" w14:textId="77777777" w:rsidTr="00FB004F">
        <w:trPr>
          <w:trHeight w:val="300"/>
        </w:trPr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7DA2F376" w14:textId="77777777" w:rsidR="00087D4F" w:rsidRPr="00065A28" w:rsidRDefault="00087D4F" w:rsidP="00FB004F">
            <w:pPr>
              <w:spacing w:line="240" w:lineRule="atLeast"/>
              <w:rPr>
                <w:rFonts w:ascii="Calibri" w:hAnsi="Calibri" w:cs="Calibri"/>
                <w:sz w:val="22"/>
                <w:szCs w:val="22"/>
                <w:lang w:eastAsia="nb-NO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6F62FB29" w14:textId="77777777" w:rsidR="00087D4F" w:rsidRPr="00CB0F6B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color w:val="FF0000"/>
                <w:sz w:val="22"/>
                <w:szCs w:val="22"/>
                <w:lang w:eastAsia="nb-NO"/>
              </w:rPr>
            </w:pPr>
            <w:r w:rsidRPr="00CB0F6B">
              <w:rPr>
                <w:rFonts w:ascii="Calibri" w:hAnsi="Calibri" w:cs="Calibri"/>
                <w:color w:val="FF0000"/>
                <w:sz w:val="22"/>
                <w:szCs w:val="22"/>
                <w:lang w:eastAsia="nb-NO"/>
              </w:rPr>
              <w:t>76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434A597E" w14:textId="77777777" w:rsidR="00087D4F" w:rsidRPr="00CB0F6B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color w:val="FF0000"/>
                <w:sz w:val="22"/>
                <w:szCs w:val="22"/>
                <w:lang w:eastAsia="nb-NO"/>
              </w:rPr>
            </w:pPr>
            <w:r w:rsidRPr="00CB0F6B">
              <w:rPr>
                <w:rFonts w:ascii="Calibri" w:hAnsi="Calibri" w:cs="Calibri"/>
                <w:color w:val="FF0000"/>
                <w:sz w:val="22"/>
                <w:szCs w:val="22"/>
                <w:lang w:eastAsia="nb-NO"/>
              </w:rPr>
              <w:t>1 og 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16580B85" w14:textId="77777777" w:rsidR="00087D4F" w:rsidRPr="00CB0F6B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color w:val="FF0000"/>
                <w:sz w:val="22"/>
                <w:szCs w:val="22"/>
                <w:lang w:eastAsia="nb-NO"/>
              </w:rPr>
            </w:pPr>
            <w:r w:rsidRPr="00CB0F6B">
              <w:rPr>
                <w:rFonts w:ascii="Calibri" w:hAnsi="Calibri" w:cs="Calibri"/>
                <w:color w:val="FF0000"/>
                <w:sz w:val="22"/>
                <w:szCs w:val="22"/>
                <w:lang w:eastAsia="nb-NO"/>
              </w:rPr>
              <w:t>beite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4ABEB180" w14:textId="77777777" w:rsidR="00087D4F" w:rsidRPr="00CB0F6B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color w:val="FF0000"/>
                <w:sz w:val="22"/>
                <w:szCs w:val="22"/>
                <w:lang w:eastAsia="nb-NO"/>
              </w:rPr>
            </w:pPr>
            <w:r w:rsidRPr="00CB0F6B">
              <w:rPr>
                <w:rFonts w:ascii="Calibri" w:hAnsi="Calibri" w:cs="Calibri"/>
                <w:color w:val="FF0000"/>
                <w:sz w:val="22"/>
                <w:szCs w:val="22"/>
                <w:lang w:eastAsia="nb-NO"/>
              </w:rPr>
              <w:t>x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10AC6095" w14:textId="77777777" w:rsidR="00087D4F" w:rsidRPr="00CB0F6B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color w:val="FF0000"/>
                <w:sz w:val="22"/>
                <w:szCs w:val="22"/>
                <w:lang w:eastAsia="nb-NO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4001E8E1" w14:textId="77777777" w:rsidR="00087D4F" w:rsidRPr="00CB0F6B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color w:val="FF0000"/>
                <w:sz w:val="22"/>
                <w:szCs w:val="22"/>
                <w:lang w:eastAsia="nb-NO"/>
              </w:rPr>
            </w:pPr>
            <w:r w:rsidRPr="00CB0F6B">
              <w:rPr>
                <w:rFonts w:ascii="Calibri" w:hAnsi="Calibri" w:cs="Calibri"/>
                <w:color w:val="FF0000"/>
                <w:sz w:val="22"/>
                <w:szCs w:val="22"/>
                <w:lang w:eastAsia="nb-NO"/>
              </w:rPr>
              <w:t>43</w:t>
            </w:r>
          </w:p>
        </w:tc>
      </w:tr>
      <w:tr w:rsidR="00B96631" w:rsidRPr="00065A28" w14:paraId="1D14E751" w14:textId="77777777" w:rsidTr="00FB004F">
        <w:trPr>
          <w:trHeight w:val="300"/>
        </w:trPr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25A2DCB7" w14:textId="77777777" w:rsidR="00087D4F" w:rsidRPr="00065A28" w:rsidRDefault="00087D4F" w:rsidP="00FB004F">
            <w:pPr>
              <w:spacing w:line="240" w:lineRule="atLeast"/>
              <w:rPr>
                <w:rFonts w:ascii="Calibri" w:hAnsi="Calibri" w:cs="Calibri"/>
                <w:sz w:val="22"/>
                <w:szCs w:val="22"/>
                <w:lang w:eastAsia="nb-NO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73FA2D12" w14:textId="77777777" w:rsidR="00087D4F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>
              <w:rPr>
                <w:rFonts w:ascii="Calibri" w:hAnsi="Calibri" w:cs="Calibri"/>
                <w:sz w:val="22"/>
                <w:szCs w:val="22"/>
                <w:lang w:eastAsia="nb-NO"/>
              </w:rPr>
              <w:t>19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5FA00E83" w14:textId="77777777" w:rsidR="00087D4F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>
              <w:rPr>
                <w:rFonts w:ascii="Calibri" w:hAnsi="Calibri" w:cs="Calibri"/>
                <w:sz w:val="22"/>
                <w:szCs w:val="22"/>
                <w:lang w:eastAsia="nb-NO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1A59A4EA" w14:textId="77777777" w:rsidR="00087D4F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>
              <w:rPr>
                <w:rFonts w:ascii="Calibri" w:hAnsi="Calibri" w:cs="Calibri"/>
                <w:sz w:val="22"/>
                <w:szCs w:val="22"/>
                <w:lang w:eastAsia="nb-NO"/>
              </w:rPr>
              <w:t>beite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7C185901" w14:textId="77777777" w:rsidR="00087D4F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4D1B7DD0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>
              <w:rPr>
                <w:rFonts w:ascii="Calibri" w:hAnsi="Calibri" w:cs="Calibri"/>
                <w:sz w:val="22"/>
                <w:szCs w:val="22"/>
                <w:lang w:eastAsia="nb-NO"/>
              </w:rPr>
              <w:t>x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32B6778B" w14:textId="77777777" w:rsidR="00087D4F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>
              <w:rPr>
                <w:rFonts w:ascii="Calibri" w:hAnsi="Calibri" w:cs="Calibri"/>
                <w:sz w:val="22"/>
                <w:szCs w:val="22"/>
                <w:lang w:eastAsia="nb-NO"/>
              </w:rPr>
              <w:t>154</w:t>
            </w:r>
          </w:p>
        </w:tc>
      </w:tr>
      <w:tr w:rsidR="00B96631" w:rsidRPr="00065A28" w14:paraId="427520BB" w14:textId="77777777" w:rsidTr="00FB004F">
        <w:trPr>
          <w:trHeight w:val="300"/>
        </w:trPr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93ACD5" w:themeFill="accent6" w:themeFillTint="99"/>
            <w:noWrap/>
            <w:vAlign w:val="bottom"/>
            <w:hideMark/>
          </w:tcPr>
          <w:p w14:paraId="45FABD68" w14:textId="77777777" w:rsidR="00087D4F" w:rsidRPr="00065A28" w:rsidRDefault="00087D4F" w:rsidP="00FB004F">
            <w:pPr>
              <w:spacing w:line="240" w:lineRule="atLeast"/>
              <w:rPr>
                <w:rFonts w:ascii="Calibri" w:hAnsi="Calibri" w:cs="Calibri"/>
                <w:b/>
                <w:bCs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b/>
                <w:bCs/>
                <w:sz w:val="22"/>
                <w:szCs w:val="22"/>
                <w:lang w:eastAsia="nb-NO"/>
              </w:rPr>
              <w:t>SUM</w:t>
            </w:r>
          </w:p>
        </w:tc>
        <w:tc>
          <w:tcPr>
            <w:tcW w:w="667" w:type="dxa"/>
            <w:tcBorders>
              <w:top w:val="single" w:sz="4" w:space="0" w:color="auto"/>
              <w:bottom w:val="single" w:sz="4" w:space="0" w:color="auto"/>
            </w:tcBorders>
            <w:shd w:val="clear" w:color="auto" w:fill="93ACD5" w:themeFill="accent6" w:themeFillTint="99"/>
            <w:noWrap/>
            <w:vAlign w:val="bottom"/>
            <w:hideMark/>
          </w:tcPr>
          <w:p w14:paraId="3F41145A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eastAsia="nb-NO"/>
              </w:rPr>
            </w:pPr>
          </w:p>
        </w:tc>
        <w:tc>
          <w:tcPr>
            <w:tcW w:w="943" w:type="dxa"/>
            <w:tcBorders>
              <w:top w:val="single" w:sz="4" w:space="0" w:color="auto"/>
              <w:bottom w:val="single" w:sz="4" w:space="0" w:color="auto"/>
            </w:tcBorders>
            <w:shd w:val="clear" w:color="auto" w:fill="93ACD5" w:themeFill="accent6" w:themeFillTint="99"/>
            <w:noWrap/>
            <w:vAlign w:val="bottom"/>
            <w:hideMark/>
          </w:tcPr>
          <w:p w14:paraId="3EB684CE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b/>
                <w:bCs/>
                <w:sz w:val="22"/>
                <w:szCs w:val="22"/>
                <w:lang w:eastAsia="nb-NO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93ACD5" w:themeFill="accent6" w:themeFillTint="99"/>
            <w:noWrap/>
            <w:vAlign w:val="bottom"/>
            <w:hideMark/>
          </w:tcPr>
          <w:p w14:paraId="7B11B0F1" w14:textId="77777777" w:rsidR="00087D4F" w:rsidRPr="00065A28" w:rsidRDefault="00087D4F" w:rsidP="00FB004F">
            <w:pPr>
              <w:spacing w:line="240" w:lineRule="atLeast"/>
              <w:rPr>
                <w:rFonts w:ascii="Calibri" w:hAnsi="Calibri" w:cs="Calibri"/>
                <w:b/>
                <w:bCs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b/>
                <w:bCs/>
                <w:sz w:val="22"/>
                <w:szCs w:val="22"/>
                <w:lang w:eastAsia="nb-NO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93ACD5" w:themeFill="accent6" w:themeFillTint="99"/>
            <w:noWrap/>
            <w:vAlign w:val="bottom"/>
            <w:hideMark/>
          </w:tcPr>
          <w:p w14:paraId="70BE1325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b/>
                <w:bCs/>
                <w:sz w:val="22"/>
                <w:szCs w:val="22"/>
                <w:lang w:eastAsia="nb-NO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93ACD5" w:themeFill="accent6" w:themeFillTint="99"/>
            <w:noWrap/>
            <w:vAlign w:val="bottom"/>
            <w:hideMark/>
          </w:tcPr>
          <w:p w14:paraId="46F16D8C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b/>
                <w:bCs/>
                <w:sz w:val="22"/>
                <w:szCs w:val="22"/>
                <w:lang w:eastAsia="nb-NO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3ACD5" w:themeFill="accent6" w:themeFillTint="99"/>
            <w:noWrap/>
            <w:vAlign w:val="bottom"/>
            <w:hideMark/>
          </w:tcPr>
          <w:p w14:paraId="37047E7C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eastAsia="nb-NO"/>
              </w:rPr>
            </w:pPr>
            <w:r w:rsidRPr="00C7396C">
              <w:rPr>
                <w:rFonts w:ascii="Calibri" w:hAnsi="Calibri" w:cs="Calibri"/>
                <w:b/>
                <w:bCs/>
                <w:color w:val="FF0000"/>
                <w:sz w:val="22"/>
                <w:szCs w:val="22"/>
                <w:lang w:eastAsia="nb-NO"/>
              </w:rPr>
              <w:t>227</w:t>
            </w:r>
          </w:p>
        </w:tc>
      </w:tr>
      <w:tr w:rsidR="00087D4F" w:rsidRPr="00065A28" w14:paraId="77B1557D" w14:textId="77777777" w:rsidTr="00FB004F">
        <w:trPr>
          <w:trHeight w:val="300"/>
        </w:trPr>
        <w:tc>
          <w:tcPr>
            <w:tcW w:w="921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757CED" w14:textId="77777777" w:rsidR="00087D4F" w:rsidRPr="00065A28" w:rsidRDefault="00087D4F" w:rsidP="00FB004F">
            <w:pPr>
              <w:spacing w:line="240" w:lineRule="atLeast"/>
              <w:rPr>
                <w:rFonts w:ascii="Calibri" w:hAnsi="Calibri" w:cs="Calibri"/>
                <w:b/>
                <w:bCs/>
                <w:sz w:val="22"/>
                <w:szCs w:val="22"/>
                <w:lang w:eastAsia="nb-NO"/>
              </w:rPr>
            </w:pPr>
          </w:p>
          <w:p w14:paraId="10466585" w14:textId="77777777" w:rsidR="00087D4F" w:rsidRPr="00065A28" w:rsidRDefault="00087D4F" w:rsidP="00FB004F">
            <w:pPr>
              <w:spacing w:line="240" w:lineRule="atLeast"/>
              <w:rPr>
                <w:rFonts w:ascii="Calibri" w:hAnsi="Calibri" w:cs="Calibri"/>
                <w:b/>
                <w:bCs/>
                <w:sz w:val="22"/>
                <w:szCs w:val="22"/>
                <w:lang w:eastAsia="nb-NO"/>
              </w:rPr>
            </w:pPr>
          </w:p>
        </w:tc>
      </w:tr>
      <w:bookmarkEnd w:id="4"/>
      <w:bookmarkEnd w:id="5"/>
      <w:tr w:rsidR="00087D4F" w:rsidRPr="00065A28" w14:paraId="23CBADE2" w14:textId="77777777" w:rsidTr="00FB004F">
        <w:trPr>
          <w:trHeight w:val="300"/>
        </w:trPr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3ACD5" w:themeFill="accent6" w:themeFillTint="99"/>
            <w:noWrap/>
          </w:tcPr>
          <w:p w14:paraId="692982C3" w14:textId="77777777" w:rsidR="00087D4F" w:rsidRPr="00065A28" w:rsidRDefault="00087D4F" w:rsidP="00FB004F">
            <w:pPr>
              <w:spacing w:line="240" w:lineRule="atLeast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b/>
                <w:bCs/>
                <w:sz w:val="22"/>
                <w:szCs w:val="22"/>
                <w:lang w:eastAsia="nb-NO"/>
              </w:rPr>
              <w:t>Kommune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3ACD5" w:themeFill="accent6" w:themeFillTint="99"/>
            <w:noWrap/>
          </w:tcPr>
          <w:p w14:paraId="788A5179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b/>
                <w:bCs/>
                <w:sz w:val="22"/>
                <w:szCs w:val="22"/>
                <w:lang w:eastAsia="nb-NO"/>
              </w:rPr>
              <w:t>G.NR.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3ACD5" w:themeFill="accent6" w:themeFillTint="99"/>
            <w:noWrap/>
          </w:tcPr>
          <w:p w14:paraId="6D64789A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b/>
                <w:bCs/>
                <w:sz w:val="22"/>
                <w:szCs w:val="22"/>
                <w:lang w:eastAsia="nb-NO"/>
              </w:rPr>
              <w:t>B.NR.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3ACD5" w:themeFill="accent6" w:themeFillTint="99"/>
            <w:noWrap/>
          </w:tcPr>
          <w:p w14:paraId="4273B0A5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b/>
                <w:bCs/>
                <w:sz w:val="22"/>
                <w:szCs w:val="22"/>
                <w:lang w:eastAsia="nb-NO"/>
              </w:rPr>
              <w:t>TILTAK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3ACD5" w:themeFill="accent6" w:themeFillTint="99"/>
            <w:noWrap/>
          </w:tcPr>
          <w:p w14:paraId="6B4C77CA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b/>
                <w:bCs/>
                <w:sz w:val="22"/>
                <w:szCs w:val="22"/>
                <w:lang w:eastAsia="nb-NO"/>
              </w:rPr>
              <w:t>INNMARK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3ACD5" w:themeFill="accent6" w:themeFillTint="99"/>
            <w:noWrap/>
          </w:tcPr>
          <w:p w14:paraId="6F9C7605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b/>
                <w:bCs/>
                <w:sz w:val="22"/>
                <w:szCs w:val="22"/>
                <w:lang w:eastAsia="nb-NO"/>
              </w:rPr>
              <w:t>UTMARK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3ACD5" w:themeFill="accent6" w:themeFillTint="99"/>
            <w:noWrap/>
          </w:tcPr>
          <w:p w14:paraId="60687E8C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b/>
                <w:bCs/>
                <w:sz w:val="22"/>
                <w:szCs w:val="22"/>
                <w:lang w:eastAsia="nb-NO"/>
              </w:rPr>
              <w:t>DEKAR</w:t>
            </w:r>
          </w:p>
        </w:tc>
      </w:tr>
      <w:tr w:rsidR="00087D4F" w:rsidRPr="00065A28" w14:paraId="72DE0E6C" w14:textId="77777777" w:rsidTr="00FB004F">
        <w:trPr>
          <w:trHeight w:val="300"/>
        </w:trPr>
        <w:tc>
          <w:tcPr>
            <w:tcW w:w="921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57DA7597" w14:textId="77777777" w:rsidR="00087D4F" w:rsidRPr="00065A28" w:rsidRDefault="00087D4F" w:rsidP="00FB004F">
            <w:pPr>
              <w:spacing w:line="240" w:lineRule="atLeast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b/>
                <w:bCs/>
                <w:sz w:val="22"/>
                <w:szCs w:val="22"/>
                <w:lang w:eastAsia="nb-NO"/>
              </w:rPr>
              <w:t>1838 GILDESKÅL - inntil 230 daa</w:t>
            </w:r>
          </w:p>
        </w:tc>
      </w:tr>
      <w:tr w:rsidR="00B96631" w:rsidRPr="00065A28" w14:paraId="519EA8D3" w14:textId="77777777" w:rsidTr="00FB004F">
        <w:trPr>
          <w:trHeight w:val="300"/>
        </w:trPr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4BDC4D01" w14:textId="77777777" w:rsidR="00087D4F" w:rsidRPr="00065A28" w:rsidRDefault="00087D4F" w:rsidP="00FB004F">
            <w:pPr>
              <w:spacing w:line="240" w:lineRule="atLeast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Ingen innmeldte areal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5D82FE4C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056288C6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3025BB45" w14:textId="77777777" w:rsidR="00087D4F" w:rsidRPr="00065A28" w:rsidRDefault="00087D4F" w:rsidP="00FB004F">
            <w:pPr>
              <w:spacing w:line="240" w:lineRule="atLeast"/>
              <w:rPr>
                <w:rFonts w:ascii="Calibri" w:hAnsi="Calibri" w:cs="Calibri"/>
                <w:sz w:val="22"/>
                <w:szCs w:val="22"/>
                <w:lang w:eastAsia="nb-NO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328E0768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0DBEE33F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6F209FC8" w14:textId="77777777" w:rsidR="00087D4F" w:rsidRPr="00065A28" w:rsidRDefault="00087D4F" w:rsidP="00FB004F">
            <w:pPr>
              <w:spacing w:line="240" w:lineRule="atLeast"/>
              <w:jc w:val="right"/>
              <w:rPr>
                <w:rFonts w:ascii="Calibri" w:hAnsi="Calibri" w:cs="Calibri"/>
                <w:sz w:val="22"/>
                <w:szCs w:val="22"/>
                <w:lang w:eastAsia="nb-NO"/>
              </w:rPr>
            </w:pPr>
          </w:p>
        </w:tc>
      </w:tr>
      <w:tr w:rsidR="00087D4F" w:rsidRPr="00065A28" w14:paraId="27714841" w14:textId="77777777" w:rsidTr="00FB004F">
        <w:trPr>
          <w:trHeight w:val="300"/>
        </w:trPr>
        <w:tc>
          <w:tcPr>
            <w:tcW w:w="921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3ACD5" w:themeFill="accent6" w:themeFillTint="99"/>
            <w:noWrap/>
            <w:vAlign w:val="bottom"/>
          </w:tcPr>
          <w:p w14:paraId="4EBF9984" w14:textId="77777777" w:rsidR="00087D4F" w:rsidRPr="00065A28" w:rsidRDefault="00087D4F" w:rsidP="00FB004F">
            <w:pPr>
              <w:spacing w:line="240" w:lineRule="atLeast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b/>
                <w:bCs/>
                <w:sz w:val="22"/>
                <w:szCs w:val="22"/>
                <w:lang w:eastAsia="nb-NO"/>
              </w:rPr>
              <w:t>SUM</w:t>
            </w: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 xml:space="preserve">                                                                                                                                                                 </w:t>
            </w:r>
            <w:r w:rsidRPr="00065A28">
              <w:rPr>
                <w:rFonts w:ascii="Calibri" w:hAnsi="Calibri" w:cs="Calibri"/>
                <w:b/>
                <w:bCs/>
                <w:sz w:val="22"/>
                <w:szCs w:val="22"/>
                <w:lang w:eastAsia="nb-NO"/>
              </w:rPr>
              <w:t xml:space="preserve">0 </w:t>
            </w: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 xml:space="preserve">                                       </w:t>
            </w:r>
          </w:p>
        </w:tc>
      </w:tr>
      <w:tr w:rsidR="00087D4F" w:rsidRPr="00065A28" w14:paraId="3BF7E4CF" w14:textId="77777777" w:rsidTr="00FB004F">
        <w:trPr>
          <w:trHeight w:val="300"/>
        </w:trPr>
        <w:tc>
          <w:tcPr>
            <w:tcW w:w="921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ED9D49" w14:textId="77777777" w:rsidR="00087D4F" w:rsidRPr="00065A28" w:rsidRDefault="00087D4F" w:rsidP="00FB004F">
            <w:pPr>
              <w:spacing w:line="240" w:lineRule="atLeast"/>
              <w:rPr>
                <w:rFonts w:ascii="Calibri" w:hAnsi="Calibri" w:cs="Calibri"/>
                <w:sz w:val="22"/>
                <w:szCs w:val="22"/>
                <w:lang w:eastAsia="nb-NO"/>
              </w:rPr>
            </w:pPr>
          </w:p>
          <w:p w14:paraId="19B7D1CA" w14:textId="77777777" w:rsidR="00087D4F" w:rsidRPr="00065A28" w:rsidRDefault="00087D4F" w:rsidP="00FB004F">
            <w:pPr>
              <w:spacing w:line="240" w:lineRule="atLeast"/>
              <w:rPr>
                <w:rFonts w:ascii="Calibri" w:hAnsi="Calibri" w:cs="Calibri"/>
                <w:sz w:val="22"/>
                <w:szCs w:val="22"/>
                <w:lang w:eastAsia="nb-NO"/>
              </w:rPr>
            </w:pPr>
          </w:p>
        </w:tc>
      </w:tr>
      <w:tr w:rsidR="00B96631" w:rsidRPr="00065A28" w14:paraId="074B62C5" w14:textId="77777777" w:rsidTr="00FB004F">
        <w:trPr>
          <w:trHeight w:val="300"/>
        </w:trPr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3ACD5" w:themeFill="accent6" w:themeFillTint="99"/>
            <w:noWrap/>
            <w:hideMark/>
          </w:tcPr>
          <w:p w14:paraId="3011BC68" w14:textId="77777777" w:rsidR="00087D4F" w:rsidRPr="00065A28" w:rsidRDefault="00087D4F" w:rsidP="00FB004F">
            <w:pPr>
              <w:spacing w:line="240" w:lineRule="atLeast"/>
              <w:rPr>
                <w:rFonts w:ascii="Calibri" w:hAnsi="Calibri" w:cs="Calibri"/>
                <w:b/>
                <w:bCs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b/>
                <w:bCs/>
                <w:sz w:val="22"/>
                <w:szCs w:val="22"/>
                <w:lang w:eastAsia="nb-NO"/>
              </w:rPr>
              <w:t>Kommune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93ACD5" w:themeFill="accent6" w:themeFillTint="99"/>
            <w:noWrap/>
            <w:hideMark/>
          </w:tcPr>
          <w:p w14:paraId="3375A824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b/>
                <w:bCs/>
                <w:sz w:val="22"/>
                <w:szCs w:val="22"/>
                <w:lang w:eastAsia="nb-NO"/>
              </w:rPr>
              <w:t>G.NR.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93ACD5" w:themeFill="accent6" w:themeFillTint="99"/>
            <w:noWrap/>
            <w:hideMark/>
          </w:tcPr>
          <w:p w14:paraId="43C0360F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b/>
                <w:bCs/>
                <w:sz w:val="22"/>
                <w:szCs w:val="22"/>
                <w:lang w:eastAsia="nb-NO"/>
              </w:rPr>
              <w:t>B.NR.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93ACD5" w:themeFill="accent6" w:themeFillTint="99"/>
            <w:noWrap/>
            <w:hideMark/>
          </w:tcPr>
          <w:p w14:paraId="3FE6B424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b/>
                <w:bCs/>
                <w:sz w:val="22"/>
                <w:szCs w:val="22"/>
                <w:lang w:eastAsia="nb-NO"/>
              </w:rPr>
              <w:t>TILTAK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93ACD5" w:themeFill="accent6" w:themeFillTint="99"/>
            <w:hideMark/>
          </w:tcPr>
          <w:p w14:paraId="1099A8FD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b/>
                <w:bCs/>
                <w:sz w:val="22"/>
                <w:szCs w:val="22"/>
                <w:lang w:eastAsia="nb-NO"/>
              </w:rPr>
              <w:t>INNMARK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93ACD5" w:themeFill="accent6" w:themeFillTint="99"/>
            <w:hideMark/>
          </w:tcPr>
          <w:p w14:paraId="71F4B891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b/>
                <w:bCs/>
                <w:sz w:val="22"/>
                <w:szCs w:val="22"/>
                <w:lang w:eastAsia="nb-NO"/>
              </w:rPr>
              <w:t>UTMARK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3ACD5" w:themeFill="accent6" w:themeFillTint="99"/>
            <w:hideMark/>
          </w:tcPr>
          <w:p w14:paraId="54597787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b/>
                <w:bCs/>
                <w:sz w:val="22"/>
                <w:szCs w:val="22"/>
                <w:lang w:eastAsia="nb-NO"/>
              </w:rPr>
              <w:t>DEKAR</w:t>
            </w:r>
          </w:p>
        </w:tc>
      </w:tr>
      <w:tr w:rsidR="00087D4F" w:rsidRPr="00065A28" w14:paraId="3ADE5BC4" w14:textId="77777777" w:rsidTr="00FB004F">
        <w:trPr>
          <w:trHeight w:val="300"/>
        </w:trPr>
        <w:tc>
          <w:tcPr>
            <w:tcW w:w="921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7218C22E" w14:textId="77777777" w:rsidR="00087D4F" w:rsidRPr="00065A28" w:rsidRDefault="00087D4F" w:rsidP="00FB004F">
            <w:pPr>
              <w:spacing w:line="240" w:lineRule="atLeast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b/>
                <w:bCs/>
                <w:sz w:val="22"/>
                <w:szCs w:val="22"/>
                <w:lang w:eastAsia="nb-NO"/>
              </w:rPr>
              <w:t>1839 BEIARN - inntil 260 daa</w:t>
            </w:r>
          </w:p>
        </w:tc>
      </w:tr>
      <w:tr w:rsidR="00B96631" w:rsidRPr="00065A28" w14:paraId="08EBD6A3" w14:textId="77777777" w:rsidTr="00FB004F">
        <w:trPr>
          <w:trHeight w:val="300"/>
        </w:trPr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7F734E2F" w14:textId="77777777" w:rsidR="00087D4F" w:rsidRPr="00065A28" w:rsidRDefault="00087D4F" w:rsidP="00FB004F">
            <w:pPr>
              <w:spacing w:line="240" w:lineRule="atLeast"/>
              <w:rPr>
                <w:rFonts w:ascii="Calibri" w:hAnsi="Calibri" w:cs="Calibri"/>
                <w:sz w:val="22"/>
                <w:szCs w:val="22"/>
                <w:lang w:eastAsia="nb-NO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058B5511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17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4D4B278B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 xml:space="preserve">2, 5, 11, </w:t>
            </w:r>
          </w:p>
          <w:p w14:paraId="5738EC71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 xml:space="preserve">13 og 14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3DD388F0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beite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77392983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x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66FA8DFC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3525DF14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120</w:t>
            </w:r>
          </w:p>
        </w:tc>
      </w:tr>
      <w:tr w:rsidR="00B96631" w:rsidRPr="00065A28" w14:paraId="63FC723C" w14:textId="77777777" w:rsidTr="00FB004F">
        <w:trPr>
          <w:trHeight w:val="300"/>
        </w:trPr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5A95F2EC" w14:textId="77777777" w:rsidR="00087D4F" w:rsidRPr="00065A28" w:rsidRDefault="00087D4F" w:rsidP="00FB004F">
            <w:pPr>
              <w:spacing w:line="240" w:lineRule="atLeast"/>
              <w:rPr>
                <w:rFonts w:ascii="Calibri" w:hAnsi="Calibri" w:cs="Calibri"/>
                <w:sz w:val="22"/>
                <w:szCs w:val="22"/>
                <w:lang w:eastAsia="nb-NO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45951B0E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18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043BC154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11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037473CF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beite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258B79D5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x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72CDAB9B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573D413C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70</w:t>
            </w:r>
          </w:p>
        </w:tc>
      </w:tr>
      <w:tr w:rsidR="00087D4F" w:rsidRPr="00065A28" w14:paraId="24F83B5B" w14:textId="77777777" w:rsidTr="00FB004F">
        <w:trPr>
          <w:trHeight w:val="300"/>
        </w:trPr>
        <w:tc>
          <w:tcPr>
            <w:tcW w:w="921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3ACD5" w:themeFill="accent6" w:themeFillTint="99"/>
            <w:noWrap/>
            <w:vAlign w:val="bottom"/>
            <w:hideMark/>
          </w:tcPr>
          <w:p w14:paraId="66B76706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b/>
                <w:bCs/>
                <w:sz w:val="22"/>
                <w:szCs w:val="22"/>
                <w:lang w:eastAsia="nb-NO"/>
              </w:rPr>
              <w:t>SUM</w:t>
            </w: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 xml:space="preserve">                                                                                                                                                    </w:t>
            </w:r>
            <w:r w:rsidRPr="00065A28">
              <w:rPr>
                <w:rFonts w:ascii="Calibri" w:hAnsi="Calibri" w:cs="Calibri"/>
                <w:b/>
                <w:bCs/>
                <w:sz w:val="22"/>
                <w:szCs w:val="22"/>
                <w:lang w:eastAsia="nb-NO"/>
              </w:rPr>
              <w:t>190</w:t>
            </w:r>
          </w:p>
        </w:tc>
      </w:tr>
      <w:tr w:rsidR="00087D4F" w:rsidRPr="00065A28" w14:paraId="70BD46E6" w14:textId="77777777" w:rsidTr="00FB004F">
        <w:trPr>
          <w:trHeight w:val="223"/>
        </w:trPr>
        <w:tc>
          <w:tcPr>
            <w:tcW w:w="921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09D44B" w14:textId="77777777" w:rsidR="00087D4F" w:rsidRPr="00065A28" w:rsidRDefault="00087D4F" w:rsidP="00FB004F">
            <w:pPr>
              <w:spacing w:line="240" w:lineRule="atLeast"/>
              <w:rPr>
                <w:rFonts w:ascii="Calibri" w:hAnsi="Calibri" w:cs="Calibri"/>
                <w:sz w:val="22"/>
                <w:szCs w:val="22"/>
                <w:lang w:eastAsia="nb-NO"/>
              </w:rPr>
            </w:pPr>
          </w:p>
          <w:p w14:paraId="2E2230F7" w14:textId="77777777" w:rsidR="00087D4F" w:rsidRPr="00065A28" w:rsidRDefault="00087D4F" w:rsidP="00FB004F">
            <w:pPr>
              <w:spacing w:line="240" w:lineRule="atLeast"/>
              <w:rPr>
                <w:rFonts w:ascii="Calibri" w:hAnsi="Calibri" w:cs="Calibri"/>
                <w:sz w:val="22"/>
                <w:szCs w:val="22"/>
                <w:lang w:eastAsia="nb-NO"/>
              </w:rPr>
            </w:pPr>
          </w:p>
        </w:tc>
      </w:tr>
      <w:tr w:rsidR="00B96631" w:rsidRPr="00065A28" w14:paraId="2B1146BF" w14:textId="77777777" w:rsidTr="00FB004F">
        <w:trPr>
          <w:trHeight w:val="300"/>
        </w:trPr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3ACD5" w:themeFill="accent6" w:themeFillTint="99"/>
            <w:noWrap/>
            <w:hideMark/>
          </w:tcPr>
          <w:p w14:paraId="2855D739" w14:textId="77777777" w:rsidR="00087D4F" w:rsidRPr="00065A28" w:rsidRDefault="00087D4F" w:rsidP="00FB004F">
            <w:pPr>
              <w:spacing w:line="240" w:lineRule="atLeast"/>
              <w:rPr>
                <w:rFonts w:ascii="Calibri" w:hAnsi="Calibri" w:cs="Calibri"/>
                <w:b/>
                <w:bCs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b/>
                <w:bCs/>
                <w:sz w:val="22"/>
                <w:szCs w:val="22"/>
                <w:lang w:eastAsia="nb-NO"/>
              </w:rPr>
              <w:t>Kommune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93ACD5" w:themeFill="accent6" w:themeFillTint="99"/>
            <w:noWrap/>
            <w:hideMark/>
          </w:tcPr>
          <w:p w14:paraId="002E6E51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b/>
                <w:bCs/>
                <w:sz w:val="22"/>
                <w:szCs w:val="22"/>
                <w:lang w:eastAsia="nb-NO"/>
              </w:rPr>
              <w:t>G.NR.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93ACD5" w:themeFill="accent6" w:themeFillTint="99"/>
            <w:noWrap/>
            <w:hideMark/>
          </w:tcPr>
          <w:p w14:paraId="104ACD48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b/>
                <w:bCs/>
                <w:sz w:val="22"/>
                <w:szCs w:val="22"/>
                <w:lang w:eastAsia="nb-NO"/>
              </w:rPr>
              <w:t>B.NR.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93ACD5" w:themeFill="accent6" w:themeFillTint="99"/>
            <w:noWrap/>
            <w:hideMark/>
          </w:tcPr>
          <w:p w14:paraId="20B1EAF2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b/>
                <w:bCs/>
                <w:sz w:val="22"/>
                <w:szCs w:val="22"/>
                <w:lang w:eastAsia="nb-NO"/>
              </w:rPr>
              <w:t>TILTAK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93ACD5" w:themeFill="accent6" w:themeFillTint="99"/>
            <w:hideMark/>
          </w:tcPr>
          <w:p w14:paraId="648F1910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b/>
                <w:bCs/>
                <w:sz w:val="22"/>
                <w:szCs w:val="22"/>
                <w:lang w:eastAsia="nb-NO"/>
              </w:rPr>
              <w:t>INNMARK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93ACD5" w:themeFill="accent6" w:themeFillTint="99"/>
            <w:hideMark/>
          </w:tcPr>
          <w:p w14:paraId="60C17458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b/>
                <w:bCs/>
                <w:sz w:val="22"/>
                <w:szCs w:val="22"/>
                <w:lang w:eastAsia="nb-NO"/>
              </w:rPr>
              <w:t>UTMARK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3ACD5" w:themeFill="accent6" w:themeFillTint="99"/>
            <w:hideMark/>
          </w:tcPr>
          <w:p w14:paraId="789945A2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b/>
                <w:bCs/>
                <w:sz w:val="22"/>
                <w:szCs w:val="22"/>
                <w:lang w:eastAsia="nb-NO"/>
              </w:rPr>
              <w:t>DEKAR</w:t>
            </w:r>
          </w:p>
        </w:tc>
      </w:tr>
      <w:tr w:rsidR="00087D4F" w:rsidRPr="00065A28" w14:paraId="6B5D791F" w14:textId="77777777" w:rsidTr="00FB004F">
        <w:trPr>
          <w:trHeight w:val="250"/>
        </w:trPr>
        <w:tc>
          <w:tcPr>
            <w:tcW w:w="921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50D3E0A2" w14:textId="77777777" w:rsidR="00087D4F" w:rsidRPr="00065A28" w:rsidRDefault="00087D4F" w:rsidP="00FB004F">
            <w:pPr>
              <w:spacing w:line="240" w:lineRule="atLeast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b/>
                <w:bCs/>
                <w:sz w:val="22"/>
                <w:szCs w:val="22"/>
                <w:lang w:eastAsia="nb-NO"/>
              </w:rPr>
              <w:t>1840 SALTDAL - inntil 190 daa</w:t>
            </w:r>
          </w:p>
        </w:tc>
      </w:tr>
      <w:tr w:rsidR="00B96631" w:rsidRPr="00065A28" w14:paraId="2BCB653A" w14:textId="77777777" w:rsidTr="00FB004F">
        <w:trPr>
          <w:trHeight w:val="113"/>
        </w:trPr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7BFC8508" w14:textId="77777777" w:rsidR="00087D4F" w:rsidRPr="00065A28" w:rsidRDefault="00087D4F" w:rsidP="00FB004F">
            <w:pPr>
              <w:spacing w:line="240" w:lineRule="atLeast"/>
              <w:rPr>
                <w:rFonts w:ascii="Calibri" w:hAnsi="Calibri" w:cs="Calibri"/>
                <w:sz w:val="22"/>
                <w:szCs w:val="22"/>
                <w:lang w:eastAsia="nb-NO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21887DF7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78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0C554287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 xml:space="preserve">1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3DE5E7B2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beite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37F66969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0336C182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x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66AA3BF7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5</w:t>
            </w:r>
          </w:p>
        </w:tc>
      </w:tr>
      <w:tr w:rsidR="00B96631" w:rsidRPr="00065A28" w14:paraId="24BF1F54" w14:textId="77777777" w:rsidTr="00FB004F">
        <w:trPr>
          <w:trHeight w:val="113"/>
        </w:trPr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34F71B2B" w14:textId="77777777" w:rsidR="00087D4F" w:rsidRPr="00065A28" w:rsidRDefault="00087D4F" w:rsidP="00FB004F">
            <w:pPr>
              <w:spacing w:line="240" w:lineRule="atLeast"/>
              <w:rPr>
                <w:rFonts w:ascii="Calibri" w:hAnsi="Calibri" w:cs="Calibri"/>
                <w:sz w:val="22"/>
                <w:szCs w:val="22"/>
                <w:lang w:eastAsia="nb-NO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06DA03D6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42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74D1D998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3195868B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beite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505752BE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x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410E3178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588C9864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5</w:t>
            </w:r>
          </w:p>
        </w:tc>
      </w:tr>
      <w:tr w:rsidR="00B96631" w:rsidRPr="00065A28" w14:paraId="2B33938F" w14:textId="77777777" w:rsidTr="00FB004F">
        <w:trPr>
          <w:trHeight w:val="113"/>
        </w:trPr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53219BAD" w14:textId="77777777" w:rsidR="00087D4F" w:rsidRPr="00065A28" w:rsidRDefault="00087D4F" w:rsidP="00FB004F">
            <w:pPr>
              <w:spacing w:line="240" w:lineRule="atLeast"/>
              <w:rPr>
                <w:rFonts w:ascii="Calibri" w:hAnsi="Calibri" w:cs="Calibri"/>
                <w:sz w:val="22"/>
                <w:szCs w:val="22"/>
                <w:lang w:eastAsia="nb-NO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4B5E2499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43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75AED8DF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587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4FC2D44D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beite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00578064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x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37E53DD1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70814B53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15</w:t>
            </w:r>
          </w:p>
        </w:tc>
      </w:tr>
      <w:tr w:rsidR="00B96631" w:rsidRPr="00065A28" w14:paraId="734F5378" w14:textId="77777777" w:rsidTr="00FB004F">
        <w:trPr>
          <w:trHeight w:val="113"/>
        </w:trPr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74B097B5" w14:textId="77777777" w:rsidR="00087D4F" w:rsidRPr="00065A28" w:rsidRDefault="00087D4F" w:rsidP="00FB004F">
            <w:pPr>
              <w:spacing w:line="240" w:lineRule="atLeast"/>
              <w:rPr>
                <w:rFonts w:ascii="Calibri" w:hAnsi="Calibri" w:cs="Calibri"/>
                <w:sz w:val="22"/>
                <w:szCs w:val="22"/>
                <w:lang w:eastAsia="nb-NO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35B8F4E3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43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1397854E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686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36E1B6D6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beite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0C2FFDBF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x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28263F3C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5E54B923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5</w:t>
            </w:r>
          </w:p>
        </w:tc>
      </w:tr>
      <w:tr w:rsidR="00B96631" w:rsidRPr="00065A28" w14:paraId="6107B890" w14:textId="77777777" w:rsidTr="00FB004F">
        <w:trPr>
          <w:trHeight w:val="113"/>
        </w:trPr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4542280B" w14:textId="77777777" w:rsidR="00087D4F" w:rsidRPr="00065A28" w:rsidRDefault="00087D4F" w:rsidP="00FB004F">
            <w:pPr>
              <w:spacing w:line="240" w:lineRule="atLeast"/>
              <w:rPr>
                <w:rFonts w:ascii="Calibri" w:hAnsi="Calibri" w:cs="Calibri"/>
                <w:sz w:val="22"/>
                <w:szCs w:val="22"/>
                <w:lang w:eastAsia="nb-NO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1606F4CE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44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23EA4F44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6EEFA1AB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beite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7A19FF46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x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52631ED5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3FA2BBB4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16</w:t>
            </w:r>
          </w:p>
        </w:tc>
      </w:tr>
      <w:tr w:rsidR="00B96631" w:rsidRPr="00065A28" w14:paraId="63BB0EDC" w14:textId="77777777" w:rsidTr="00FB004F">
        <w:trPr>
          <w:trHeight w:val="113"/>
        </w:trPr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004053CB" w14:textId="77777777" w:rsidR="00087D4F" w:rsidRPr="00065A28" w:rsidRDefault="00087D4F" w:rsidP="00FB004F">
            <w:pPr>
              <w:spacing w:line="240" w:lineRule="atLeast"/>
              <w:rPr>
                <w:rFonts w:ascii="Calibri" w:hAnsi="Calibri" w:cs="Calibri"/>
                <w:sz w:val="22"/>
                <w:szCs w:val="22"/>
                <w:lang w:eastAsia="nb-NO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3EDB404E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44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7C3EB498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0CA325A8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beite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69E84A03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x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0F6C46D6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47E628E1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5</w:t>
            </w:r>
          </w:p>
        </w:tc>
      </w:tr>
      <w:tr w:rsidR="00B96631" w:rsidRPr="00065A28" w14:paraId="2720C74E" w14:textId="77777777" w:rsidTr="00FB004F">
        <w:trPr>
          <w:trHeight w:val="113"/>
        </w:trPr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1A3606EF" w14:textId="77777777" w:rsidR="00087D4F" w:rsidRPr="00065A28" w:rsidRDefault="00087D4F" w:rsidP="00FB004F">
            <w:pPr>
              <w:spacing w:line="240" w:lineRule="atLeast"/>
              <w:rPr>
                <w:rFonts w:ascii="Calibri" w:hAnsi="Calibri" w:cs="Calibri"/>
                <w:sz w:val="22"/>
                <w:szCs w:val="22"/>
                <w:lang w:eastAsia="nb-NO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25B4BFB7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44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222B8E7F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46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7C066EC2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beite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1DD3F367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x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672D71AF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556F3A6A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10</w:t>
            </w:r>
          </w:p>
        </w:tc>
      </w:tr>
      <w:tr w:rsidR="00B96631" w:rsidRPr="00065A28" w14:paraId="56E0D015" w14:textId="77777777" w:rsidTr="00FB004F">
        <w:trPr>
          <w:trHeight w:val="113"/>
        </w:trPr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2F8ACA29" w14:textId="77777777" w:rsidR="00087D4F" w:rsidRPr="00065A28" w:rsidRDefault="00087D4F" w:rsidP="00FB004F">
            <w:pPr>
              <w:spacing w:line="240" w:lineRule="atLeast"/>
              <w:rPr>
                <w:rFonts w:ascii="Calibri" w:hAnsi="Calibri" w:cs="Calibri"/>
                <w:sz w:val="22"/>
                <w:szCs w:val="22"/>
                <w:lang w:eastAsia="nb-NO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7A7A6407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71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445C5847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25B37FD3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slått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723B87EF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x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70DAC432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13A5B36B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14</w:t>
            </w:r>
          </w:p>
        </w:tc>
      </w:tr>
      <w:tr w:rsidR="00B96631" w:rsidRPr="00065A28" w14:paraId="49A9BC2F" w14:textId="77777777" w:rsidTr="00FB004F">
        <w:trPr>
          <w:trHeight w:val="113"/>
        </w:trPr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099BA906" w14:textId="77777777" w:rsidR="00087D4F" w:rsidRPr="00065A28" w:rsidRDefault="00087D4F" w:rsidP="00FB004F">
            <w:pPr>
              <w:spacing w:line="240" w:lineRule="atLeast"/>
              <w:rPr>
                <w:rFonts w:ascii="Calibri" w:hAnsi="Calibri" w:cs="Calibri"/>
                <w:sz w:val="22"/>
                <w:szCs w:val="22"/>
                <w:lang w:eastAsia="nb-NO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33AFF42B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71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0036D6D0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52DB9E16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slått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4E4C987F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x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6B831494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1EB966CE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59</w:t>
            </w:r>
          </w:p>
        </w:tc>
      </w:tr>
      <w:tr w:rsidR="00B96631" w:rsidRPr="00065A28" w14:paraId="371653BC" w14:textId="77777777" w:rsidTr="00FB004F">
        <w:trPr>
          <w:trHeight w:val="113"/>
        </w:trPr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0FA53EA1" w14:textId="77777777" w:rsidR="00087D4F" w:rsidRPr="00065A28" w:rsidRDefault="00087D4F" w:rsidP="00FB004F">
            <w:pPr>
              <w:spacing w:line="240" w:lineRule="atLeast"/>
              <w:rPr>
                <w:rFonts w:ascii="Calibri" w:hAnsi="Calibri" w:cs="Calibri"/>
                <w:sz w:val="22"/>
                <w:szCs w:val="22"/>
                <w:lang w:eastAsia="nb-NO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51605B03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71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78906897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11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57095547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slått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1C195857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x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135EC964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3660B541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36</w:t>
            </w:r>
          </w:p>
        </w:tc>
      </w:tr>
      <w:tr w:rsidR="00B96631" w:rsidRPr="00065A28" w14:paraId="4BFE3DED" w14:textId="77777777" w:rsidTr="00FB004F">
        <w:trPr>
          <w:trHeight w:val="113"/>
        </w:trPr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6E9713F5" w14:textId="77777777" w:rsidR="00087D4F" w:rsidRPr="00065A28" w:rsidRDefault="00087D4F" w:rsidP="00FB004F">
            <w:pPr>
              <w:spacing w:line="240" w:lineRule="atLeast"/>
              <w:rPr>
                <w:rFonts w:ascii="Calibri" w:hAnsi="Calibri" w:cs="Calibri"/>
                <w:sz w:val="22"/>
                <w:szCs w:val="22"/>
                <w:lang w:eastAsia="nb-NO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34E594D7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71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668BD93D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36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1E19F0E6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slått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643B6512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x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55A1423F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26775B81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6</w:t>
            </w:r>
          </w:p>
        </w:tc>
      </w:tr>
      <w:tr w:rsidR="00B96631" w:rsidRPr="00065A28" w14:paraId="33F08DEA" w14:textId="77777777" w:rsidTr="00FB004F">
        <w:trPr>
          <w:trHeight w:val="113"/>
        </w:trPr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739A93AC" w14:textId="77777777" w:rsidR="00087D4F" w:rsidRPr="00065A28" w:rsidRDefault="00087D4F" w:rsidP="00FB004F">
            <w:pPr>
              <w:spacing w:line="240" w:lineRule="atLeast"/>
              <w:rPr>
                <w:rFonts w:ascii="Calibri" w:hAnsi="Calibri" w:cs="Calibri"/>
                <w:sz w:val="22"/>
                <w:szCs w:val="22"/>
                <w:lang w:eastAsia="nb-NO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0C2020E1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73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479A00B9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7A1AA0C1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slått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6A960D5D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x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198B8F5D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1A07AFD0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9</w:t>
            </w:r>
          </w:p>
        </w:tc>
      </w:tr>
      <w:tr w:rsidR="00B96631" w:rsidRPr="00065A28" w14:paraId="3E3F29B5" w14:textId="77777777" w:rsidTr="00FB004F">
        <w:trPr>
          <w:trHeight w:val="113"/>
        </w:trPr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2E810B32" w14:textId="77777777" w:rsidR="00087D4F" w:rsidRPr="00065A28" w:rsidRDefault="00087D4F" w:rsidP="00FB004F">
            <w:pPr>
              <w:spacing w:line="240" w:lineRule="atLeast"/>
              <w:rPr>
                <w:rFonts w:ascii="Calibri" w:hAnsi="Calibri" w:cs="Calibri"/>
                <w:sz w:val="22"/>
                <w:szCs w:val="22"/>
                <w:lang w:eastAsia="nb-NO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2797580E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73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7419D139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1 og 22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1D7C6421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slått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481A1988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x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2C52648D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6FE84F82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5</w:t>
            </w:r>
          </w:p>
        </w:tc>
      </w:tr>
      <w:tr w:rsidR="00B96631" w:rsidRPr="00065A28" w14:paraId="3346F312" w14:textId="77777777" w:rsidTr="00FB004F">
        <w:trPr>
          <w:trHeight w:val="113"/>
        </w:trPr>
        <w:tc>
          <w:tcPr>
            <w:tcW w:w="2359" w:type="dxa"/>
            <w:tcBorders>
              <w:top w:val="single" w:sz="4" w:space="0" w:color="auto"/>
              <w:bottom w:val="single" w:sz="4" w:space="0" w:color="auto"/>
            </w:tcBorders>
            <w:shd w:val="clear" w:color="auto" w:fill="93ACD5" w:themeFill="accent6" w:themeFillTint="99"/>
            <w:noWrap/>
            <w:vAlign w:val="bottom"/>
          </w:tcPr>
          <w:p w14:paraId="182FEBC8" w14:textId="77777777" w:rsidR="00087D4F" w:rsidRPr="00065A28" w:rsidRDefault="00087D4F" w:rsidP="00FB004F">
            <w:pPr>
              <w:spacing w:line="240" w:lineRule="atLeast"/>
              <w:rPr>
                <w:rFonts w:ascii="Calibri" w:hAnsi="Calibri" w:cs="Calibri"/>
                <w:b/>
                <w:bCs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b/>
                <w:bCs/>
                <w:sz w:val="22"/>
                <w:szCs w:val="22"/>
                <w:lang w:eastAsia="nb-NO"/>
              </w:rPr>
              <w:t xml:space="preserve">SUM </w:t>
            </w:r>
          </w:p>
        </w:tc>
        <w:tc>
          <w:tcPr>
            <w:tcW w:w="667" w:type="dxa"/>
            <w:tcBorders>
              <w:top w:val="single" w:sz="4" w:space="0" w:color="auto"/>
              <w:bottom w:val="single" w:sz="4" w:space="0" w:color="auto"/>
            </w:tcBorders>
            <w:shd w:val="clear" w:color="auto" w:fill="93ACD5" w:themeFill="accent6" w:themeFillTint="99"/>
            <w:noWrap/>
            <w:vAlign w:val="bottom"/>
          </w:tcPr>
          <w:p w14:paraId="01752822" w14:textId="77777777" w:rsidR="00087D4F" w:rsidRPr="00065A28" w:rsidRDefault="00087D4F" w:rsidP="00FB004F">
            <w:pPr>
              <w:spacing w:line="240" w:lineRule="atLeast"/>
              <w:rPr>
                <w:rFonts w:ascii="Calibri" w:hAnsi="Calibri" w:cs="Calibri"/>
                <w:b/>
                <w:bCs/>
                <w:sz w:val="22"/>
                <w:szCs w:val="22"/>
                <w:lang w:eastAsia="nb-NO"/>
              </w:rPr>
            </w:pPr>
          </w:p>
        </w:tc>
        <w:tc>
          <w:tcPr>
            <w:tcW w:w="943" w:type="dxa"/>
            <w:tcBorders>
              <w:top w:val="single" w:sz="4" w:space="0" w:color="auto"/>
              <w:bottom w:val="single" w:sz="4" w:space="0" w:color="auto"/>
            </w:tcBorders>
            <w:shd w:val="clear" w:color="auto" w:fill="93ACD5" w:themeFill="accent6" w:themeFillTint="99"/>
            <w:noWrap/>
            <w:vAlign w:val="bottom"/>
          </w:tcPr>
          <w:p w14:paraId="069156FA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eastAsia="nb-NO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93ACD5" w:themeFill="accent6" w:themeFillTint="99"/>
            <w:noWrap/>
            <w:vAlign w:val="bottom"/>
          </w:tcPr>
          <w:p w14:paraId="10C27843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eastAsia="nb-NO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93ACD5" w:themeFill="accent6" w:themeFillTint="99"/>
            <w:noWrap/>
            <w:vAlign w:val="bottom"/>
          </w:tcPr>
          <w:p w14:paraId="0F8C4D3C" w14:textId="77777777" w:rsidR="00087D4F" w:rsidRPr="00065A28" w:rsidRDefault="00087D4F" w:rsidP="00FB004F">
            <w:pPr>
              <w:spacing w:line="240" w:lineRule="atLeast"/>
              <w:rPr>
                <w:rFonts w:ascii="Calibri" w:hAnsi="Calibri" w:cs="Calibri"/>
                <w:b/>
                <w:bCs/>
                <w:sz w:val="22"/>
                <w:szCs w:val="22"/>
                <w:lang w:eastAsia="nb-NO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93ACD5" w:themeFill="accent6" w:themeFillTint="99"/>
            <w:noWrap/>
            <w:vAlign w:val="bottom"/>
          </w:tcPr>
          <w:p w14:paraId="147BB56C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eastAsia="nb-NO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93ACD5" w:themeFill="accent6" w:themeFillTint="99"/>
            <w:noWrap/>
            <w:vAlign w:val="bottom"/>
          </w:tcPr>
          <w:p w14:paraId="68EBA5DD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b/>
                <w:bCs/>
                <w:sz w:val="22"/>
                <w:szCs w:val="22"/>
                <w:lang w:eastAsia="nb-NO"/>
              </w:rPr>
              <w:t>190</w:t>
            </w:r>
          </w:p>
        </w:tc>
      </w:tr>
      <w:tr w:rsidR="00087D4F" w:rsidRPr="00065A28" w14:paraId="1374FA9E" w14:textId="77777777" w:rsidTr="00FB004F">
        <w:trPr>
          <w:trHeight w:val="190"/>
        </w:trPr>
        <w:tc>
          <w:tcPr>
            <w:tcW w:w="921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E7D926" w14:textId="77777777" w:rsidR="00087D4F" w:rsidRPr="00065A28" w:rsidRDefault="00087D4F" w:rsidP="00FB004F">
            <w:pPr>
              <w:spacing w:line="240" w:lineRule="atLeast"/>
              <w:rPr>
                <w:rFonts w:ascii="Calibri" w:hAnsi="Calibri" w:cs="Calibri"/>
                <w:sz w:val="22"/>
                <w:szCs w:val="22"/>
                <w:lang w:eastAsia="nb-NO"/>
              </w:rPr>
            </w:pPr>
          </w:p>
          <w:p w14:paraId="308257F4" w14:textId="77777777" w:rsidR="00087D4F" w:rsidRPr="00065A28" w:rsidRDefault="00087D4F" w:rsidP="00FB004F">
            <w:pPr>
              <w:spacing w:line="240" w:lineRule="atLeast"/>
              <w:rPr>
                <w:rFonts w:ascii="Calibri" w:hAnsi="Calibri" w:cs="Calibri"/>
                <w:sz w:val="22"/>
                <w:szCs w:val="22"/>
                <w:lang w:eastAsia="nb-NO"/>
              </w:rPr>
            </w:pPr>
          </w:p>
        </w:tc>
      </w:tr>
      <w:tr w:rsidR="00087D4F" w:rsidRPr="00065A28" w14:paraId="6767D618" w14:textId="77777777" w:rsidTr="00FB004F">
        <w:trPr>
          <w:trHeight w:val="83"/>
        </w:trPr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3ACD5" w:themeFill="accent6" w:themeFillTint="99"/>
            <w:noWrap/>
          </w:tcPr>
          <w:p w14:paraId="09BF441C" w14:textId="77777777" w:rsidR="00087D4F" w:rsidRPr="00065A28" w:rsidRDefault="00087D4F" w:rsidP="00FB004F">
            <w:pPr>
              <w:spacing w:line="240" w:lineRule="atLeast"/>
              <w:rPr>
                <w:rFonts w:ascii="Calibri" w:hAnsi="Calibri" w:cs="Calibri"/>
                <w:b/>
                <w:bCs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b/>
                <w:bCs/>
                <w:sz w:val="22"/>
                <w:szCs w:val="22"/>
                <w:lang w:eastAsia="nb-NO"/>
              </w:rPr>
              <w:t>Kommune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3ACD5" w:themeFill="accent6" w:themeFillTint="99"/>
            <w:noWrap/>
          </w:tcPr>
          <w:p w14:paraId="09A4AF4E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b/>
                <w:bCs/>
                <w:sz w:val="22"/>
                <w:szCs w:val="22"/>
                <w:lang w:eastAsia="nb-NO"/>
              </w:rPr>
              <w:t>G.NR.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3ACD5" w:themeFill="accent6" w:themeFillTint="99"/>
            <w:noWrap/>
          </w:tcPr>
          <w:p w14:paraId="0DE6019B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b/>
                <w:bCs/>
                <w:sz w:val="22"/>
                <w:szCs w:val="22"/>
                <w:lang w:eastAsia="nb-NO"/>
              </w:rPr>
              <w:t>B.NR.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3ACD5" w:themeFill="accent6" w:themeFillTint="99"/>
            <w:noWrap/>
          </w:tcPr>
          <w:p w14:paraId="4BD8489C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b/>
                <w:bCs/>
                <w:sz w:val="22"/>
                <w:szCs w:val="22"/>
                <w:lang w:eastAsia="nb-NO"/>
              </w:rPr>
              <w:t>TILTAK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3ACD5" w:themeFill="accent6" w:themeFillTint="99"/>
            <w:noWrap/>
          </w:tcPr>
          <w:p w14:paraId="43667671" w14:textId="77777777" w:rsidR="00087D4F" w:rsidRPr="00065A28" w:rsidRDefault="00087D4F" w:rsidP="00FB004F">
            <w:pPr>
              <w:spacing w:line="240" w:lineRule="atLeast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b/>
                <w:bCs/>
                <w:sz w:val="22"/>
                <w:szCs w:val="22"/>
                <w:lang w:eastAsia="nb-NO"/>
              </w:rPr>
              <w:t xml:space="preserve">INNMARK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3ACD5" w:themeFill="accent6" w:themeFillTint="99"/>
            <w:noWrap/>
          </w:tcPr>
          <w:p w14:paraId="4CDAAADC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b/>
                <w:bCs/>
                <w:sz w:val="22"/>
                <w:szCs w:val="22"/>
                <w:lang w:eastAsia="nb-NO"/>
              </w:rPr>
              <w:t xml:space="preserve">UTMARK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3ACD5" w:themeFill="accent6" w:themeFillTint="99"/>
            <w:noWrap/>
          </w:tcPr>
          <w:p w14:paraId="7BD9A3A4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b/>
                <w:bCs/>
                <w:sz w:val="22"/>
                <w:szCs w:val="22"/>
                <w:lang w:eastAsia="nb-NO"/>
              </w:rPr>
              <w:t xml:space="preserve"> DEKAR </w:t>
            </w:r>
          </w:p>
        </w:tc>
      </w:tr>
      <w:tr w:rsidR="00087D4F" w:rsidRPr="00065A28" w14:paraId="65CEA122" w14:textId="77777777" w:rsidTr="00FB004F">
        <w:trPr>
          <w:trHeight w:val="83"/>
        </w:trPr>
        <w:tc>
          <w:tcPr>
            <w:tcW w:w="921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158D38F4" w14:textId="77777777" w:rsidR="00087D4F" w:rsidRPr="00065A28" w:rsidRDefault="00087D4F" w:rsidP="00FB004F">
            <w:pPr>
              <w:spacing w:line="240" w:lineRule="atLeast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b/>
                <w:bCs/>
                <w:sz w:val="22"/>
                <w:szCs w:val="22"/>
                <w:lang w:eastAsia="nb-NO"/>
              </w:rPr>
              <w:t>1841 FAUSKE - inntil 320 daa</w:t>
            </w:r>
          </w:p>
        </w:tc>
      </w:tr>
      <w:tr w:rsidR="00B96631" w:rsidRPr="00065A28" w14:paraId="7FB8D1A2" w14:textId="77777777" w:rsidTr="00FB004F">
        <w:trPr>
          <w:trHeight w:val="83"/>
        </w:trPr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430893E8" w14:textId="77777777" w:rsidR="00087D4F" w:rsidRPr="00065A28" w:rsidRDefault="00087D4F" w:rsidP="00FB004F">
            <w:pPr>
              <w:spacing w:line="240" w:lineRule="atLeast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Alvenes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3B1EFD1B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51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2EE0B5C6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1, 2 og 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7DAA32E9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beite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05700783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x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35DCF19A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782D5F95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57</w:t>
            </w:r>
          </w:p>
        </w:tc>
      </w:tr>
      <w:tr w:rsidR="00B96631" w:rsidRPr="00065A28" w14:paraId="317D603B" w14:textId="77777777" w:rsidTr="00FB004F">
        <w:trPr>
          <w:trHeight w:val="83"/>
        </w:trPr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704F3374" w14:textId="77777777" w:rsidR="00087D4F" w:rsidRPr="00065A28" w:rsidRDefault="00087D4F" w:rsidP="00FB004F">
            <w:pPr>
              <w:spacing w:line="240" w:lineRule="atLeast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Holstad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2975CFDE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45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27B452B0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19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4BD4F803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beite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443B6F45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x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37287E49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278196A8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18</w:t>
            </w:r>
          </w:p>
        </w:tc>
      </w:tr>
      <w:tr w:rsidR="00B96631" w:rsidRPr="00065A28" w14:paraId="1F2B8989" w14:textId="77777777" w:rsidTr="00FB004F">
        <w:trPr>
          <w:trHeight w:val="83"/>
        </w:trPr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31E18FED" w14:textId="77777777" w:rsidR="00087D4F" w:rsidRPr="00065A28" w:rsidRDefault="00087D4F" w:rsidP="00FB004F">
            <w:pPr>
              <w:spacing w:line="240" w:lineRule="atLeast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Kvitblik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355B3E6E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110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0876D8CE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3 og 17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52681E51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beite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7F5FEE33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x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1E42267F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6ACB954D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25</w:t>
            </w:r>
          </w:p>
        </w:tc>
      </w:tr>
      <w:tr w:rsidR="00B96631" w:rsidRPr="00065A28" w14:paraId="31C4B259" w14:textId="77777777" w:rsidTr="00FB004F">
        <w:trPr>
          <w:trHeight w:val="83"/>
        </w:trPr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6448093C" w14:textId="77777777" w:rsidR="00087D4F" w:rsidRPr="00065A28" w:rsidRDefault="00087D4F" w:rsidP="00FB004F">
            <w:pPr>
              <w:spacing w:line="240" w:lineRule="atLeast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Røvik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3A97330A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44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558DE438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1 og 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3F790D2A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beite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21FACF6A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x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2DF3D01A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7D8350EE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62</w:t>
            </w:r>
          </w:p>
        </w:tc>
      </w:tr>
      <w:tr w:rsidR="00B96631" w:rsidRPr="00065A28" w14:paraId="29B6CD26" w14:textId="77777777" w:rsidTr="00FB004F">
        <w:trPr>
          <w:trHeight w:val="83"/>
        </w:trPr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61FACBC8" w14:textId="77777777" w:rsidR="00087D4F" w:rsidRPr="00040AE3" w:rsidRDefault="00087D4F" w:rsidP="00FB004F">
            <w:pPr>
              <w:spacing w:line="240" w:lineRule="atLeast"/>
              <w:rPr>
                <w:rFonts w:ascii="Calibri" w:hAnsi="Calibri" w:cs="Calibri"/>
                <w:color w:val="FF0000"/>
                <w:sz w:val="22"/>
                <w:szCs w:val="22"/>
                <w:lang w:eastAsia="nb-NO"/>
              </w:rPr>
            </w:pPr>
            <w:r w:rsidRPr="00040AE3">
              <w:rPr>
                <w:rFonts w:ascii="Calibri" w:hAnsi="Calibri" w:cs="Calibri"/>
                <w:color w:val="FF0000"/>
                <w:sz w:val="22"/>
                <w:szCs w:val="22"/>
                <w:lang w:eastAsia="nb-NO"/>
              </w:rPr>
              <w:t>Rødås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6D68B47C" w14:textId="77777777" w:rsidR="00087D4F" w:rsidRPr="00040AE3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color w:val="FF0000"/>
                <w:sz w:val="22"/>
                <w:szCs w:val="22"/>
                <w:lang w:eastAsia="nb-NO"/>
              </w:rPr>
            </w:pPr>
            <w:r w:rsidRPr="00040AE3">
              <w:rPr>
                <w:rFonts w:ascii="Calibri" w:hAnsi="Calibri" w:cs="Calibri"/>
                <w:color w:val="FF0000"/>
                <w:sz w:val="22"/>
                <w:szCs w:val="22"/>
                <w:lang w:eastAsia="nb-NO"/>
              </w:rPr>
              <w:t>107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64E0EA69" w14:textId="77777777" w:rsidR="00087D4F" w:rsidRPr="00040AE3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color w:val="FF0000"/>
                <w:sz w:val="22"/>
                <w:szCs w:val="22"/>
                <w:lang w:eastAsia="nb-NO"/>
              </w:rPr>
            </w:pPr>
            <w:r w:rsidRPr="00040AE3">
              <w:rPr>
                <w:rFonts w:ascii="Calibri" w:hAnsi="Calibri" w:cs="Calibri"/>
                <w:color w:val="FF0000"/>
                <w:sz w:val="22"/>
                <w:szCs w:val="22"/>
                <w:lang w:eastAsia="nb-NO"/>
              </w:rPr>
              <w:t>1, 2, 6, 7 og 12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238DB79B" w14:textId="77777777" w:rsidR="00087D4F" w:rsidRPr="00040AE3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color w:val="FF0000"/>
                <w:sz w:val="22"/>
                <w:szCs w:val="22"/>
                <w:lang w:eastAsia="nb-NO"/>
              </w:rPr>
            </w:pPr>
            <w:r w:rsidRPr="00040AE3">
              <w:rPr>
                <w:rFonts w:ascii="Calibri" w:hAnsi="Calibri" w:cs="Calibri"/>
                <w:color w:val="FF0000"/>
                <w:sz w:val="22"/>
                <w:szCs w:val="22"/>
                <w:lang w:eastAsia="nb-NO"/>
              </w:rPr>
              <w:t>beite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0EC979A6" w14:textId="77777777" w:rsidR="00087D4F" w:rsidRPr="00040AE3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color w:val="FF0000"/>
                <w:sz w:val="22"/>
                <w:szCs w:val="22"/>
                <w:lang w:eastAsia="nb-NO"/>
              </w:rPr>
            </w:pPr>
            <w:r w:rsidRPr="00040AE3">
              <w:rPr>
                <w:rFonts w:ascii="Calibri" w:hAnsi="Calibri" w:cs="Calibri"/>
                <w:color w:val="FF0000"/>
                <w:sz w:val="22"/>
                <w:szCs w:val="22"/>
                <w:lang w:eastAsia="nb-NO"/>
              </w:rPr>
              <w:t>X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624C7B97" w14:textId="77777777" w:rsidR="00087D4F" w:rsidRPr="00040AE3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color w:val="FF0000"/>
                <w:sz w:val="22"/>
                <w:szCs w:val="22"/>
                <w:lang w:eastAsia="nb-NO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2B2E4917" w14:textId="77777777" w:rsidR="00087D4F" w:rsidRPr="00040AE3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color w:val="FF0000"/>
                <w:sz w:val="22"/>
                <w:szCs w:val="22"/>
                <w:lang w:eastAsia="nb-NO"/>
              </w:rPr>
            </w:pPr>
            <w:r w:rsidRPr="00040AE3">
              <w:rPr>
                <w:rFonts w:ascii="Calibri" w:hAnsi="Calibri" w:cs="Calibri"/>
                <w:color w:val="FF0000"/>
                <w:sz w:val="22"/>
                <w:szCs w:val="22"/>
                <w:lang w:eastAsia="nb-NO"/>
              </w:rPr>
              <w:t>132</w:t>
            </w:r>
          </w:p>
        </w:tc>
      </w:tr>
      <w:tr w:rsidR="00B96631" w:rsidRPr="00065A28" w14:paraId="0F500BCA" w14:textId="77777777" w:rsidTr="00FB004F">
        <w:trPr>
          <w:trHeight w:val="83"/>
        </w:trPr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93ACD5" w:themeFill="accent6" w:themeFillTint="99"/>
            <w:noWrap/>
            <w:vAlign w:val="bottom"/>
          </w:tcPr>
          <w:p w14:paraId="64E903D1" w14:textId="77777777" w:rsidR="00087D4F" w:rsidRPr="00065A28" w:rsidRDefault="00087D4F" w:rsidP="00FB004F">
            <w:pPr>
              <w:spacing w:line="240" w:lineRule="atLeast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b/>
                <w:bCs/>
                <w:sz w:val="22"/>
                <w:szCs w:val="22"/>
                <w:lang w:eastAsia="nb-NO"/>
              </w:rPr>
              <w:t xml:space="preserve">SUM </w:t>
            </w:r>
          </w:p>
        </w:tc>
        <w:tc>
          <w:tcPr>
            <w:tcW w:w="667" w:type="dxa"/>
            <w:tcBorders>
              <w:top w:val="single" w:sz="4" w:space="0" w:color="auto"/>
              <w:bottom w:val="single" w:sz="4" w:space="0" w:color="auto"/>
            </w:tcBorders>
            <w:shd w:val="clear" w:color="auto" w:fill="93ACD5" w:themeFill="accent6" w:themeFillTint="99"/>
            <w:noWrap/>
            <w:vAlign w:val="bottom"/>
          </w:tcPr>
          <w:p w14:paraId="5A446109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</w:p>
        </w:tc>
        <w:tc>
          <w:tcPr>
            <w:tcW w:w="943" w:type="dxa"/>
            <w:tcBorders>
              <w:top w:val="single" w:sz="4" w:space="0" w:color="auto"/>
              <w:bottom w:val="single" w:sz="4" w:space="0" w:color="auto"/>
            </w:tcBorders>
            <w:shd w:val="clear" w:color="auto" w:fill="93ACD5" w:themeFill="accent6" w:themeFillTint="99"/>
            <w:noWrap/>
            <w:vAlign w:val="bottom"/>
          </w:tcPr>
          <w:p w14:paraId="0C4B76A1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93ACD5" w:themeFill="accent6" w:themeFillTint="99"/>
            <w:noWrap/>
            <w:vAlign w:val="bottom"/>
          </w:tcPr>
          <w:p w14:paraId="4612C898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93ACD5" w:themeFill="accent6" w:themeFillTint="99"/>
            <w:noWrap/>
            <w:vAlign w:val="bottom"/>
          </w:tcPr>
          <w:p w14:paraId="59A63B58" w14:textId="77777777" w:rsidR="00087D4F" w:rsidRPr="00065A28" w:rsidRDefault="00087D4F" w:rsidP="00FB004F">
            <w:pPr>
              <w:spacing w:line="240" w:lineRule="atLeast"/>
              <w:rPr>
                <w:rFonts w:ascii="Calibri" w:hAnsi="Calibri" w:cs="Calibri"/>
                <w:sz w:val="22"/>
                <w:szCs w:val="22"/>
                <w:lang w:eastAsia="nb-NO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93ACD5" w:themeFill="accent6" w:themeFillTint="99"/>
            <w:noWrap/>
            <w:vAlign w:val="bottom"/>
          </w:tcPr>
          <w:p w14:paraId="593F8DC9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3ACD5" w:themeFill="accent6" w:themeFillTint="99"/>
            <w:noWrap/>
            <w:vAlign w:val="bottom"/>
          </w:tcPr>
          <w:p w14:paraId="762F4AA8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eastAsia="nb-NO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nb-NO"/>
              </w:rPr>
              <w:t>294</w:t>
            </w:r>
          </w:p>
        </w:tc>
      </w:tr>
      <w:tr w:rsidR="00087D4F" w:rsidRPr="00065A28" w14:paraId="63A86855" w14:textId="77777777" w:rsidTr="00FB004F">
        <w:trPr>
          <w:trHeight w:val="83"/>
        </w:trPr>
        <w:tc>
          <w:tcPr>
            <w:tcW w:w="921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E1087F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</w:p>
          <w:p w14:paraId="300FA7E2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</w:p>
        </w:tc>
      </w:tr>
      <w:tr w:rsidR="00087D4F" w:rsidRPr="00065A28" w14:paraId="1D55F770" w14:textId="77777777" w:rsidTr="00FB004F">
        <w:trPr>
          <w:trHeight w:val="296"/>
        </w:trPr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3ACD5" w:themeFill="accent6" w:themeFillTint="99"/>
            <w:noWrap/>
            <w:hideMark/>
          </w:tcPr>
          <w:p w14:paraId="4EB77FE9" w14:textId="77777777" w:rsidR="00087D4F" w:rsidRPr="00065A28" w:rsidRDefault="00087D4F" w:rsidP="00FB004F">
            <w:pPr>
              <w:spacing w:line="240" w:lineRule="atLeast"/>
              <w:rPr>
                <w:rFonts w:ascii="Calibri" w:hAnsi="Calibri" w:cs="Calibri"/>
                <w:b/>
                <w:bCs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b/>
                <w:bCs/>
                <w:sz w:val="22"/>
                <w:szCs w:val="22"/>
                <w:lang w:eastAsia="nb-NO"/>
              </w:rPr>
              <w:t>Kommune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3ACD5" w:themeFill="accent6" w:themeFillTint="99"/>
            <w:noWrap/>
            <w:hideMark/>
          </w:tcPr>
          <w:p w14:paraId="70B2F139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b/>
                <w:bCs/>
                <w:sz w:val="22"/>
                <w:szCs w:val="22"/>
                <w:lang w:eastAsia="nb-NO"/>
              </w:rPr>
              <w:t>G.NR.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3ACD5" w:themeFill="accent6" w:themeFillTint="99"/>
            <w:noWrap/>
            <w:hideMark/>
          </w:tcPr>
          <w:p w14:paraId="1BDD00E9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b/>
                <w:bCs/>
                <w:sz w:val="22"/>
                <w:szCs w:val="22"/>
                <w:lang w:eastAsia="nb-NO"/>
              </w:rPr>
              <w:t>B.NR.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3ACD5" w:themeFill="accent6" w:themeFillTint="99"/>
            <w:noWrap/>
            <w:hideMark/>
          </w:tcPr>
          <w:p w14:paraId="08789F06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b/>
                <w:bCs/>
                <w:sz w:val="22"/>
                <w:szCs w:val="22"/>
                <w:lang w:eastAsia="nb-NO"/>
              </w:rPr>
              <w:t>TILTAK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3ACD5" w:themeFill="accent6" w:themeFillTint="99"/>
            <w:hideMark/>
          </w:tcPr>
          <w:p w14:paraId="16795B62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b/>
                <w:bCs/>
                <w:sz w:val="22"/>
                <w:szCs w:val="22"/>
                <w:lang w:eastAsia="nb-NO"/>
              </w:rPr>
              <w:t>INNMARK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3ACD5" w:themeFill="accent6" w:themeFillTint="99"/>
            <w:hideMark/>
          </w:tcPr>
          <w:p w14:paraId="48B38CE7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b/>
                <w:bCs/>
                <w:sz w:val="22"/>
                <w:szCs w:val="22"/>
                <w:lang w:eastAsia="nb-NO"/>
              </w:rPr>
              <w:t>UTMARK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3ACD5" w:themeFill="accent6" w:themeFillTint="99"/>
            <w:hideMark/>
          </w:tcPr>
          <w:p w14:paraId="2B314CA4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b/>
                <w:bCs/>
                <w:sz w:val="22"/>
                <w:szCs w:val="22"/>
                <w:lang w:eastAsia="nb-NO"/>
              </w:rPr>
              <w:t>DEKAR</w:t>
            </w:r>
          </w:p>
        </w:tc>
      </w:tr>
      <w:tr w:rsidR="00087D4F" w:rsidRPr="00065A28" w14:paraId="1F27AB21" w14:textId="77777777" w:rsidTr="00FB004F">
        <w:trPr>
          <w:trHeight w:val="238"/>
        </w:trPr>
        <w:tc>
          <w:tcPr>
            <w:tcW w:w="921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06023E96" w14:textId="77777777" w:rsidR="00087D4F" w:rsidRPr="00065A28" w:rsidRDefault="00087D4F" w:rsidP="00FB004F">
            <w:pPr>
              <w:spacing w:line="240" w:lineRule="atLeast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b/>
                <w:bCs/>
                <w:sz w:val="22"/>
                <w:szCs w:val="22"/>
                <w:lang w:eastAsia="nb-NO"/>
              </w:rPr>
              <w:t>1845 SØRFOLD - inntil 70 daa</w:t>
            </w:r>
          </w:p>
        </w:tc>
      </w:tr>
      <w:tr w:rsidR="00B96631" w:rsidRPr="00065A28" w14:paraId="6442473F" w14:textId="77777777" w:rsidTr="00FB004F">
        <w:trPr>
          <w:trHeight w:val="242"/>
        </w:trPr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4FDCD207" w14:textId="77777777" w:rsidR="00087D4F" w:rsidRPr="00065A28" w:rsidRDefault="00087D4F" w:rsidP="00FB004F">
            <w:pPr>
              <w:spacing w:line="240" w:lineRule="atLeast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</w:rPr>
              <w:t>Strøksnes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6572237E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8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66C88784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3603BEA0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slått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48B4DAA3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x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5D34893D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4381C3D3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10</w:t>
            </w:r>
          </w:p>
        </w:tc>
      </w:tr>
      <w:tr w:rsidR="00B96631" w:rsidRPr="00065A28" w14:paraId="5BB454E7" w14:textId="77777777" w:rsidTr="00FB004F">
        <w:trPr>
          <w:trHeight w:val="242"/>
        </w:trPr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5DB434AB" w14:textId="77777777" w:rsidR="00087D4F" w:rsidRPr="00065A28" w:rsidRDefault="00087D4F" w:rsidP="00FB004F">
            <w:pPr>
              <w:spacing w:line="240" w:lineRule="atLeast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</w:rPr>
              <w:t>Nordfjord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65557CD4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37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1BA2C2C2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4E165BFA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beite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4AD354F2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x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286E9A90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362C4734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5</w:t>
            </w:r>
          </w:p>
        </w:tc>
      </w:tr>
      <w:tr w:rsidR="00B96631" w:rsidRPr="00065A28" w14:paraId="43E75547" w14:textId="77777777" w:rsidTr="00FB004F">
        <w:trPr>
          <w:trHeight w:val="242"/>
        </w:trPr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302A18E8" w14:textId="77777777" w:rsidR="00087D4F" w:rsidRPr="00065A28" w:rsidRDefault="00087D4F" w:rsidP="00FB004F">
            <w:pPr>
              <w:spacing w:line="240" w:lineRule="atLeast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</w:rPr>
              <w:t>Nordfjord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5A0A40D7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37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566659A9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2F8A9544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beite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728D289E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x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2C5C2A37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66CC3A59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9</w:t>
            </w:r>
          </w:p>
        </w:tc>
      </w:tr>
      <w:tr w:rsidR="00B96631" w:rsidRPr="00065A28" w14:paraId="62C63FE9" w14:textId="77777777" w:rsidTr="00FB004F">
        <w:trPr>
          <w:trHeight w:val="242"/>
        </w:trPr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1CBF62AE" w14:textId="77777777" w:rsidR="00087D4F" w:rsidRPr="00065A28" w:rsidRDefault="00087D4F" w:rsidP="00FB004F">
            <w:pPr>
              <w:spacing w:line="240" w:lineRule="atLeast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</w:rPr>
              <w:t>Nordfjord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75397789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37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38ABCA2A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31778FCA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slått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52D40CC0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x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2BFA0FD2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333DBE9C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0,3</w:t>
            </w:r>
          </w:p>
        </w:tc>
      </w:tr>
      <w:tr w:rsidR="00B96631" w:rsidRPr="00065A28" w14:paraId="3758845C" w14:textId="77777777" w:rsidTr="00FB004F">
        <w:trPr>
          <w:trHeight w:val="242"/>
        </w:trPr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6A8EB44B" w14:textId="77777777" w:rsidR="00087D4F" w:rsidRPr="00065A28" w:rsidRDefault="00087D4F" w:rsidP="00FB004F">
            <w:pPr>
              <w:spacing w:line="240" w:lineRule="atLeast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</w:rPr>
              <w:t>Nordfjord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7FA79B9A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37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5C095489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6CFCF3B1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beite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3F1DCB08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x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7502C3F3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06243D83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5</w:t>
            </w:r>
          </w:p>
        </w:tc>
      </w:tr>
      <w:tr w:rsidR="00B96631" w:rsidRPr="00065A28" w14:paraId="25019FEB" w14:textId="77777777" w:rsidTr="00FB004F">
        <w:trPr>
          <w:trHeight w:val="242"/>
        </w:trPr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59DA98FC" w14:textId="77777777" w:rsidR="00087D4F" w:rsidRPr="00065A28" w:rsidRDefault="00087D4F" w:rsidP="00FB004F">
            <w:pPr>
              <w:spacing w:line="240" w:lineRule="atLeast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</w:rPr>
              <w:t>Nordfjord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322BD40A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37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56724AF7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79B2BC92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slått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58F91AE2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x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67893507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15C44116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5</w:t>
            </w:r>
          </w:p>
        </w:tc>
      </w:tr>
      <w:tr w:rsidR="00B96631" w:rsidRPr="00065A28" w14:paraId="51CDAD95" w14:textId="77777777" w:rsidTr="00FB004F">
        <w:trPr>
          <w:trHeight w:val="242"/>
        </w:trPr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4A60B351" w14:textId="77777777" w:rsidR="00087D4F" w:rsidRPr="00065A28" w:rsidRDefault="00087D4F" w:rsidP="00FB004F">
            <w:pPr>
              <w:spacing w:line="240" w:lineRule="atLeast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</w:rPr>
              <w:t xml:space="preserve">Nordfjord 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7ACC060F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37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00117346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388007CA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beite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22B7B58A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x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7CBC387C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5BCFE694" w14:textId="77777777" w:rsidR="00087D4F" w:rsidRPr="00490B80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490B80">
              <w:rPr>
                <w:rFonts w:ascii="Calibri" w:hAnsi="Calibri" w:cs="Calibri"/>
                <w:sz w:val="22"/>
                <w:szCs w:val="22"/>
                <w:lang w:eastAsia="nb-NO"/>
              </w:rPr>
              <w:t>1,4</w:t>
            </w:r>
          </w:p>
        </w:tc>
      </w:tr>
      <w:tr w:rsidR="00B96631" w:rsidRPr="00065A28" w14:paraId="6F1FB5FD" w14:textId="77777777" w:rsidTr="00FB004F">
        <w:trPr>
          <w:trHeight w:val="242"/>
        </w:trPr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5A890398" w14:textId="77777777" w:rsidR="00087D4F" w:rsidRPr="00065A28" w:rsidRDefault="00087D4F" w:rsidP="00FB004F">
            <w:pPr>
              <w:spacing w:line="240" w:lineRule="atLeast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</w:rPr>
              <w:t xml:space="preserve">Nordfjord 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555BCF96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37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3E378083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724A0551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slått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1CBAEB90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x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49EBC5F5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75162F41" w14:textId="77777777" w:rsidR="00087D4F" w:rsidRPr="00490B80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490B80">
              <w:rPr>
                <w:rFonts w:ascii="Calibri" w:hAnsi="Calibri" w:cs="Calibri"/>
                <w:sz w:val="22"/>
                <w:szCs w:val="22"/>
                <w:lang w:eastAsia="nb-NO"/>
              </w:rPr>
              <w:t>5</w:t>
            </w:r>
          </w:p>
        </w:tc>
      </w:tr>
      <w:tr w:rsidR="00B96631" w:rsidRPr="00065A28" w14:paraId="21AE551B" w14:textId="77777777" w:rsidTr="00FB004F">
        <w:trPr>
          <w:trHeight w:val="242"/>
        </w:trPr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2E95A1F9" w14:textId="77777777" w:rsidR="00087D4F" w:rsidRPr="00065A28" w:rsidRDefault="00087D4F" w:rsidP="00FB004F">
            <w:pPr>
              <w:spacing w:line="240" w:lineRule="atLeast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</w:rPr>
              <w:t>Nordfjord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3D73990F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37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16C3B8DB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13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6D976C51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beite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6523598F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x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182F9FCA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7611BDE1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1</w:t>
            </w:r>
          </w:p>
        </w:tc>
      </w:tr>
      <w:tr w:rsidR="00B96631" w:rsidRPr="00065A28" w14:paraId="69A4C439" w14:textId="77777777" w:rsidTr="00FB004F">
        <w:trPr>
          <w:trHeight w:val="242"/>
        </w:trPr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3803A3BB" w14:textId="77777777" w:rsidR="00087D4F" w:rsidRPr="00065A28" w:rsidRDefault="00087D4F" w:rsidP="00FB004F">
            <w:pPr>
              <w:spacing w:line="240" w:lineRule="atLeast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Røsvik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7EAD1C3D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66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52215229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6359CE6D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beite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07511C25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x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4DB1642C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295CD6AF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7</w:t>
            </w:r>
          </w:p>
        </w:tc>
      </w:tr>
      <w:tr w:rsidR="00B96631" w:rsidRPr="00065A28" w14:paraId="13F9C00B" w14:textId="77777777" w:rsidTr="00FB004F">
        <w:trPr>
          <w:trHeight w:val="242"/>
        </w:trPr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7108B7F0" w14:textId="77777777" w:rsidR="00087D4F" w:rsidRPr="00065A28" w:rsidRDefault="00087D4F" w:rsidP="00FB004F">
            <w:pPr>
              <w:spacing w:line="240" w:lineRule="atLeast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Røsvik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76856E57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66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77E6FF0E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66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73D3BB3D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beite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1CC2F671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x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7E751A73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6D849FF7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3</w:t>
            </w:r>
          </w:p>
        </w:tc>
      </w:tr>
      <w:tr w:rsidR="00B96631" w:rsidRPr="00065A28" w14:paraId="728B2624" w14:textId="77777777" w:rsidTr="00FB004F">
        <w:trPr>
          <w:trHeight w:val="242"/>
        </w:trPr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6F491C77" w14:textId="77777777" w:rsidR="00087D4F" w:rsidRPr="00065A28" w:rsidRDefault="00087D4F" w:rsidP="00FB004F">
            <w:pPr>
              <w:spacing w:line="240" w:lineRule="atLeast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Røsvik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62D60374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66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474F6DA7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17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4D2E8AD1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beite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0D904407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x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728E7AAF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5F0589FA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7</w:t>
            </w:r>
          </w:p>
        </w:tc>
      </w:tr>
      <w:tr w:rsidR="00B96631" w:rsidRPr="00065A28" w14:paraId="368CD76A" w14:textId="77777777" w:rsidTr="00FB004F">
        <w:trPr>
          <w:trHeight w:val="242"/>
        </w:trPr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5F43299D" w14:textId="77777777" w:rsidR="00087D4F" w:rsidRPr="00065A28" w:rsidRDefault="00087D4F" w:rsidP="00FB004F">
            <w:pPr>
              <w:spacing w:line="240" w:lineRule="atLeast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Røsvik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2EA053AA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66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57B65C40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18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09FDE5A2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beite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6C5F3E48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x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1CE54678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22CD3C3E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11</w:t>
            </w:r>
          </w:p>
        </w:tc>
      </w:tr>
      <w:tr w:rsidR="00087D4F" w:rsidRPr="00065A28" w14:paraId="311941E6" w14:textId="77777777" w:rsidTr="00FB004F">
        <w:trPr>
          <w:trHeight w:val="242"/>
        </w:trPr>
        <w:tc>
          <w:tcPr>
            <w:tcW w:w="793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3ACD5" w:themeFill="accent6" w:themeFillTint="99"/>
            <w:noWrap/>
            <w:vAlign w:val="bottom"/>
          </w:tcPr>
          <w:p w14:paraId="5430BC86" w14:textId="77777777" w:rsidR="00087D4F" w:rsidRPr="00065A28" w:rsidRDefault="00087D4F" w:rsidP="00FB004F">
            <w:pPr>
              <w:spacing w:line="240" w:lineRule="atLeast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b/>
                <w:bCs/>
                <w:sz w:val="22"/>
                <w:szCs w:val="22"/>
                <w:lang w:eastAsia="nb-NO"/>
              </w:rPr>
              <w:t xml:space="preserve">SUM 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3ACD5" w:themeFill="accent6" w:themeFillTint="99"/>
            <w:noWrap/>
            <w:vAlign w:val="bottom"/>
          </w:tcPr>
          <w:p w14:paraId="6CBD314D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b/>
                <w:bCs/>
                <w:sz w:val="22"/>
                <w:szCs w:val="22"/>
                <w:lang w:eastAsia="nb-NO"/>
              </w:rPr>
              <w:t>69,7</w:t>
            </w:r>
          </w:p>
        </w:tc>
      </w:tr>
      <w:tr w:rsidR="00087D4F" w:rsidRPr="00065A28" w14:paraId="537B87C8" w14:textId="77777777" w:rsidTr="00FB004F">
        <w:trPr>
          <w:trHeight w:val="296"/>
        </w:trPr>
        <w:tc>
          <w:tcPr>
            <w:tcW w:w="921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01CFD3" w14:textId="77777777" w:rsidR="00087D4F" w:rsidRPr="00065A28" w:rsidRDefault="00087D4F" w:rsidP="00FB004F">
            <w:pPr>
              <w:spacing w:line="240" w:lineRule="atLeast"/>
              <w:rPr>
                <w:rFonts w:ascii="Calibri" w:hAnsi="Calibri" w:cs="Calibri"/>
                <w:b/>
                <w:bCs/>
                <w:sz w:val="22"/>
                <w:szCs w:val="22"/>
                <w:lang w:eastAsia="nb-NO"/>
              </w:rPr>
            </w:pPr>
          </w:p>
          <w:p w14:paraId="2D8E9F21" w14:textId="77777777" w:rsidR="00087D4F" w:rsidRPr="00065A28" w:rsidRDefault="00087D4F" w:rsidP="00FB004F">
            <w:pPr>
              <w:spacing w:line="240" w:lineRule="atLeast"/>
              <w:rPr>
                <w:rFonts w:ascii="Calibri" w:hAnsi="Calibri" w:cs="Calibri"/>
                <w:b/>
                <w:bCs/>
                <w:sz w:val="22"/>
                <w:szCs w:val="22"/>
                <w:lang w:eastAsia="nb-NO"/>
              </w:rPr>
            </w:pPr>
          </w:p>
        </w:tc>
      </w:tr>
      <w:tr w:rsidR="00087D4F" w:rsidRPr="00065A28" w14:paraId="142666F6" w14:textId="77777777" w:rsidTr="00FB004F">
        <w:trPr>
          <w:trHeight w:val="296"/>
        </w:trPr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3ACD5" w:themeFill="accent6" w:themeFillTint="99"/>
            <w:noWrap/>
            <w:hideMark/>
          </w:tcPr>
          <w:p w14:paraId="4514F8D8" w14:textId="77777777" w:rsidR="00087D4F" w:rsidRPr="00065A28" w:rsidRDefault="00087D4F" w:rsidP="00FB004F">
            <w:pPr>
              <w:spacing w:line="240" w:lineRule="atLeast"/>
              <w:rPr>
                <w:rFonts w:ascii="Calibri" w:hAnsi="Calibri" w:cs="Calibri"/>
                <w:b/>
                <w:bCs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b/>
                <w:bCs/>
                <w:sz w:val="22"/>
                <w:szCs w:val="22"/>
                <w:lang w:eastAsia="nb-NO"/>
              </w:rPr>
              <w:t>Kommune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3ACD5" w:themeFill="accent6" w:themeFillTint="99"/>
            <w:noWrap/>
            <w:hideMark/>
          </w:tcPr>
          <w:p w14:paraId="509B539B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b/>
                <w:bCs/>
                <w:sz w:val="22"/>
                <w:szCs w:val="22"/>
                <w:lang w:eastAsia="nb-NO"/>
              </w:rPr>
              <w:t>G.NR.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3ACD5" w:themeFill="accent6" w:themeFillTint="99"/>
            <w:noWrap/>
            <w:hideMark/>
          </w:tcPr>
          <w:p w14:paraId="71E332AE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b/>
                <w:bCs/>
                <w:sz w:val="22"/>
                <w:szCs w:val="22"/>
                <w:lang w:eastAsia="nb-NO"/>
              </w:rPr>
              <w:t>B.NR.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3ACD5" w:themeFill="accent6" w:themeFillTint="99"/>
            <w:noWrap/>
            <w:hideMark/>
          </w:tcPr>
          <w:p w14:paraId="341C2117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b/>
                <w:bCs/>
                <w:sz w:val="22"/>
                <w:szCs w:val="22"/>
                <w:lang w:eastAsia="nb-NO"/>
              </w:rPr>
              <w:t>TILTAK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3ACD5" w:themeFill="accent6" w:themeFillTint="99"/>
            <w:hideMark/>
          </w:tcPr>
          <w:p w14:paraId="362E4E24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b/>
                <w:bCs/>
                <w:sz w:val="22"/>
                <w:szCs w:val="22"/>
                <w:lang w:eastAsia="nb-NO"/>
              </w:rPr>
              <w:t>INNMARK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3ACD5" w:themeFill="accent6" w:themeFillTint="99"/>
            <w:hideMark/>
          </w:tcPr>
          <w:p w14:paraId="29788C4D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b/>
                <w:bCs/>
                <w:sz w:val="22"/>
                <w:szCs w:val="22"/>
                <w:lang w:eastAsia="nb-NO"/>
              </w:rPr>
              <w:t>UTMARK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3ACD5" w:themeFill="accent6" w:themeFillTint="99"/>
            <w:hideMark/>
          </w:tcPr>
          <w:p w14:paraId="10AB3BEB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b/>
                <w:bCs/>
                <w:sz w:val="22"/>
                <w:szCs w:val="22"/>
                <w:lang w:eastAsia="nb-NO"/>
              </w:rPr>
              <w:t>DEKAR</w:t>
            </w:r>
          </w:p>
        </w:tc>
      </w:tr>
      <w:tr w:rsidR="00087D4F" w:rsidRPr="00065A28" w14:paraId="204FB01F" w14:textId="77777777" w:rsidTr="00FB004F">
        <w:trPr>
          <w:trHeight w:val="198"/>
        </w:trPr>
        <w:tc>
          <w:tcPr>
            <w:tcW w:w="921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</w:tcPr>
          <w:p w14:paraId="2048B4E0" w14:textId="77777777" w:rsidR="00087D4F" w:rsidRPr="00065A28" w:rsidRDefault="00087D4F" w:rsidP="00FB004F">
            <w:pPr>
              <w:spacing w:line="240" w:lineRule="atLeast"/>
              <w:rPr>
                <w:rFonts w:ascii="Calibri" w:hAnsi="Calibri" w:cs="Calibri"/>
                <w:color w:val="FF0000"/>
                <w:sz w:val="22"/>
                <w:szCs w:val="22"/>
              </w:rPr>
            </w:pPr>
            <w:r w:rsidRPr="00065A28">
              <w:rPr>
                <w:rFonts w:ascii="Calibri" w:hAnsi="Calibri" w:cs="Calibri"/>
                <w:b/>
                <w:bCs/>
                <w:sz w:val="22"/>
                <w:szCs w:val="22"/>
              </w:rPr>
              <w:t>1848 STEIGEN – inntil 590 daa</w:t>
            </w:r>
          </w:p>
        </w:tc>
      </w:tr>
      <w:tr w:rsidR="00B96631" w:rsidRPr="00065A28" w14:paraId="4B98F7EA" w14:textId="77777777" w:rsidTr="00FB004F">
        <w:trPr>
          <w:trHeight w:val="218"/>
        </w:trPr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2C245853" w14:textId="77777777" w:rsidR="00087D4F" w:rsidRPr="00065A28" w:rsidRDefault="00087D4F" w:rsidP="00FB004F">
            <w:pPr>
              <w:spacing w:line="240" w:lineRule="atLeast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Skånland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</w:tcPr>
          <w:p w14:paraId="095D3170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42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</w:tcPr>
          <w:p w14:paraId="573E3B86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</w:tcPr>
          <w:p w14:paraId="097E7978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slått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</w:tcPr>
          <w:p w14:paraId="5406B8C0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x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</w:tcPr>
          <w:p w14:paraId="20EA7485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</w:tcPr>
          <w:p w14:paraId="5D84D2D4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33</w:t>
            </w:r>
          </w:p>
        </w:tc>
      </w:tr>
      <w:tr w:rsidR="00B96631" w:rsidRPr="00065A28" w14:paraId="17C16B99" w14:textId="77777777" w:rsidTr="00FB004F">
        <w:trPr>
          <w:trHeight w:val="218"/>
        </w:trPr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466BB13C" w14:textId="77777777" w:rsidR="00087D4F" w:rsidRPr="00065A28" w:rsidRDefault="00087D4F" w:rsidP="00FB004F">
            <w:pPr>
              <w:spacing w:line="240" w:lineRule="atLeast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Skånland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2C7B33D9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42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0D80D8A3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23039FA9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beite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5D10E3F2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x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6C0594AD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2D25A1EA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37</w:t>
            </w:r>
          </w:p>
        </w:tc>
      </w:tr>
      <w:tr w:rsidR="00B96631" w:rsidRPr="00065A28" w14:paraId="7A4850B1" w14:textId="77777777" w:rsidTr="00FB004F">
        <w:trPr>
          <w:trHeight w:val="218"/>
        </w:trPr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72497B09" w14:textId="77777777" w:rsidR="00087D4F" w:rsidRPr="00065A28" w:rsidRDefault="00087D4F" w:rsidP="00FB004F">
            <w:pPr>
              <w:spacing w:line="240" w:lineRule="atLeast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Skånland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0801F9CA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42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4ED8750D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2 og 13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610F562D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slått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2469F01D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x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0F2D545E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590A46BB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47</w:t>
            </w:r>
          </w:p>
        </w:tc>
      </w:tr>
      <w:tr w:rsidR="00B96631" w:rsidRPr="00065A28" w14:paraId="0C348039" w14:textId="77777777" w:rsidTr="00FB004F">
        <w:trPr>
          <w:trHeight w:val="222"/>
        </w:trPr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434C918F" w14:textId="77777777" w:rsidR="00087D4F" w:rsidRPr="00065A28" w:rsidRDefault="00087D4F" w:rsidP="00FB004F">
            <w:pPr>
              <w:spacing w:line="240" w:lineRule="atLeast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Skånland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6B78ED25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42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192E8840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292DB0A1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slått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58DDDEDD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x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52BB9DF9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02A8438F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34</w:t>
            </w:r>
          </w:p>
        </w:tc>
      </w:tr>
      <w:tr w:rsidR="00B96631" w:rsidRPr="00065A28" w14:paraId="2D4329A1" w14:textId="77777777" w:rsidTr="00FB004F">
        <w:trPr>
          <w:trHeight w:val="240"/>
        </w:trPr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5527B1D2" w14:textId="77777777" w:rsidR="00087D4F" w:rsidRPr="00065A28" w:rsidRDefault="00087D4F" w:rsidP="00FB004F">
            <w:pPr>
              <w:spacing w:line="240" w:lineRule="atLeast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Skånland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6EDDAF13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42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49926F1A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11BD1463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slått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1DC3C893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x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7AF26220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3FAB64B4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56</w:t>
            </w:r>
          </w:p>
        </w:tc>
      </w:tr>
      <w:tr w:rsidR="00B96631" w:rsidRPr="00065A28" w14:paraId="3F0CC5FE" w14:textId="77777777" w:rsidTr="00FB004F">
        <w:trPr>
          <w:trHeight w:val="296"/>
        </w:trPr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04A0CFF9" w14:textId="77777777" w:rsidR="00087D4F" w:rsidRPr="00065A28" w:rsidRDefault="00087D4F" w:rsidP="00FB004F">
            <w:pPr>
              <w:spacing w:line="240" w:lineRule="atLeast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Skånland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285725B3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42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324E1E3E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79EAFEAC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slått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4738F7A2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x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6F80D219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3C08F787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28</w:t>
            </w:r>
          </w:p>
        </w:tc>
      </w:tr>
      <w:tr w:rsidR="00B96631" w:rsidRPr="00065A28" w14:paraId="54BB67E5" w14:textId="77777777" w:rsidTr="00FB004F">
        <w:trPr>
          <w:trHeight w:val="296"/>
        </w:trPr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681473D8" w14:textId="77777777" w:rsidR="00087D4F" w:rsidRPr="00065A28" w:rsidRDefault="00087D4F" w:rsidP="00FB004F">
            <w:pPr>
              <w:spacing w:line="240" w:lineRule="atLeast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Holkestad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73AD05C0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41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4FC28040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1, 7 og 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73BEE77F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slått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7DC3E194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x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5EB1E113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69148EE9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44</w:t>
            </w:r>
          </w:p>
        </w:tc>
      </w:tr>
      <w:tr w:rsidR="00B96631" w:rsidRPr="00065A28" w14:paraId="3C8E6F9D" w14:textId="77777777" w:rsidTr="00FB004F">
        <w:trPr>
          <w:trHeight w:val="296"/>
        </w:trPr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348DA192" w14:textId="77777777" w:rsidR="00087D4F" w:rsidRPr="00065A28" w:rsidRDefault="00087D4F" w:rsidP="00FB004F">
            <w:pPr>
              <w:spacing w:line="240" w:lineRule="atLeast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Holkestad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387C2EAA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41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0F16F452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7EA7A8FB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slått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010A920F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x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0D91FA15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3433A6B0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24</w:t>
            </w:r>
          </w:p>
        </w:tc>
      </w:tr>
      <w:tr w:rsidR="00B96631" w:rsidRPr="00065A28" w14:paraId="24E0F285" w14:textId="77777777" w:rsidTr="00FB004F">
        <w:trPr>
          <w:trHeight w:val="296"/>
        </w:trPr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3F5CA8AC" w14:textId="77777777" w:rsidR="00087D4F" w:rsidRPr="00065A28" w:rsidRDefault="00087D4F" w:rsidP="00FB004F">
            <w:pPr>
              <w:spacing w:line="240" w:lineRule="atLeast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Holkestad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60BFAD58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41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3469E129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5CEFB3B7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slått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72CE5ACE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x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717E7D2E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1C9540BA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39</w:t>
            </w:r>
          </w:p>
        </w:tc>
      </w:tr>
      <w:tr w:rsidR="00B96631" w:rsidRPr="00065A28" w14:paraId="1D16A210" w14:textId="77777777" w:rsidTr="00FB004F">
        <w:trPr>
          <w:trHeight w:val="162"/>
        </w:trPr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64C48EB6" w14:textId="77777777" w:rsidR="00087D4F" w:rsidRPr="00065A28" w:rsidRDefault="00087D4F" w:rsidP="00FB004F">
            <w:pPr>
              <w:spacing w:line="240" w:lineRule="atLeast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Holkestad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63A3D75F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41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1F8A5000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182BC67A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slått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6269EBD1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x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1488A54B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5939E518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20</w:t>
            </w:r>
          </w:p>
        </w:tc>
      </w:tr>
      <w:tr w:rsidR="00B96631" w:rsidRPr="00065A28" w14:paraId="19BD5567" w14:textId="77777777" w:rsidTr="00FB004F">
        <w:trPr>
          <w:trHeight w:val="166"/>
        </w:trPr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0853F936" w14:textId="77777777" w:rsidR="00087D4F" w:rsidRPr="00065A28" w:rsidRDefault="00087D4F" w:rsidP="00FB004F">
            <w:pPr>
              <w:spacing w:line="240" w:lineRule="atLeast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Holkestad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188C4557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41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584CE156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186D8C11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slått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3DA32A43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x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37992E1F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0A8B36AE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14</w:t>
            </w:r>
          </w:p>
        </w:tc>
      </w:tr>
      <w:tr w:rsidR="00B96631" w:rsidRPr="00065A28" w14:paraId="2ED14C23" w14:textId="77777777" w:rsidTr="00FB004F">
        <w:trPr>
          <w:trHeight w:val="156"/>
        </w:trPr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0F821FFF" w14:textId="77777777" w:rsidR="00087D4F" w:rsidRPr="00065A28" w:rsidRDefault="00087D4F" w:rsidP="00FB004F">
            <w:pPr>
              <w:spacing w:line="240" w:lineRule="atLeast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Holkestad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0E12295F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41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69C9C9AC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7D4AB31B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slått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35C61B07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x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0C07BE14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2013B346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25</w:t>
            </w:r>
          </w:p>
        </w:tc>
      </w:tr>
      <w:tr w:rsidR="00B96631" w:rsidRPr="00065A28" w14:paraId="206D0AE5" w14:textId="77777777" w:rsidTr="00FB004F">
        <w:trPr>
          <w:trHeight w:val="156"/>
        </w:trPr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2E62AE09" w14:textId="77777777" w:rsidR="00087D4F" w:rsidRPr="00065A28" w:rsidRDefault="00087D4F" w:rsidP="00FB004F">
            <w:pPr>
              <w:spacing w:line="240" w:lineRule="atLeast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Holkestad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1ABB6883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41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22A529E1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354470BC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slått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1DA5A787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x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7718A79A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07E2BCAE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42</w:t>
            </w:r>
          </w:p>
        </w:tc>
      </w:tr>
      <w:tr w:rsidR="00B96631" w:rsidRPr="00065A28" w14:paraId="3570441A" w14:textId="77777777" w:rsidTr="00FB004F">
        <w:trPr>
          <w:trHeight w:val="156"/>
        </w:trPr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1247C910" w14:textId="77777777" w:rsidR="00087D4F" w:rsidRPr="00065A28" w:rsidRDefault="00087D4F" w:rsidP="00FB004F">
            <w:pPr>
              <w:spacing w:line="240" w:lineRule="atLeast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Holkestad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66F9246E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41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7EF783F2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11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788DE202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slått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762453BF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x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6AADAB50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23920FAE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15</w:t>
            </w:r>
          </w:p>
        </w:tc>
      </w:tr>
      <w:tr w:rsidR="00B96631" w:rsidRPr="00065A28" w14:paraId="2B3316A8" w14:textId="77777777" w:rsidTr="00FB004F">
        <w:trPr>
          <w:trHeight w:val="156"/>
        </w:trPr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2EF174A2" w14:textId="77777777" w:rsidR="00087D4F" w:rsidRPr="00065A28" w:rsidRDefault="00087D4F" w:rsidP="00FB004F">
            <w:pPr>
              <w:spacing w:line="240" w:lineRule="atLeast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Holkestad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001446DE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41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24EF6839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13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0F7E27AE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slått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75C4FE92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x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2167285E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0D846569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7</w:t>
            </w:r>
          </w:p>
        </w:tc>
      </w:tr>
      <w:tr w:rsidR="00B96631" w:rsidRPr="00065A28" w14:paraId="2CBC0D50" w14:textId="77777777" w:rsidTr="00FB004F">
        <w:trPr>
          <w:trHeight w:val="156"/>
        </w:trPr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61F8F6A2" w14:textId="77777777" w:rsidR="00087D4F" w:rsidRPr="00065A28" w:rsidRDefault="00087D4F" w:rsidP="00FB004F">
            <w:pPr>
              <w:spacing w:line="240" w:lineRule="atLeast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Holkestad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271A8942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41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40106BBD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17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5102056E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slått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559729A5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x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2325933B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738E14AC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5</w:t>
            </w:r>
          </w:p>
        </w:tc>
      </w:tr>
      <w:tr w:rsidR="00B96631" w:rsidRPr="00065A28" w14:paraId="2B54C1E2" w14:textId="77777777" w:rsidTr="00FB004F">
        <w:trPr>
          <w:trHeight w:val="156"/>
        </w:trPr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45576F3C" w14:textId="77777777" w:rsidR="00087D4F" w:rsidRPr="00065A28" w:rsidRDefault="00087D4F" w:rsidP="00FB004F">
            <w:pPr>
              <w:spacing w:line="240" w:lineRule="atLeast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Håsand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46531AFA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99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7D3EBBEA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6ABBEAB4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slått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4627EE68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x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04F1DEA8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4DF78276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23</w:t>
            </w:r>
          </w:p>
        </w:tc>
      </w:tr>
      <w:tr w:rsidR="00B96631" w:rsidRPr="00065A28" w14:paraId="3AE0271E" w14:textId="77777777" w:rsidTr="00FB004F">
        <w:trPr>
          <w:trHeight w:val="160"/>
        </w:trPr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6D9ECCD9" w14:textId="77777777" w:rsidR="00087D4F" w:rsidRPr="00065A28" w:rsidRDefault="00087D4F" w:rsidP="00FB004F">
            <w:pPr>
              <w:spacing w:line="240" w:lineRule="atLeast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Håsand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00258132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99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39D9FF0E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7B1A9626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slått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45FF24C5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x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683261DF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6FE18CB6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17</w:t>
            </w:r>
          </w:p>
        </w:tc>
      </w:tr>
      <w:tr w:rsidR="00B96631" w:rsidRPr="00065A28" w14:paraId="50C0A9FA" w14:textId="77777777" w:rsidTr="00FB004F">
        <w:trPr>
          <w:trHeight w:val="160"/>
        </w:trPr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44496D42" w14:textId="77777777" w:rsidR="00087D4F" w:rsidRPr="00065A28" w:rsidRDefault="00087D4F" w:rsidP="00FB004F">
            <w:pPr>
              <w:spacing w:line="240" w:lineRule="atLeast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Husøya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4FF16221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29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7A4E6E11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1 (m.fl.)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2DE17977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beite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3DFD844D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x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41C94F0C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62EA475D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20</w:t>
            </w:r>
          </w:p>
        </w:tc>
      </w:tr>
      <w:tr w:rsidR="00B96631" w:rsidRPr="00065A28" w14:paraId="5F9B116E" w14:textId="77777777" w:rsidTr="00FB004F">
        <w:trPr>
          <w:trHeight w:val="160"/>
        </w:trPr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0A45CAF1" w14:textId="77777777" w:rsidR="00087D4F" w:rsidRPr="00065A28" w:rsidRDefault="00087D4F" w:rsidP="00FB004F">
            <w:pPr>
              <w:spacing w:line="240" w:lineRule="atLeast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Beitelier, Stensland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32874157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55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09E26C84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4E69C97C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beite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4B638977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x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449D77E4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680D419D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13</w:t>
            </w:r>
          </w:p>
        </w:tc>
      </w:tr>
      <w:tr w:rsidR="00B96631" w:rsidRPr="00065A28" w14:paraId="7C99014A" w14:textId="77777777" w:rsidTr="00FB004F">
        <w:trPr>
          <w:trHeight w:val="160"/>
        </w:trPr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5AF88A4B" w14:textId="77777777" w:rsidR="00087D4F" w:rsidRPr="00065A28" w:rsidRDefault="00087D4F" w:rsidP="00FB004F">
            <w:pPr>
              <w:spacing w:line="240" w:lineRule="atLeast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Beitelier, Stensland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0BDE3737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55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66F8F5E5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77FE45E1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beite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70CBB3F5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x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51C3BB82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5CFD4DA8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2</w:t>
            </w:r>
          </w:p>
        </w:tc>
      </w:tr>
      <w:tr w:rsidR="00B96631" w:rsidRPr="00065A28" w14:paraId="21AB85EE" w14:textId="77777777" w:rsidTr="00FB004F">
        <w:trPr>
          <w:trHeight w:val="160"/>
        </w:trPr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14D37D3B" w14:textId="77777777" w:rsidR="00087D4F" w:rsidRPr="00065A28" w:rsidRDefault="00087D4F" w:rsidP="00FB004F">
            <w:pPr>
              <w:spacing w:line="240" w:lineRule="atLeast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Beitelier, Stensland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1077F1F7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55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648A46AD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27C652A9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beite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7E5DE1E0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x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72AF4F53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4A831438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11</w:t>
            </w:r>
          </w:p>
        </w:tc>
      </w:tr>
      <w:tr w:rsidR="00B96631" w:rsidRPr="00065A28" w14:paraId="137CDC9E" w14:textId="77777777" w:rsidTr="00FB004F">
        <w:trPr>
          <w:trHeight w:val="160"/>
        </w:trPr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4C3DD048" w14:textId="77777777" w:rsidR="00087D4F" w:rsidRPr="00065A28" w:rsidRDefault="00087D4F" w:rsidP="00FB004F">
            <w:pPr>
              <w:spacing w:line="240" w:lineRule="atLeast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Beitelier, Stensland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7A6C254E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56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21E028A9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2F8490AB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beite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0BAECF95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x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4C5E4A57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5856C2D2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8</w:t>
            </w:r>
          </w:p>
        </w:tc>
      </w:tr>
      <w:tr w:rsidR="00B96631" w:rsidRPr="00065A28" w14:paraId="621178B3" w14:textId="77777777" w:rsidTr="00FB004F">
        <w:trPr>
          <w:trHeight w:val="160"/>
        </w:trPr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38284336" w14:textId="77777777" w:rsidR="00087D4F" w:rsidRPr="00065A28" w:rsidRDefault="00087D4F" w:rsidP="00FB004F">
            <w:pPr>
              <w:spacing w:line="240" w:lineRule="atLeast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Beitelier, Stensland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7BA72FBA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56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57DEECDA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1E3151D2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beite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651CAAF8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x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17D7E974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5123B632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6</w:t>
            </w:r>
          </w:p>
        </w:tc>
      </w:tr>
      <w:tr w:rsidR="00B96631" w:rsidRPr="00065A28" w14:paraId="458CF78E" w14:textId="77777777" w:rsidTr="00FB004F">
        <w:trPr>
          <w:trHeight w:val="160"/>
        </w:trPr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53505161" w14:textId="77777777" w:rsidR="00087D4F" w:rsidRPr="00065A28" w:rsidRDefault="00087D4F" w:rsidP="00FB004F">
            <w:pPr>
              <w:spacing w:line="240" w:lineRule="atLeast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Beitelier, Stensland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4B4ED4B9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56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2A4398EC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7E4E55CB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beite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1E3E5891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x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58D8640D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00833B77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8</w:t>
            </w:r>
          </w:p>
        </w:tc>
      </w:tr>
      <w:tr w:rsidR="00B96631" w:rsidRPr="00065A28" w14:paraId="00359C23" w14:textId="77777777" w:rsidTr="00FB004F">
        <w:trPr>
          <w:trHeight w:val="160"/>
        </w:trPr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4C01ECAF" w14:textId="77777777" w:rsidR="00087D4F" w:rsidRPr="00065A28" w:rsidRDefault="00087D4F" w:rsidP="00FB004F">
            <w:pPr>
              <w:spacing w:line="240" w:lineRule="atLeast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Beitelier, Stensland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00E1E2AD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56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74C1A5F1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4407F701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beite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009BA853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x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6E952C26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6BCBB041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5</w:t>
            </w:r>
          </w:p>
        </w:tc>
      </w:tr>
      <w:tr w:rsidR="00B96631" w:rsidRPr="00065A28" w14:paraId="393C6F9D" w14:textId="77777777" w:rsidTr="00FB004F">
        <w:trPr>
          <w:trHeight w:val="160"/>
        </w:trPr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23B39B32" w14:textId="77777777" w:rsidR="00087D4F" w:rsidRPr="00065A28" w:rsidRDefault="00087D4F" w:rsidP="00FB004F">
            <w:pPr>
              <w:spacing w:line="240" w:lineRule="atLeast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Beitelier, Stensland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3C5594A6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56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3A34711B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1 og 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08E3F99F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beite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2CEBEFF3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x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7261170A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11BDCBB4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7</w:t>
            </w:r>
          </w:p>
        </w:tc>
      </w:tr>
      <w:tr w:rsidR="00B96631" w:rsidRPr="00065A28" w14:paraId="0C60CCF0" w14:textId="77777777" w:rsidTr="00FB004F">
        <w:trPr>
          <w:trHeight w:val="186"/>
        </w:trPr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93ACD5" w:themeFill="accent6" w:themeFillTint="99"/>
            <w:noWrap/>
            <w:vAlign w:val="bottom"/>
            <w:hideMark/>
          </w:tcPr>
          <w:p w14:paraId="5E92AEDA" w14:textId="77777777" w:rsidR="00087D4F" w:rsidRPr="00065A28" w:rsidRDefault="00087D4F" w:rsidP="00FB004F">
            <w:pPr>
              <w:spacing w:line="240" w:lineRule="atLeast"/>
              <w:rPr>
                <w:rFonts w:ascii="Calibri" w:hAnsi="Calibri" w:cs="Calibri"/>
                <w:b/>
                <w:bCs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b/>
                <w:bCs/>
                <w:sz w:val="22"/>
                <w:szCs w:val="22"/>
                <w:lang w:eastAsia="nb-NO"/>
              </w:rPr>
              <w:t> SUM</w:t>
            </w:r>
          </w:p>
        </w:tc>
        <w:tc>
          <w:tcPr>
            <w:tcW w:w="667" w:type="dxa"/>
            <w:tcBorders>
              <w:top w:val="single" w:sz="4" w:space="0" w:color="auto"/>
              <w:bottom w:val="single" w:sz="4" w:space="0" w:color="auto"/>
            </w:tcBorders>
            <w:shd w:val="clear" w:color="auto" w:fill="93ACD5" w:themeFill="accent6" w:themeFillTint="99"/>
            <w:noWrap/>
            <w:vAlign w:val="bottom"/>
          </w:tcPr>
          <w:p w14:paraId="3C4AD2B6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</w:p>
        </w:tc>
        <w:tc>
          <w:tcPr>
            <w:tcW w:w="943" w:type="dxa"/>
            <w:tcBorders>
              <w:top w:val="single" w:sz="4" w:space="0" w:color="auto"/>
              <w:bottom w:val="single" w:sz="4" w:space="0" w:color="auto"/>
            </w:tcBorders>
            <w:shd w:val="clear" w:color="auto" w:fill="93ACD5" w:themeFill="accent6" w:themeFillTint="99"/>
            <w:noWrap/>
            <w:vAlign w:val="bottom"/>
          </w:tcPr>
          <w:p w14:paraId="1D827114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93ACD5" w:themeFill="accent6" w:themeFillTint="99"/>
            <w:noWrap/>
            <w:vAlign w:val="bottom"/>
          </w:tcPr>
          <w:p w14:paraId="3038C164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93ACD5" w:themeFill="accent6" w:themeFillTint="99"/>
            <w:noWrap/>
            <w:vAlign w:val="bottom"/>
          </w:tcPr>
          <w:p w14:paraId="0C5FEADB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b/>
                <w:bCs/>
                <w:sz w:val="22"/>
                <w:szCs w:val="22"/>
                <w:lang w:eastAsia="nb-NO"/>
              </w:rPr>
              <w:t>553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93ACD5" w:themeFill="accent6" w:themeFillTint="99"/>
            <w:noWrap/>
            <w:vAlign w:val="bottom"/>
          </w:tcPr>
          <w:p w14:paraId="56C178A6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b/>
                <w:bCs/>
                <w:sz w:val="22"/>
                <w:szCs w:val="22"/>
                <w:lang w:eastAsia="nb-NO"/>
              </w:rPr>
              <w:t>37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3ACD5" w:themeFill="accent6" w:themeFillTint="99"/>
            <w:noWrap/>
            <w:vAlign w:val="bottom"/>
          </w:tcPr>
          <w:p w14:paraId="573E4EC5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b/>
                <w:bCs/>
                <w:sz w:val="22"/>
                <w:szCs w:val="22"/>
                <w:lang w:eastAsia="nb-NO"/>
              </w:rPr>
              <w:t>590</w:t>
            </w:r>
          </w:p>
        </w:tc>
      </w:tr>
      <w:tr w:rsidR="00B96631" w:rsidRPr="00065A28" w14:paraId="236CBA42" w14:textId="77777777" w:rsidTr="00FB004F">
        <w:trPr>
          <w:trHeight w:val="300"/>
        </w:trPr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3ACD5" w:themeFill="accent6" w:themeFillTint="99"/>
            <w:noWrap/>
            <w:hideMark/>
          </w:tcPr>
          <w:p w14:paraId="78A2BFD7" w14:textId="77777777" w:rsidR="00087D4F" w:rsidRPr="00065A28" w:rsidRDefault="00087D4F" w:rsidP="00FB004F">
            <w:pPr>
              <w:spacing w:line="240" w:lineRule="atLeast"/>
              <w:rPr>
                <w:rFonts w:ascii="Calibri" w:hAnsi="Calibri" w:cs="Calibri"/>
                <w:b/>
                <w:bCs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b/>
                <w:bCs/>
                <w:sz w:val="22"/>
                <w:szCs w:val="22"/>
                <w:lang w:eastAsia="nb-NO"/>
              </w:rPr>
              <w:t>Kommune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93ACD5" w:themeFill="accent6" w:themeFillTint="99"/>
            <w:noWrap/>
            <w:hideMark/>
          </w:tcPr>
          <w:p w14:paraId="16A6A533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b/>
                <w:bCs/>
                <w:sz w:val="22"/>
                <w:szCs w:val="22"/>
                <w:lang w:eastAsia="nb-NO"/>
              </w:rPr>
              <w:t>G.NR.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93ACD5" w:themeFill="accent6" w:themeFillTint="99"/>
            <w:noWrap/>
            <w:hideMark/>
          </w:tcPr>
          <w:p w14:paraId="121C6661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b/>
                <w:bCs/>
                <w:sz w:val="22"/>
                <w:szCs w:val="22"/>
                <w:lang w:eastAsia="nb-NO"/>
              </w:rPr>
              <w:t>B.NR.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93ACD5" w:themeFill="accent6" w:themeFillTint="99"/>
            <w:noWrap/>
            <w:hideMark/>
          </w:tcPr>
          <w:p w14:paraId="66904A56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b/>
                <w:bCs/>
                <w:sz w:val="22"/>
                <w:szCs w:val="22"/>
                <w:lang w:eastAsia="nb-NO"/>
              </w:rPr>
              <w:t>TILTAK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93ACD5" w:themeFill="accent6" w:themeFillTint="99"/>
            <w:hideMark/>
          </w:tcPr>
          <w:p w14:paraId="4880C0CC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b/>
                <w:bCs/>
                <w:sz w:val="22"/>
                <w:szCs w:val="22"/>
                <w:lang w:eastAsia="nb-NO"/>
              </w:rPr>
              <w:t>INNMARK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93ACD5" w:themeFill="accent6" w:themeFillTint="99"/>
            <w:hideMark/>
          </w:tcPr>
          <w:p w14:paraId="0E71401C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b/>
                <w:bCs/>
                <w:sz w:val="22"/>
                <w:szCs w:val="22"/>
                <w:lang w:eastAsia="nb-NO"/>
              </w:rPr>
              <w:t>UTMARK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3ACD5" w:themeFill="accent6" w:themeFillTint="99"/>
            <w:hideMark/>
          </w:tcPr>
          <w:p w14:paraId="29B5182A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b/>
                <w:bCs/>
                <w:sz w:val="22"/>
                <w:szCs w:val="22"/>
                <w:lang w:eastAsia="nb-NO"/>
              </w:rPr>
              <w:t>DEKAR</w:t>
            </w:r>
          </w:p>
        </w:tc>
      </w:tr>
      <w:tr w:rsidR="00087D4F" w:rsidRPr="00065A28" w14:paraId="2A4A4359" w14:textId="77777777" w:rsidTr="00FB004F">
        <w:trPr>
          <w:trHeight w:val="300"/>
        </w:trPr>
        <w:tc>
          <w:tcPr>
            <w:tcW w:w="921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1D3235E5" w14:textId="77777777" w:rsidR="00087D4F" w:rsidRPr="00065A28" w:rsidRDefault="00087D4F" w:rsidP="00FB004F">
            <w:pPr>
              <w:spacing w:line="240" w:lineRule="atLeast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b/>
                <w:bCs/>
                <w:sz w:val="22"/>
                <w:szCs w:val="22"/>
                <w:lang w:eastAsia="nb-NO"/>
              </w:rPr>
              <w:t>1851 LØDINGEN - inntil 90 daa</w:t>
            </w:r>
          </w:p>
        </w:tc>
      </w:tr>
      <w:tr w:rsidR="00B96631" w:rsidRPr="00065A28" w14:paraId="3C888F0C" w14:textId="77777777" w:rsidTr="00FB004F">
        <w:trPr>
          <w:trHeight w:val="300"/>
        </w:trPr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7E0666CC" w14:textId="77777777" w:rsidR="00087D4F" w:rsidRPr="00065A28" w:rsidRDefault="00087D4F" w:rsidP="00FB004F">
            <w:pPr>
              <w:spacing w:line="240" w:lineRule="atLeast"/>
              <w:rPr>
                <w:rFonts w:ascii="Calibri" w:hAnsi="Calibri" w:cs="Calibri"/>
                <w:sz w:val="22"/>
                <w:szCs w:val="22"/>
                <w:lang w:eastAsia="nb-NO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56A2AC86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13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39C179CE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  <w:noWrap/>
            <w:vAlign w:val="bottom"/>
          </w:tcPr>
          <w:p w14:paraId="4E6AA79B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slått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6CACC1FE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x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3A9B2190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6C63678D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30</w:t>
            </w:r>
          </w:p>
        </w:tc>
      </w:tr>
      <w:tr w:rsidR="00B96631" w:rsidRPr="00065A28" w14:paraId="261ED1BF" w14:textId="77777777" w:rsidTr="00FB004F">
        <w:trPr>
          <w:trHeight w:val="300"/>
        </w:trPr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5DE49EE4" w14:textId="77777777" w:rsidR="00087D4F" w:rsidRPr="00065A28" w:rsidRDefault="00087D4F" w:rsidP="00FB004F">
            <w:pPr>
              <w:spacing w:line="240" w:lineRule="atLeast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 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26B0815F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14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5C5FEC9B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2 og 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6704E101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slått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4138D661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x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3C851A1C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594779F7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30</w:t>
            </w:r>
          </w:p>
        </w:tc>
      </w:tr>
      <w:tr w:rsidR="00B96631" w:rsidRPr="00065A28" w14:paraId="3FDC8278" w14:textId="77777777" w:rsidTr="00FB004F">
        <w:trPr>
          <w:trHeight w:val="300"/>
        </w:trPr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07615E23" w14:textId="77777777" w:rsidR="00087D4F" w:rsidRPr="00065A28" w:rsidRDefault="00087D4F" w:rsidP="00FB004F">
            <w:pPr>
              <w:spacing w:line="240" w:lineRule="atLeast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 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3D651EB6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16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6B57F638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288DB4D6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slått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5F5F3E32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x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63E1F6CD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6EC6133A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30</w:t>
            </w:r>
          </w:p>
        </w:tc>
      </w:tr>
      <w:tr w:rsidR="00B96631" w:rsidRPr="00065A28" w14:paraId="7AEB88D9" w14:textId="77777777" w:rsidTr="00FB004F">
        <w:trPr>
          <w:trHeight w:val="300"/>
        </w:trPr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93ACD5" w:themeFill="accent6" w:themeFillTint="99"/>
            <w:noWrap/>
            <w:vAlign w:val="bottom"/>
            <w:hideMark/>
          </w:tcPr>
          <w:p w14:paraId="09860CBD" w14:textId="77777777" w:rsidR="00087D4F" w:rsidRPr="00065A28" w:rsidRDefault="00087D4F" w:rsidP="00FB004F">
            <w:pPr>
              <w:spacing w:line="240" w:lineRule="atLeast"/>
              <w:rPr>
                <w:rFonts w:ascii="Calibri" w:hAnsi="Calibri" w:cs="Calibri"/>
                <w:b/>
                <w:bCs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b/>
                <w:bCs/>
                <w:sz w:val="22"/>
                <w:szCs w:val="22"/>
                <w:lang w:eastAsia="nb-NO"/>
              </w:rPr>
              <w:t> SUM</w:t>
            </w: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93ACD5" w:themeFill="accent6" w:themeFillTint="99"/>
            <w:noWrap/>
            <w:vAlign w:val="bottom"/>
            <w:hideMark/>
          </w:tcPr>
          <w:p w14:paraId="76A36BA6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eastAsia="nb-NO"/>
              </w:rPr>
            </w:pPr>
          </w:p>
        </w:tc>
        <w:tc>
          <w:tcPr>
            <w:tcW w:w="9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93ACD5" w:themeFill="accent6" w:themeFillTint="99"/>
            <w:noWrap/>
            <w:vAlign w:val="bottom"/>
            <w:hideMark/>
          </w:tcPr>
          <w:p w14:paraId="7665B9F6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b/>
                <w:bCs/>
                <w:sz w:val="22"/>
                <w:szCs w:val="22"/>
                <w:lang w:eastAsia="nb-NO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93ACD5" w:themeFill="accent6" w:themeFillTint="99"/>
            <w:noWrap/>
            <w:vAlign w:val="bottom"/>
            <w:hideMark/>
          </w:tcPr>
          <w:p w14:paraId="379BF98B" w14:textId="77777777" w:rsidR="00087D4F" w:rsidRPr="00065A28" w:rsidRDefault="00087D4F" w:rsidP="00FB004F">
            <w:pPr>
              <w:spacing w:line="240" w:lineRule="atLeast"/>
              <w:rPr>
                <w:rFonts w:ascii="Calibri" w:hAnsi="Calibri" w:cs="Calibri"/>
                <w:b/>
                <w:bCs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b/>
                <w:bCs/>
                <w:sz w:val="22"/>
                <w:szCs w:val="22"/>
                <w:lang w:eastAsia="nb-NO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93ACD5" w:themeFill="accent6" w:themeFillTint="99"/>
            <w:noWrap/>
            <w:vAlign w:val="bottom"/>
            <w:hideMark/>
          </w:tcPr>
          <w:p w14:paraId="75C127FA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b/>
                <w:bCs/>
                <w:sz w:val="22"/>
                <w:szCs w:val="22"/>
                <w:lang w:eastAsia="nb-NO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93ACD5" w:themeFill="accent6" w:themeFillTint="99"/>
            <w:noWrap/>
            <w:vAlign w:val="bottom"/>
            <w:hideMark/>
          </w:tcPr>
          <w:p w14:paraId="0E27A3E6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b/>
                <w:bCs/>
                <w:sz w:val="22"/>
                <w:szCs w:val="22"/>
                <w:lang w:eastAsia="nb-NO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3ACD5" w:themeFill="accent6" w:themeFillTint="99"/>
            <w:noWrap/>
            <w:vAlign w:val="bottom"/>
            <w:hideMark/>
          </w:tcPr>
          <w:p w14:paraId="21C76E9F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b/>
                <w:bCs/>
                <w:sz w:val="22"/>
                <w:szCs w:val="22"/>
                <w:lang w:eastAsia="nb-NO"/>
              </w:rPr>
              <w:t>90</w:t>
            </w:r>
          </w:p>
        </w:tc>
      </w:tr>
      <w:tr w:rsidR="00087D4F" w:rsidRPr="00065A28" w14:paraId="4B1CC517" w14:textId="77777777" w:rsidTr="00FB004F">
        <w:trPr>
          <w:trHeight w:val="83"/>
        </w:trPr>
        <w:tc>
          <w:tcPr>
            <w:tcW w:w="921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EDEACA" w14:textId="77777777" w:rsidR="00087D4F" w:rsidRPr="00065A28" w:rsidRDefault="00087D4F" w:rsidP="00FB004F">
            <w:pPr>
              <w:spacing w:line="240" w:lineRule="atLeast"/>
              <w:rPr>
                <w:rFonts w:ascii="Calibri" w:hAnsi="Calibri" w:cs="Calibri"/>
                <w:sz w:val="22"/>
                <w:szCs w:val="22"/>
                <w:lang w:eastAsia="nb-NO"/>
              </w:rPr>
            </w:pPr>
          </w:p>
          <w:p w14:paraId="1A5507E6" w14:textId="77777777" w:rsidR="00087D4F" w:rsidRPr="00065A28" w:rsidRDefault="00087D4F" w:rsidP="00FB004F">
            <w:pPr>
              <w:spacing w:line="240" w:lineRule="atLeast"/>
              <w:rPr>
                <w:rFonts w:ascii="Calibri" w:hAnsi="Calibri" w:cs="Calibri"/>
                <w:sz w:val="22"/>
                <w:szCs w:val="22"/>
                <w:lang w:eastAsia="nb-NO"/>
              </w:rPr>
            </w:pPr>
          </w:p>
        </w:tc>
      </w:tr>
      <w:tr w:rsidR="00087D4F" w:rsidRPr="00065A28" w14:paraId="46686CE5" w14:textId="77777777" w:rsidTr="00FB004F">
        <w:trPr>
          <w:trHeight w:val="300"/>
        </w:trPr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3ACD5" w:themeFill="accent6" w:themeFillTint="99"/>
            <w:noWrap/>
          </w:tcPr>
          <w:p w14:paraId="29C1E896" w14:textId="77777777" w:rsidR="00087D4F" w:rsidRPr="00065A28" w:rsidRDefault="00087D4F" w:rsidP="00FB004F">
            <w:pPr>
              <w:spacing w:line="240" w:lineRule="atLeast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b/>
                <w:bCs/>
                <w:sz w:val="22"/>
                <w:szCs w:val="22"/>
                <w:lang w:eastAsia="nb-NO"/>
              </w:rPr>
              <w:t>Kommune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3ACD5" w:themeFill="accent6" w:themeFillTint="99"/>
            <w:noWrap/>
          </w:tcPr>
          <w:p w14:paraId="0F04852F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b/>
                <w:bCs/>
                <w:sz w:val="22"/>
                <w:szCs w:val="22"/>
                <w:lang w:eastAsia="nb-NO"/>
              </w:rPr>
              <w:t>G.NR.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3ACD5" w:themeFill="accent6" w:themeFillTint="99"/>
            <w:noWrap/>
          </w:tcPr>
          <w:p w14:paraId="3B760283" w14:textId="77777777" w:rsidR="00087D4F" w:rsidRPr="00065A28" w:rsidRDefault="00087D4F" w:rsidP="00FB004F">
            <w:pPr>
              <w:spacing w:line="240" w:lineRule="atLeast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b/>
                <w:bCs/>
                <w:sz w:val="22"/>
                <w:szCs w:val="22"/>
                <w:lang w:eastAsia="nb-NO"/>
              </w:rPr>
              <w:t>B.NR.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3ACD5" w:themeFill="accent6" w:themeFillTint="99"/>
            <w:noWrap/>
          </w:tcPr>
          <w:p w14:paraId="394B3C66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b/>
                <w:bCs/>
                <w:sz w:val="22"/>
                <w:szCs w:val="22"/>
                <w:lang w:eastAsia="nb-NO"/>
              </w:rPr>
              <w:t>TILTAK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3ACD5" w:themeFill="accent6" w:themeFillTint="99"/>
            <w:noWrap/>
          </w:tcPr>
          <w:p w14:paraId="1658E29C" w14:textId="77777777" w:rsidR="00087D4F" w:rsidRPr="00065A28" w:rsidRDefault="00087D4F" w:rsidP="00FB004F">
            <w:pPr>
              <w:spacing w:line="240" w:lineRule="atLeast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b/>
                <w:bCs/>
                <w:sz w:val="22"/>
                <w:szCs w:val="22"/>
                <w:lang w:eastAsia="nb-NO"/>
              </w:rPr>
              <w:t xml:space="preserve">INNMARK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3ACD5" w:themeFill="accent6" w:themeFillTint="99"/>
            <w:noWrap/>
          </w:tcPr>
          <w:p w14:paraId="6AFA2E12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b/>
                <w:bCs/>
                <w:sz w:val="22"/>
                <w:szCs w:val="22"/>
                <w:lang w:eastAsia="nb-NO"/>
              </w:rPr>
              <w:t xml:space="preserve">UTMARK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3ACD5" w:themeFill="accent6" w:themeFillTint="99"/>
            <w:noWrap/>
          </w:tcPr>
          <w:p w14:paraId="1AC6599C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b/>
                <w:bCs/>
                <w:sz w:val="22"/>
                <w:szCs w:val="22"/>
                <w:lang w:eastAsia="nb-NO"/>
              </w:rPr>
              <w:t xml:space="preserve"> DEKAR </w:t>
            </w:r>
          </w:p>
        </w:tc>
      </w:tr>
      <w:tr w:rsidR="00087D4F" w:rsidRPr="00065A28" w14:paraId="6E8AD83E" w14:textId="77777777" w:rsidTr="00FB004F">
        <w:trPr>
          <w:trHeight w:val="300"/>
        </w:trPr>
        <w:tc>
          <w:tcPr>
            <w:tcW w:w="921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2F266203" w14:textId="77777777" w:rsidR="00087D4F" w:rsidRPr="00065A28" w:rsidRDefault="00087D4F" w:rsidP="00FB004F">
            <w:pPr>
              <w:spacing w:line="240" w:lineRule="atLeast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b/>
                <w:bCs/>
                <w:sz w:val="22"/>
                <w:szCs w:val="22"/>
                <w:lang w:eastAsia="nb-NO"/>
              </w:rPr>
              <w:t xml:space="preserve">1853 EVENES - inntil 140 daa </w:t>
            </w:r>
          </w:p>
        </w:tc>
      </w:tr>
      <w:tr w:rsidR="00B96631" w:rsidRPr="00065A28" w14:paraId="1352B03F" w14:textId="77777777" w:rsidTr="00FB004F">
        <w:trPr>
          <w:trHeight w:val="300"/>
        </w:trPr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5F96A37B" w14:textId="77777777" w:rsidR="00087D4F" w:rsidRPr="008D1139" w:rsidRDefault="00087D4F" w:rsidP="00FB004F">
            <w:pPr>
              <w:spacing w:line="240" w:lineRule="atLeast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8D1139">
              <w:rPr>
                <w:rFonts w:ascii="Calibri" w:hAnsi="Calibri" w:cs="Calibri"/>
                <w:sz w:val="22"/>
                <w:szCs w:val="22"/>
                <w:lang w:eastAsia="nb-NO"/>
              </w:rPr>
              <w:t>Stunesosen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310A8152" w14:textId="77777777" w:rsidR="00087D4F" w:rsidRPr="008D1139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8D1139">
              <w:rPr>
                <w:rFonts w:ascii="Calibri" w:hAnsi="Calibri" w:cs="Calibri"/>
                <w:sz w:val="22"/>
                <w:szCs w:val="22"/>
                <w:lang w:eastAsia="nb-NO"/>
              </w:rPr>
              <w:t>4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7B10063F" w14:textId="77777777" w:rsidR="00087D4F" w:rsidRPr="008D1139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8D1139">
              <w:rPr>
                <w:rFonts w:ascii="Calibri" w:hAnsi="Calibri" w:cs="Calibri"/>
                <w:sz w:val="22"/>
                <w:szCs w:val="22"/>
                <w:lang w:eastAsia="nb-NO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30CC8876" w14:textId="77777777" w:rsidR="00087D4F" w:rsidRPr="008D1139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8D1139">
              <w:rPr>
                <w:rFonts w:ascii="Calibri" w:hAnsi="Calibri" w:cs="Calibri"/>
                <w:sz w:val="22"/>
                <w:szCs w:val="22"/>
                <w:lang w:eastAsia="nb-NO"/>
              </w:rPr>
              <w:t>beite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319BEE29" w14:textId="77777777" w:rsidR="00087D4F" w:rsidRPr="008D1139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460C65D3" w14:textId="77777777" w:rsidR="00087D4F" w:rsidRPr="008D1139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8D1139">
              <w:rPr>
                <w:rFonts w:ascii="Calibri" w:hAnsi="Calibri" w:cs="Calibri"/>
                <w:sz w:val="22"/>
                <w:szCs w:val="22"/>
                <w:lang w:eastAsia="nb-NO"/>
              </w:rPr>
              <w:t>x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64AB1BB4" w14:textId="77777777" w:rsidR="00087D4F" w:rsidRPr="008D1139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8D1139">
              <w:rPr>
                <w:rFonts w:ascii="Calibri" w:hAnsi="Calibri" w:cs="Calibri"/>
                <w:sz w:val="22"/>
                <w:szCs w:val="22"/>
                <w:lang w:eastAsia="nb-NO"/>
              </w:rPr>
              <w:t>10</w:t>
            </w:r>
          </w:p>
        </w:tc>
      </w:tr>
      <w:tr w:rsidR="00B96631" w:rsidRPr="00065A28" w14:paraId="25436FBA" w14:textId="77777777" w:rsidTr="00FB004F">
        <w:trPr>
          <w:trHeight w:val="300"/>
        </w:trPr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66400AEB" w14:textId="77777777" w:rsidR="00087D4F" w:rsidRPr="008D1139" w:rsidRDefault="00087D4F" w:rsidP="00FB004F">
            <w:pPr>
              <w:spacing w:line="240" w:lineRule="atLeast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8D1139">
              <w:rPr>
                <w:rFonts w:ascii="Calibri" w:hAnsi="Calibri" w:cs="Calibri"/>
                <w:sz w:val="22"/>
                <w:szCs w:val="22"/>
                <w:lang w:eastAsia="nb-NO"/>
              </w:rPr>
              <w:t xml:space="preserve">Haustlobakken 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41EFD5C1" w14:textId="77777777" w:rsidR="00087D4F" w:rsidRPr="008D1139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8D1139">
              <w:rPr>
                <w:rFonts w:ascii="Calibri" w:hAnsi="Calibri" w:cs="Calibri"/>
                <w:sz w:val="22"/>
                <w:szCs w:val="22"/>
                <w:lang w:eastAsia="nb-NO"/>
              </w:rPr>
              <w:t>4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28E814AC" w14:textId="77777777" w:rsidR="00087D4F" w:rsidRPr="008D1139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8D1139">
              <w:rPr>
                <w:rFonts w:ascii="Calibri" w:hAnsi="Calibri" w:cs="Calibri"/>
                <w:sz w:val="22"/>
                <w:szCs w:val="22"/>
                <w:lang w:eastAsia="nb-NO"/>
              </w:rPr>
              <w:t>3,5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6A6DCFDE" w14:textId="77777777" w:rsidR="00087D4F" w:rsidRPr="008D1139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8D1139">
              <w:rPr>
                <w:rFonts w:ascii="Calibri" w:hAnsi="Calibri" w:cs="Calibri"/>
                <w:sz w:val="22"/>
                <w:szCs w:val="22"/>
                <w:lang w:eastAsia="nb-NO"/>
              </w:rPr>
              <w:t>slått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11CC5922" w14:textId="77777777" w:rsidR="00087D4F" w:rsidRPr="008D1139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8D1139">
              <w:rPr>
                <w:rFonts w:ascii="Calibri" w:hAnsi="Calibri" w:cs="Calibri"/>
                <w:sz w:val="22"/>
                <w:szCs w:val="22"/>
                <w:lang w:eastAsia="nb-NO"/>
              </w:rPr>
              <w:t>x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67842CE3" w14:textId="77777777" w:rsidR="00087D4F" w:rsidRPr="008D1139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54BB01DD" w14:textId="77777777" w:rsidR="00087D4F" w:rsidRPr="008D1139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8D1139">
              <w:rPr>
                <w:rFonts w:ascii="Calibri" w:hAnsi="Calibri" w:cs="Calibri"/>
                <w:sz w:val="22"/>
                <w:szCs w:val="22"/>
                <w:lang w:eastAsia="nb-NO"/>
              </w:rPr>
              <w:t>40</w:t>
            </w:r>
          </w:p>
        </w:tc>
      </w:tr>
      <w:tr w:rsidR="00B96631" w:rsidRPr="00065A28" w14:paraId="6E28F7DA" w14:textId="77777777" w:rsidTr="00FB004F">
        <w:trPr>
          <w:trHeight w:val="300"/>
        </w:trPr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2721F063" w14:textId="77777777" w:rsidR="00087D4F" w:rsidRPr="008D1139" w:rsidRDefault="00087D4F" w:rsidP="00FB004F">
            <w:pPr>
              <w:spacing w:line="240" w:lineRule="atLeast"/>
              <w:rPr>
                <w:rFonts w:ascii="Calibri" w:hAnsi="Calibri" w:cs="Calibri"/>
                <w:sz w:val="22"/>
                <w:szCs w:val="22"/>
                <w:lang w:eastAsia="nb-NO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5C0FDA2F" w14:textId="77777777" w:rsidR="00087D4F" w:rsidRPr="008D1139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8D1139">
              <w:rPr>
                <w:rFonts w:ascii="Calibri" w:hAnsi="Calibri" w:cs="Calibri"/>
                <w:sz w:val="22"/>
                <w:szCs w:val="22"/>
                <w:lang w:eastAsia="nb-NO"/>
              </w:rPr>
              <w:t>8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67321D35" w14:textId="77777777" w:rsidR="00087D4F" w:rsidRPr="008D1139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8D1139">
              <w:rPr>
                <w:rFonts w:ascii="Calibri" w:hAnsi="Calibri" w:cs="Calibri"/>
                <w:sz w:val="22"/>
                <w:szCs w:val="22"/>
                <w:lang w:eastAsia="nb-NO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089755D2" w14:textId="77777777" w:rsidR="00087D4F" w:rsidRPr="008D1139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8D1139">
              <w:rPr>
                <w:rFonts w:ascii="Calibri" w:hAnsi="Calibri" w:cs="Calibri"/>
                <w:sz w:val="22"/>
                <w:szCs w:val="22"/>
                <w:lang w:eastAsia="nb-NO"/>
              </w:rPr>
              <w:t>slått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30C40B6B" w14:textId="77777777" w:rsidR="00087D4F" w:rsidRPr="008D1139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8D1139">
              <w:rPr>
                <w:rFonts w:ascii="Calibri" w:hAnsi="Calibri" w:cs="Calibri"/>
                <w:sz w:val="22"/>
                <w:szCs w:val="22"/>
                <w:lang w:eastAsia="nb-NO"/>
              </w:rPr>
              <w:t>x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6BF6CF33" w14:textId="77777777" w:rsidR="00087D4F" w:rsidRPr="008D1139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7677D4BB" w14:textId="77777777" w:rsidR="00087D4F" w:rsidRPr="008D1139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8D1139">
              <w:rPr>
                <w:rFonts w:ascii="Calibri" w:hAnsi="Calibri" w:cs="Calibri"/>
                <w:sz w:val="22"/>
                <w:szCs w:val="22"/>
                <w:lang w:eastAsia="nb-NO"/>
              </w:rPr>
              <w:t>12</w:t>
            </w:r>
          </w:p>
        </w:tc>
      </w:tr>
      <w:tr w:rsidR="00B96631" w:rsidRPr="00065A28" w14:paraId="272C12FF" w14:textId="77777777" w:rsidTr="00FB004F">
        <w:trPr>
          <w:trHeight w:val="300"/>
        </w:trPr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34B95205" w14:textId="77777777" w:rsidR="00087D4F" w:rsidRPr="008D1139" w:rsidRDefault="00087D4F" w:rsidP="00FB004F">
            <w:pPr>
              <w:spacing w:line="240" w:lineRule="atLeast"/>
              <w:rPr>
                <w:rFonts w:ascii="Calibri" w:hAnsi="Calibri" w:cs="Calibri"/>
                <w:sz w:val="22"/>
                <w:szCs w:val="22"/>
                <w:lang w:eastAsia="nb-NO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448C4BFA" w14:textId="77777777" w:rsidR="00087D4F" w:rsidRPr="008D1139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8D1139">
              <w:rPr>
                <w:rFonts w:ascii="Calibri" w:hAnsi="Calibri" w:cs="Calibri"/>
                <w:sz w:val="22"/>
                <w:szCs w:val="22"/>
                <w:lang w:eastAsia="nb-NO"/>
              </w:rPr>
              <w:t>7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554B9E92" w14:textId="77777777" w:rsidR="00087D4F" w:rsidRPr="008D1139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8D1139">
              <w:rPr>
                <w:rFonts w:ascii="Calibri" w:hAnsi="Calibri" w:cs="Calibri"/>
                <w:sz w:val="22"/>
                <w:szCs w:val="22"/>
                <w:lang w:eastAsia="nb-NO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510F1E54" w14:textId="77777777" w:rsidR="00087D4F" w:rsidRPr="008D1139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8D1139">
              <w:rPr>
                <w:rFonts w:ascii="Calibri" w:hAnsi="Calibri" w:cs="Calibri"/>
                <w:sz w:val="22"/>
                <w:szCs w:val="22"/>
                <w:lang w:eastAsia="nb-NO"/>
              </w:rPr>
              <w:t>beite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4C0B6DCF" w14:textId="77777777" w:rsidR="00087D4F" w:rsidRPr="008D1139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8D1139">
              <w:rPr>
                <w:rFonts w:ascii="Calibri" w:hAnsi="Calibri" w:cs="Calibri"/>
                <w:sz w:val="22"/>
                <w:szCs w:val="22"/>
                <w:lang w:eastAsia="nb-NO"/>
              </w:rPr>
              <w:t>x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6D806A40" w14:textId="77777777" w:rsidR="00087D4F" w:rsidRPr="008D1139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72790119" w14:textId="77777777" w:rsidR="00087D4F" w:rsidRPr="008D1139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8D1139">
              <w:rPr>
                <w:rFonts w:ascii="Calibri" w:hAnsi="Calibri" w:cs="Calibri"/>
                <w:sz w:val="22"/>
                <w:szCs w:val="22"/>
                <w:lang w:eastAsia="nb-NO"/>
              </w:rPr>
              <w:t>17</w:t>
            </w:r>
          </w:p>
        </w:tc>
      </w:tr>
      <w:tr w:rsidR="00B96631" w:rsidRPr="00065A28" w14:paraId="73178453" w14:textId="77777777" w:rsidTr="00FB004F">
        <w:trPr>
          <w:trHeight w:val="300"/>
        </w:trPr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60E17E4D" w14:textId="77777777" w:rsidR="00087D4F" w:rsidRPr="008D1139" w:rsidRDefault="00087D4F" w:rsidP="00FB004F">
            <w:pPr>
              <w:spacing w:line="240" w:lineRule="atLeast"/>
              <w:rPr>
                <w:rFonts w:ascii="Calibri" w:hAnsi="Calibri" w:cs="Calibri"/>
                <w:sz w:val="22"/>
                <w:szCs w:val="22"/>
                <w:lang w:eastAsia="nb-NO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45B73C9E" w14:textId="77777777" w:rsidR="00087D4F" w:rsidRPr="008D1139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8D1139">
              <w:rPr>
                <w:rFonts w:ascii="Calibri" w:hAnsi="Calibri" w:cs="Calibri"/>
                <w:sz w:val="22"/>
                <w:szCs w:val="22"/>
                <w:lang w:eastAsia="nb-NO"/>
              </w:rPr>
              <w:t>8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219D61C7" w14:textId="77777777" w:rsidR="00087D4F" w:rsidRPr="008D1139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8D1139">
              <w:rPr>
                <w:rFonts w:ascii="Calibri" w:hAnsi="Calibri" w:cs="Calibri"/>
                <w:sz w:val="22"/>
                <w:szCs w:val="22"/>
                <w:lang w:eastAsia="nb-NO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2DBCC3BF" w14:textId="77777777" w:rsidR="00087D4F" w:rsidRPr="008D1139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8D1139">
              <w:rPr>
                <w:rFonts w:ascii="Calibri" w:hAnsi="Calibri" w:cs="Calibri"/>
                <w:sz w:val="22"/>
                <w:szCs w:val="22"/>
                <w:lang w:eastAsia="nb-NO"/>
              </w:rPr>
              <w:t>beite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3DAE2F8F" w14:textId="77777777" w:rsidR="00087D4F" w:rsidRPr="008D1139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8D1139">
              <w:rPr>
                <w:rFonts w:ascii="Calibri" w:hAnsi="Calibri" w:cs="Calibri"/>
                <w:sz w:val="22"/>
                <w:szCs w:val="22"/>
                <w:lang w:eastAsia="nb-NO"/>
              </w:rPr>
              <w:t>x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5E634B20" w14:textId="77777777" w:rsidR="00087D4F" w:rsidRPr="008D1139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22460416" w14:textId="77777777" w:rsidR="00087D4F" w:rsidRPr="008D1139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8D1139">
              <w:rPr>
                <w:rFonts w:ascii="Calibri" w:hAnsi="Calibri" w:cs="Calibri"/>
                <w:sz w:val="22"/>
                <w:szCs w:val="22"/>
                <w:lang w:eastAsia="nb-NO"/>
              </w:rPr>
              <w:t>9</w:t>
            </w:r>
          </w:p>
        </w:tc>
      </w:tr>
      <w:tr w:rsidR="00B96631" w:rsidRPr="00065A28" w14:paraId="37EC0A4C" w14:textId="77777777" w:rsidTr="00FB004F">
        <w:trPr>
          <w:trHeight w:val="300"/>
        </w:trPr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683C572A" w14:textId="77777777" w:rsidR="00087D4F" w:rsidRPr="008D1139" w:rsidRDefault="00087D4F" w:rsidP="00FB004F">
            <w:pPr>
              <w:spacing w:line="240" w:lineRule="atLeast"/>
              <w:rPr>
                <w:rFonts w:ascii="Calibri" w:hAnsi="Calibri" w:cs="Calibri"/>
                <w:sz w:val="22"/>
                <w:szCs w:val="22"/>
                <w:lang w:eastAsia="nb-NO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6DE8DF90" w14:textId="77777777" w:rsidR="00087D4F" w:rsidRPr="008D1139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8D1139">
              <w:rPr>
                <w:rFonts w:ascii="Calibri" w:hAnsi="Calibri" w:cs="Calibri"/>
                <w:sz w:val="22"/>
                <w:szCs w:val="22"/>
                <w:lang w:eastAsia="nb-NO"/>
              </w:rPr>
              <w:t>8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19D59A71" w14:textId="77777777" w:rsidR="00087D4F" w:rsidRPr="008D1139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8D1139">
              <w:rPr>
                <w:rFonts w:ascii="Calibri" w:hAnsi="Calibri" w:cs="Calibri"/>
                <w:sz w:val="22"/>
                <w:szCs w:val="22"/>
                <w:lang w:eastAsia="nb-NO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32928FBB" w14:textId="77777777" w:rsidR="00087D4F" w:rsidRPr="008D1139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8D1139">
              <w:rPr>
                <w:rFonts w:ascii="Calibri" w:hAnsi="Calibri" w:cs="Calibri"/>
                <w:sz w:val="22"/>
                <w:szCs w:val="22"/>
                <w:lang w:eastAsia="nb-NO"/>
              </w:rPr>
              <w:t>beite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3BA0D8FE" w14:textId="77777777" w:rsidR="00087D4F" w:rsidRPr="008D1139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8D1139">
              <w:rPr>
                <w:rFonts w:ascii="Calibri" w:hAnsi="Calibri" w:cs="Calibri"/>
                <w:sz w:val="22"/>
                <w:szCs w:val="22"/>
                <w:lang w:eastAsia="nb-NO"/>
              </w:rPr>
              <w:t>x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24B15CDF" w14:textId="77777777" w:rsidR="00087D4F" w:rsidRPr="008D1139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43448D43" w14:textId="77777777" w:rsidR="00087D4F" w:rsidRPr="008D1139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8D1139">
              <w:rPr>
                <w:rFonts w:ascii="Calibri" w:hAnsi="Calibri" w:cs="Calibri"/>
                <w:sz w:val="22"/>
                <w:szCs w:val="22"/>
                <w:lang w:eastAsia="nb-NO"/>
              </w:rPr>
              <w:t>22</w:t>
            </w:r>
          </w:p>
        </w:tc>
      </w:tr>
      <w:tr w:rsidR="00B96631" w:rsidRPr="00065A28" w14:paraId="5619FC35" w14:textId="77777777" w:rsidTr="00FB004F">
        <w:trPr>
          <w:trHeight w:val="300"/>
        </w:trPr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7553DFF8" w14:textId="77777777" w:rsidR="00087D4F" w:rsidRPr="008D1139" w:rsidRDefault="00087D4F" w:rsidP="00FB004F">
            <w:pPr>
              <w:spacing w:line="240" w:lineRule="atLeast"/>
              <w:rPr>
                <w:rFonts w:ascii="Calibri" w:hAnsi="Calibri" w:cs="Calibri"/>
                <w:sz w:val="22"/>
                <w:szCs w:val="22"/>
                <w:lang w:eastAsia="nb-NO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2DC42F8C" w14:textId="77777777" w:rsidR="00087D4F" w:rsidRPr="008D1139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8D1139">
              <w:rPr>
                <w:rFonts w:ascii="Calibri" w:hAnsi="Calibri" w:cs="Calibri"/>
                <w:sz w:val="22"/>
                <w:szCs w:val="22"/>
                <w:lang w:eastAsia="nb-NO"/>
              </w:rPr>
              <w:t>8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5A60CA7A" w14:textId="77777777" w:rsidR="00087D4F" w:rsidRPr="008D1139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8D1139">
              <w:rPr>
                <w:rFonts w:ascii="Calibri" w:hAnsi="Calibri" w:cs="Calibri"/>
                <w:sz w:val="22"/>
                <w:szCs w:val="22"/>
                <w:lang w:eastAsia="nb-NO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4E448223" w14:textId="77777777" w:rsidR="00087D4F" w:rsidRPr="008D1139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8D1139">
              <w:rPr>
                <w:rFonts w:ascii="Calibri" w:hAnsi="Calibri" w:cs="Calibri"/>
                <w:sz w:val="22"/>
                <w:szCs w:val="22"/>
                <w:lang w:eastAsia="nb-NO"/>
              </w:rPr>
              <w:t>beite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35414E0F" w14:textId="77777777" w:rsidR="00087D4F" w:rsidRPr="008D1139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8D1139">
              <w:rPr>
                <w:rFonts w:ascii="Calibri" w:hAnsi="Calibri" w:cs="Calibri"/>
                <w:sz w:val="22"/>
                <w:szCs w:val="22"/>
                <w:lang w:eastAsia="nb-NO"/>
              </w:rPr>
              <w:t>x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255C6B05" w14:textId="77777777" w:rsidR="00087D4F" w:rsidRPr="008D1139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658262ED" w14:textId="77777777" w:rsidR="00087D4F" w:rsidRPr="008D1139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8D1139">
              <w:rPr>
                <w:rFonts w:ascii="Calibri" w:hAnsi="Calibri" w:cs="Calibri"/>
                <w:sz w:val="22"/>
                <w:szCs w:val="22"/>
                <w:lang w:eastAsia="nb-NO"/>
              </w:rPr>
              <w:t>9</w:t>
            </w:r>
          </w:p>
        </w:tc>
      </w:tr>
      <w:tr w:rsidR="00B96631" w:rsidRPr="00065A28" w14:paraId="2CB15CD7" w14:textId="77777777" w:rsidTr="00FB004F">
        <w:trPr>
          <w:trHeight w:val="300"/>
        </w:trPr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3DED5C7D" w14:textId="77777777" w:rsidR="00087D4F" w:rsidRPr="008D1139" w:rsidRDefault="00087D4F" w:rsidP="00FB004F">
            <w:pPr>
              <w:spacing w:line="240" w:lineRule="atLeast"/>
              <w:rPr>
                <w:rFonts w:ascii="Calibri" w:hAnsi="Calibri" w:cs="Calibri"/>
                <w:sz w:val="22"/>
                <w:szCs w:val="22"/>
                <w:lang w:eastAsia="nb-NO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5601FC14" w14:textId="77777777" w:rsidR="00087D4F" w:rsidRPr="008D1139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8D1139">
              <w:rPr>
                <w:rFonts w:ascii="Calibri" w:hAnsi="Calibri" w:cs="Calibri"/>
                <w:sz w:val="22"/>
                <w:szCs w:val="22"/>
                <w:lang w:eastAsia="nb-NO"/>
              </w:rPr>
              <w:t>8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25306ED9" w14:textId="77777777" w:rsidR="00087D4F" w:rsidRPr="008D1139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8D1139">
              <w:rPr>
                <w:rFonts w:ascii="Calibri" w:hAnsi="Calibri" w:cs="Calibri"/>
                <w:sz w:val="22"/>
                <w:szCs w:val="22"/>
                <w:lang w:eastAsia="nb-NO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4E193DAB" w14:textId="77777777" w:rsidR="00087D4F" w:rsidRPr="008D1139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8D1139">
              <w:rPr>
                <w:rFonts w:ascii="Calibri" w:hAnsi="Calibri" w:cs="Calibri"/>
                <w:sz w:val="22"/>
                <w:szCs w:val="22"/>
                <w:lang w:eastAsia="nb-NO"/>
              </w:rPr>
              <w:t>slått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395FA3DC" w14:textId="77777777" w:rsidR="00087D4F" w:rsidRPr="008D1139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8D1139">
              <w:rPr>
                <w:rFonts w:ascii="Calibri" w:hAnsi="Calibri" w:cs="Calibri"/>
                <w:sz w:val="22"/>
                <w:szCs w:val="22"/>
                <w:lang w:eastAsia="nb-NO"/>
              </w:rPr>
              <w:t>x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251E077D" w14:textId="77777777" w:rsidR="00087D4F" w:rsidRPr="008D1139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0C1214B7" w14:textId="77777777" w:rsidR="00087D4F" w:rsidRPr="008D1139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8D1139">
              <w:rPr>
                <w:rFonts w:ascii="Calibri" w:hAnsi="Calibri" w:cs="Calibri"/>
                <w:sz w:val="22"/>
                <w:szCs w:val="22"/>
                <w:lang w:eastAsia="nb-NO"/>
              </w:rPr>
              <w:t>21</w:t>
            </w:r>
          </w:p>
        </w:tc>
      </w:tr>
      <w:tr w:rsidR="00B96631" w:rsidRPr="00065A28" w14:paraId="04EB7C9B" w14:textId="77777777" w:rsidTr="00FB004F">
        <w:trPr>
          <w:trHeight w:val="300"/>
        </w:trPr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93ACD5" w:themeFill="accent6" w:themeFillTint="99"/>
            <w:noWrap/>
            <w:vAlign w:val="bottom"/>
          </w:tcPr>
          <w:p w14:paraId="2B436BF7" w14:textId="77777777" w:rsidR="00087D4F" w:rsidRPr="00065A28" w:rsidRDefault="00087D4F" w:rsidP="00FB004F">
            <w:pPr>
              <w:spacing w:line="240" w:lineRule="atLeast"/>
              <w:rPr>
                <w:rFonts w:ascii="Calibri" w:hAnsi="Calibri" w:cs="Calibri"/>
                <w:b/>
                <w:bCs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b/>
                <w:bCs/>
                <w:sz w:val="22"/>
                <w:szCs w:val="22"/>
                <w:lang w:eastAsia="nb-NO"/>
              </w:rPr>
              <w:t>SUM</w:t>
            </w:r>
          </w:p>
        </w:tc>
        <w:tc>
          <w:tcPr>
            <w:tcW w:w="667" w:type="dxa"/>
            <w:tcBorders>
              <w:top w:val="single" w:sz="4" w:space="0" w:color="auto"/>
              <w:bottom w:val="single" w:sz="4" w:space="0" w:color="auto"/>
            </w:tcBorders>
            <w:shd w:val="clear" w:color="auto" w:fill="93ACD5" w:themeFill="accent6" w:themeFillTint="99"/>
            <w:noWrap/>
            <w:vAlign w:val="bottom"/>
          </w:tcPr>
          <w:p w14:paraId="54919DA0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</w:p>
        </w:tc>
        <w:tc>
          <w:tcPr>
            <w:tcW w:w="943" w:type="dxa"/>
            <w:tcBorders>
              <w:top w:val="single" w:sz="4" w:space="0" w:color="auto"/>
              <w:bottom w:val="single" w:sz="4" w:space="0" w:color="auto"/>
            </w:tcBorders>
            <w:shd w:val="clear" w:color="auto" w:fill="93ACD5" w:themeFill="accent6" w:themeFillTint="99"/>
            <w:noWrap/>
            <w:vAlign w:val="bottom"/>
          </w:tcPr>
          <w:p w14:paraId="7158D41F" w14:textId="77777777" w:rsidR="00087D4F" w:rsidRPr="00065A28" w:rsidRDefault="00087D4F" w:rsidP="00FB004F">
            <w:pPr>
              <w:spacing w:line="240" w:lineRule="atLeast"/>
              <w:rPr>
                <w:rFonts w:ascii="Calibri" w:hAnsi="Calibri" w:cs="Calibri"/>
                <w:sz w:val="22"/>
                <w:szCs w:val="22"/>
                <w:lang w:eastAsia="nb-NO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93ACD5" w:themeFill="accent6" w:themeFillTint="99"/>
            <w:noWrap/>
            <w:vAlign w:val="bottom"/>
          </w:tcPr>
          <w:p w14:paraId="77CE90A9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93ACD5" w:themeFill="accent6" w:themeFillTint="99"/>
            <w:noWrap/>
            <w:vAlign w:val="bottom"/>
          </w:tcPr>
          <w:p w14:paraId="4A9096B5" w14:textId="77777777" w:rsidR="00087D4F" w:rsidRPr="00065A28" w:rsidRDefault="00087D4F" w:rsidP="00FB004F">
            <w:pPr>
              <w:spacing w:line="240" w:lineRule="atLeast"/>
              <w:rPr>
                <w:rFonts w:ascii="Calibri" w:hAnsi="Calibri" w:cs="Calibri"/>
                <w:sz w:val="22"/>
                <w:szCs w:val="22"/>
                <w:lang w:eastAsia="nb-NO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93ACD5" w:themeFill="accent6" w:themeFillTint="99"/>
            <w:noWrap/>
            <w:vAlign w:val="bottom"/>
          </w:tcPr>
          <w:p w14:paraId="27F28C93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3ACD5" w:themeFill="accent6" w:themeFillTint="99"/>
            <w:noWrap/>
            <w:vAlign w:val="bottom"/>
          </w:tcPr>
          <w:p w14:paraId="1F07AFAF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b/>
                <w:bCs/>
                <w:sz w:val="22"/>
                <w:szCs w:val="22"/>
                <w:lang w:eastAsia="nb-NO"/>
              </w:rPr>
              <w:t>140</w:t>
            </w:r>
          </w:p>
        </w:tc>
      </w:tr>
      <w:tr w:rsidR="00087D4F" w:rsidRPr="00065A28" w14:paraId="79D17A86" w14:textId="77777777" w:rsidTr="00FB004F">
        <w:trPr>
          <w:trHeight w:val="300"/>
        </w:trPr>
        <w:tc>
          <w:tcPr>
            <w:tcW w:w="921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180A58" w14:textId="77777777" w:rsidR="00087D4F" w:rsidRPr="00065A28" w:rsidRDefault="00087D4F" w:rsidP="00FB004F">
            <w:pPr>
              <w:spacing w:line="240" w:lineRule="atLeast"/>
              <w:rPr>
                <w:rFonts w:ascii="Calibri" w:hAnsi="Calibri" w:cs="Calibri"/>
                <w:strike/>
                <w:sz w:val="22"/>
                <w:szCs w:val="22"/>
                <w:lang w:eastAsia="nb-NO"/>
              </w:rPr>
            </w:pPr>
          </w:p>
          <w:p w14:paraId="0A51A91D" w14:textId="77777777" w:rsidR="00087D4F" w:rsidRPr="00065A28" w:rsidRDefault="00087D4F" w:rsidP="00FB004F">
            <w:pPr>
              <w:spacing w:line="240" w:lineRule="atLeast"/>
              <w:rPr>
                <w:rFonts w:ascii="Calibri" w:hAnsi="Calibri" w:cs="Calibri"/>
                <w:strike/>
                <w:sz w:val="22"/>
                <w:szCs w:val="22"/>
                <w:lang w:eastAsia="nb-NO"/>
              </w:rPr>
            </w:pPr>
          </w:p>
        </w:tc>
      </w:tr>
      <w:tr w:rsidR="00B96631" w:rsidRPr="00065A28" w14:paraId="30FFCCBD" w14:textId="77777777" w:rsidTr="00FB004F">
        <w:trPr>
          <w:trHeight w:val="300"/>
        </w:trPr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3ACD5" w:themeFill="accent6" w:themeFillTint="99"/>
            <w:noWrap/>
            <w:hideMark/>
          </w:tcPr>
          <w:p w14:paraId="74566156" w14:textId="77777777" w:rsidR="00087D4F" w:rsidRPr="00065A28" w:rsidRDefault="00087D4F" w:rsidP="00FB004F">
            <w:pPr>
              <w:spacing w:line="240" w:lineRule="atLeast"/>
              <w:rPr>
                <w:rFonts w:ascii="Calibri" w:hAnsi="Calibri" w:cs="Calibri"/>
                <w:b/>
                <w:bCs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b/>
                <w:bCs/>
                <w:sz w:val="22"/>
                <w:szCs w:val="22"/>
                <w:lang w:eastAsia="nb-NO"/>
              </w:rPr>
              <w:t>Kommune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93ACD5" w:themeFill="accent6" w:themeFillTint="99"/>
            <w:noWrap/>
            <w:hideMark/>
          </w:tcPr>
          <w:p w14:paraId="30E1076B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b/>
                <w:bCs/>
                <w:sz w:val="22"/>
                <w:szCs w:val="22"/>
                <w:lang w:eastAsia="nb-NO"/>
              </w:rPr>
              <w:t>G.NR.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93ACD5" w:themeFill="accent6" w:themeFillTint="99"/>
            <w:noWrap/>
            <w:hideMark/>
          </w:tcPr>
          <w:p w14:paraId="43E6725B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b/>
                <w:bCs/>
                <w:sz w:val="22"/>
                <w:szCs w:val="22"/>
                <w:lang w:eastAsia="nb-NO"/>
              </w:rPr>
              <w:t>B.NR.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93ACD5" w:themeFill="accent6" w:themeFillTint="99"/>
            <w:noWrap/>
            <w:hideMark/>
          </w:tcPr>
          <w:p w14:paraId="7ABDE8C4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b/>
                <w:bCs/>
                <w:sz w:val="22"/>
                <w:szCs w:val="22"/>
                <w:lang w:eastAsia="nb-NO"/>
              </w:rPr>
              <w:t>TILTAK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93ACD5" w:themeFill="accent6" w:themeFillTint="99"/>
            <w:hideMark/>
          </w:tcPr>
          <w:p w14:paraId="6297B3FE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b/>
                <w:bCs/>
                <w:sz w:val="22"/>
                <w:szCs w:val="22"/>
                <w:lang w:eastAsia="nb-NO"/>
              </w:rPr>
              <w:t>INNMARK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93ACD5" w:themeFill="accent6" w:themeFillTint="99"/>
            <w:hideMark/>
          </w:tcPr>
          <w:p w14:paraId="70E0FCCC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b/>
                <w:bCs/>
                <w:sz w:val="22"/>
                <w:szCs w:val="22"/>
                <w:lang w:eastAsia="nb-NO"/>
              </w:rPr>
              <w:t>UTMARK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3ACD5" w:themeFill="accent6" w:themeFillTint="99"/>
            <w:hideMark/>
          </w:tcPr>
          <w:p w14:paraId="024F2309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b/>
                <w:bCs/>
                <w:sz w:val="22"/>
                <w:szCs w:val="22"/>
                <w:lang w:eastAsia="nb-NO"/>
              </w:rPr>
              <w:t>DEKAR</w:t>
            </w:r>
          </w:p>
        </w:tc>
      </w:tr>
      <w:tr w:rsidR="00087D4F" w:rsidRPr="00065A28" w14:paraId="19ABFAB9" w14:textId="77777777" w:rsidTr="00FB004F">
        <w:trPr>
          <w:trHeight w:val="300"/>
        </w:trPr>
        <w:tc>
          <w:tcPr>
            <w:tcW w:w="921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605E388A" w14:textId="77777777" w:rsidR="00087D4F" w:rsidRPr="00065A28" w:rsidRDefault="00087D4F" w:rsidP="00FB004F">
            <w:pPr>
              <w:spacing w:line="240" w:lineRule="atLeast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b/>
                <w:bCs/>
                <w:sz w:val="22"/>
                <w:szCs w:val="22"/>
                <w:lang w:eastAsia="nb-NO"/>
              </w:rPr>
              <w:t>1856 RØST</w:t>
            </w:r>
            <w:r w:rsidRPr="00065A28">
              <w:rPr>
                <w:rFonts w:ascii="Calibri" w:hAnsi="Calibri" w:cs="Calibri"/>
                <w:b/>
                <w:bCs/>
                <w:color w:val="FF0000"/>
                <w:sz w:val="22"/>
                <w:szCs w:val="22"/>
                <w:lang w:eastAsia="nb-NO"/>
              </w:rPr>
              <w:t xml:space="preserve"> </w:t>
            </w:r>
            <w:r w:rsidRPr="00065A28">
              <w:rPr>
                <w:rFonts w:ascii="Calibri" w:hAnsi="Calibri" w:cs="Calibri"/>
                <w:b/>
                <w:bCs/>
                <w:sz w:val="22"/>
                <w:szCs w:val="22"/>
                <w:lang w:eastAsia="nb-NO"/>
              </w:rPr>
              <w:t>- inntil 20 daa</w:t>
            </w:r>
          </w:p>
        </w:tc>
      </w:tr>
      <w:tr w:rsidR="00B96631" w:rsidRPr="00065A28" w14:paraId="2D9F5411" w14:textId="77777777" w:rsidTr="00FB004F">
        <w:trPr>
          <w:trHeight w:val="300"/>
        </w:trPr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75BE56F5" w14:textId="77777777" w:rsidR="00087D4F" w:rsidRPr="00065A28" w:rsidRDefault="00087D4F" w:rsidP="00FB004F">
            <w:pPr>
              <w:spacing w:line="240" w:lineRule="atLeast"/>
              <w:rPr>
                <w:rFonts w:ascii="Calibri" w:hAnsi="Calibri" w:cs="Calibri"/>
                <w:b/>
                <w:bCs/>
                <w:sz w:val="22"/>
                <w:szCs w:val="22"/>
                <w:lang w:eastAsia="nb-NO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221AE759" w14:textId="77777777" w:rsidR="00087D4F" w:rsidRPr="00065A28" w:rsidRDefault="00087D4F" w:rsidP="00FB004F">
            <w:pPr>
              <w:spacing w:line="240" w:lineRule="atLeast"/>
              <w:jc w:val="right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8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7D29FBFF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36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4EB56E75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beite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215B4C0F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x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46818EDA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73520BE5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9</w:t>
            </w:r>
          </w:p>
        </w:tc>
      </w:tr>
      <w:tr w:rsidR="00B96631" w:rsidRPr="00065A28" w14:paraId="513CF1ED" w14:textId="77777777" w:rsidTr="00FB004F">
        <w:trPr>
          <w:trHeight w:val="300"/>
        </w:trPr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5468DE06" w14:textId="77777777" w:rsidR="00087D4F" w:rsidRPr="00065A28" w:rsidRDefault="00087D4F" w:rsidP="00FB004F">
            <w:pPr>
              <w:spacing w:line="240" w:lineRule="atLeast"/>
              <w:rPr>
                <w:rFonts w:ascii="Calibri" w:hAnsi="Calibri" w:cs="Calibri"/>
                <w:b/>
                <w:bCs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b/>
                <w:bCs/>
                <w:sz w:val="22"/>
                <w:szCs w:val="22"/>
                <w:lang w:eastAsia="nb-NO"/>
              </w:rPr>
              <w:t> 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561A81D1" w14:textId="77777777" w:rsidR="00087D4F" w:rsidRPr="00065A28" w:rsidRDefault="00087D4F" w:rsidP="00FB004F">
            <w:pPr>
              <w:spacing w:line="240" w:lineRule="atLeast"/>
              <w:jc w:val="right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8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51F30F82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74A6CD3C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beite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3E1C5CED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x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6125B9C0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7F53E9CA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1</w:t>
            </w:r>
          </w:p>
        </w:tc>
      </w:tr>
      <w:tr w:rsidR="00B96631" w:rsidRPr="00065A28" w14:paraId="420E81DF" w14:textId="77777777" w:rsidTr="00FB004F">
        <w:trPr>
          <w:trHeight w:val="300"/>
        </w:trPr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2A1A0191" w14:textId="77777777" w:rsidR="00087D4F" w:rsidRPr="00065A28" w:rsidRDefault="00087D4F" w:rsidP="00FB004F">
            <w:pPr>
              <w:spacing w:line="240" w:lineRule="atLeast"/>
              <w:rPr>
                <w:rFonts w:ascii="Calibri" w:hAnsi="Calibri" w:cs="Calibri"/>
                <w:b/>
                <w:bCs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b/>
                <w:bCs/>
                <w:sz w:val="22"/>
                <w:szCs w:val="22"/>
                <w:lang w:eastAsia="nb-NO"/>
              </w:rPr>
              <w:t> 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42BAE3CE" w14:textId="77777777" w:rsidR="00087D4F" w:rsidRPr="00065A28" w:rsidRDefault="00087D4F" w:rsidP="00FB004F">
            <w:pPr>
              <w:spacing w:line="240" w:lineRule="atLeast"/>
              <w:jc w:val="right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12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16C21E4B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3010EF86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beite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14C1BE13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x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67A5A2EF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5868A854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2</w:t>
            </w:r>
          </w:p>
        </w:tc>
      </w:tr>
      <w:tr w:rsidR="00B96631" w:rsidRPr="00065A28" w14:paraId="0FB387D2" w14:textId="77777777" w:rsidTr="00FB004F">
        <w:trPr>
          <w:trHeight w:val="300"/>
        </w:trPr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41991C4E" w14:textId="77777777" w:rsidR="00087D4F" w:rsidRPr="00065A28" w:rsidRDefault="00087D4F" w:rsidP="00FB004F">
            <w:pPr>
              <w:spacing w:line="240" w:lineRule="atLeast"/>
              <w:rPr>
                <w:rFonts w:ascii="Calibri" w:hAnsi="Calibri" w:cs="Calibri"/>
                <w:b/>
                <w:bCs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b/>
                <w:bCs/>
                <w:sz w:val="22"/>
                <w:szCs w:val="22"/>
                <w:lang w:eastAsia="nb-NO"/>
              </w:rPr>
              <w:t> 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29DFC370" w14:textId="77777777" w:rsidR="00087D4F" w:rsidRPr="00065A28" w:rsidRDefault="00087D4F" w:rsidP="00FB004F">
            <w:pPr>
              <w:spacing w:line="240" w:lineRule="atLeast"/>
              <w:jc w:val="right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9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08597722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6B3C05DA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beite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78B9665E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x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7B990CD2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398DCB0D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2</w:t>
            </w:r>
          </w:p>
        </w:tc>
      </w:tr>
      <w:tr w:rsidR="00B96631" w:rsidRPr="00065A28" w14:paraId="47086B00" w14:textId="77777777" w:rsidTr="00FB004F">
        <w:trPr>
          <w:trHeight w:val="300"/>
        </w:trPr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93ACD5" w:themeFill="accent6" w:themeFillTint="99"/>
            <w:noWrap/>
            <w:vAlign w:val="bottom"/>
            <w:hideMark/>
          </w:tcPr>
          <w:p w14:paraId="756E2B73" w14:textId="77777777" w:rsidR="00087D4F" w:rsidRPr="00065A28" w:rsidRDefault="00087D4F" w:rsidP="00FB004F">
            <w:pPr>
              <w:spacing w:line="240" w:lineRule="atLeast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 </w:t>
            </w:r>
            <w:r w:rsidRPr="00065A28">
              <w:rPr>
                <w:rFonts w:ascii="Calibri" w:hAnsi="Calibri" w:cs="Calibri"/>
                <w:b/>
                <w:bCs/>
                <w:sz w:val="22"/>
                <w:szCs w:val="22"/>
                <w:lang w:eastAsia="nb-NO"/>
              </w:rPr>
              <w:t>SUM</w:t>
            </w: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93ACD5" w:themeFill="accent6" w:themeFillTint="99"/>
            <w:noWrap/>
            <w:vAlign w:val="bottom"/>
            <w:hideMark/>
          </w:tcPr>
          <w:p w14:paraId="1E85C268" w14:textId="77777777" w:rsidR="00087D4F" w:rsidRPr="00065A28" w:rsidRDefault="00087D4F" w:rsidP="00FB004F">
            <w:pPr>
              <w:spacing w:line="240" w:lineRule="atLeast"/>
              <w:rPr>
                <w:rFonts w:ascii="Calibri" w:hAnsi="Calibri" w:cs="Calibri"/>
                <w:b/>
                <w:bCs/>
                <w:sz w:val="22"/>
                <w:szCs w:val="22"/>
                <w:lang w:eastAsia="nb-NO"/>
              </w:rPr>
            </w:pPr>
          </w:p>
        </w:tc>
        <w:tc>
          <w:tcPr>
            <w:tcW w:w="9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93ACD5" w:themeFill="accent6" w:themeFillTint="99"/>
            <w:noWrap/>
            <w:vAlign w:val="bottom"/>
            <w:hideMark/>
          </w:tcPr>
          <w:p w14:paraId="0C7FCB5A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b/>
                <w:bCs/>
                <w:sz w:val="22"/>
                <w:szCs w:val="22"/>
                <w:lang w:eastAsia="nb-NO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93ACD5" w:themeFill="accent6" w:themeFillTint="99"/>
            <w:noWrap/>
            <w:vAlign w:val="bottom"/>
            <w:hideMark/>
          </w:tcPr>
          <w:p w14:paraId="1DA8FEAF" w14:textId="77777777" w:rsidR="00087D4F" w:rsidRPr="00065A28" w:rsidRDefault="00087D4F" w:rsidP="00FB004F">
            <w:pPr>
              <w:spacing w:line="240" w:lineRule="atLeast"/>
              <w:rPr>
                <w:rFonts w:ascii="Calibri" w:hAnsi="Calibri" w:cs="Calibri"/>
                <w:b/>
                <w:bCs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b/>
                <w:bCs/>
                <w:sz w:val="22"/>
                <w:szCs w:val="22"/>
                <w:lang w:eastAsia="nb-NO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93ACD5" w:themeFill="accent6" w:themeFillTint="99"/>
            <w:noWrap/>
            <w:vAlign w:val="bottom"/>
            <w:hideMark/>
          </w:tcPr>
          <w:p w14:paraId="773F41E2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b/>
                <w:bCs/>
                <w:sz w:val="22"/>
                <w:szCs w:val="22"/>
                <w:lang w:eastAsia="nb-NO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93ACD5" w:themeFill="accent6" w:themeFillTint="99"/>
            <w:noWrap/>
            <w:vAlign w:val="bottom"/>
            <w:hideMark/>
          </w:tcPr>
          <w:p w14:paraId="50CF71CA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b/>
                <w:bCs/>
                <w:sz w:val="22"/>
                <w:szCs w:val="22"/>
                <w:lang w:eastAsia="nb-NO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3ACD5" w:themeFill="accent6" w:themeFillTint="99"/>
            <w:noWrap/>
            <w:vAlign w:val="bottom"/>
            <w:hideMark/>
          </w:tcPr>
          <w:p w14:paraId="414D216F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b/>
                <w:bCs/>
                <w:sz w:val="22"/>
                <w:szCs w:val="22"/>
                <w:lang w:eastAsia="nb-NO"/>
              </w:rPr>
              <w:t>14</w:t>
            </w:r>
          </w:p>
        </w:tc>
      </w:tr>
      <w:tr w:rsidR="00087D4F" w:rsidRPr="00065A28" w14:paraId="3E473319" w14:textId="77777777" w:rsidTr="00FB004F">
        <w:trPr>
          <w:trHeight w:val="269"/>
        </w:trPr>
        <w:tc>
          <w:tcPr>
            <w:tcW w:w="921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8FDCA60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eastAsia="nb-NO"/>
              </w:rPr>
            </w:pPr>
          </w:p>
          <w:p w14:paraId="2B498384" w14:textId="77777777" w:rsidR="00087D4F" w:rsidRPr="00065A28" w:rsidRDefault="00087D4F" w:rsidP="00FB004F">
            <w:pPr>
              <w:spacing w:line="240" w:lineRule="atLeast"/>
              <w:rPr>
                <w:rFonts w:ascii="Calibri" w:hAnsi="Calibri" w:cs="Calibri"/>
                <w:b/>
                <w:bCs/>
                <w:sz w:val="22"/>
                <w:szCs w:val="22"/>
                <w:lang w:eastAsia="nb-NO"/>
              </w:rPr>
            </w:pPr>
          </w:p>
        </w:tc>
      </w:tr>
      <w:tr w:rsidR="00087D4F" w:rsidRPr="00065A28" w14:paraId="48C26B54" w14:textId="77777777" w:rsidTr="00FB004F">
        <w:trPr>
          <w:trHeight w:val="269"/>
        </w:trPr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3ACD5" w:themeFill="accent6" w:themeFillTint="99"/>
            <w:noWrap/>
          </w:tcPr>
          <w:p w14:paraId="4C801F3F" w14:textId="77777777" w:rsidR="00087D4F" w:rsidRPr="00065A28" w:rsidRDefault="00087D4F" w:rsidP="00FB004F">
            <w:pPr>
              <w:spacing w:line="240" w:lineRule="atLeast"/>
              <w:rPr>
                <w:rFonts w:ascii="Calibri" w:hAnsi="Calibri" w:cs="Calibri"/>
                <w:b/>
                <w:bCs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b/>
                <w:bCs/>
                <w:sz w:val="22"/>
                <w:szCs w:val="22"/>
                <w:lang w:eastAsia="nb-NO"/>
              </w:rPr>
              <w:t>Kommune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3ACD5" w:themeFill="accent6" w:themeFillTint="99"/>
            <w:noWrap/>
          </w:tcPr>
          <w:p w14:paraId="6A3B9391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b/>
                <w:bCs/>
                <w:sz w:val="22"/>
                <w:szCs w:val="22"/>
                <w:lang w:eastAsia="nb-NO"/>
              </w:rPr>
              <w:t>G.NR.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3ACD5" w:themeFill="accent6" w:themeFillTint="99"/>
            <w:noWrap/>
          </w:tcPr>
          <w:p w14:paraId="0A992029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b/>
                <w:bCs/>
                <w:sz w:val="22"/>
                <w:szCs w:val="22"/>
                <w:lang w:eastAsia="nb-NO"/>
              </w:rPr>
              <w:t>B.NR.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3ACD5" w:themeFill="accent6" w:themeFillTint="99"/>
            <w:noWrap/>
          </w:tcPr>
          <w:p w14:paraId="2F736963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b/>
                <w:bCs/>
                <w:sz w:val="22"/>
                <w:szCs w:val="22"/>
                <w:lang w:eastAsia="nb-NO"/>
              </w:rPr>
              <w:t>TILTAK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3ACD5" w:themeFill="accent6" w:themeFillTint="99"/>
            <w:noWrap/>
          </w:tcPr>
          <w:p w14:paraId="799EC00C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b/>
                <w:bCs/>
                <w:sz w:val="22"/>
                <w:szCs w:val="22"/>
                <w:lang w:eastAsia="nb-NO"/>
              </w:rPr>
              <w:t>INNMARK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3ACD5" w:themeFill="accent6" w:themeFillTint="99"/>
            <w:noWrap/>
          </w:tcPr>
          <w:p w14:paraId="5A3A7854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b/>
                <w:bCs/>
                <w:sz w:val="22"/>
                <w:szCs w:val="22"/>
                <w:lang w:eastAsia="nb-NO"/>
              </w:rPr>
              <w:t>UTMARK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3ACD5" w:themeFill="accent6" w:themeFillTint="99"/>
            <w:noWrap/>
          </w:tcPr>
          <w:p w14:paraId="102724FB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b/>
                <w:bCs/>
                <w:sz w:val="22"/>
                <w:szCs w:val="22"/>
                <w:lang w:eastAsia="nb-NO"/>
              </w:rPr>
              <w:t>DEKAR</w:t>
            </w:r>
          </w:p>
        </w:tc>
      </w:tr>
      <w:tr w:rsidR="00087D4F" w:rsidRPr="00065A28" w14:paraId="38582AD6" w14:textId="77777777" w:rsidTr="00FB004F">
        <w:trPr>
          <w:trHeight w:val="269"/>
        </w:trPr>
        <w:tc>
          <w:tcPr>
            <w:tcW w:w="921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659C4D8E" w14:textId="77777777" w:rsidR="00087D4F" w:rsidRPr="00065A28" w:rsidRDefault="00087D4F" w:rsidP="00FB004F">
            <w:pPr>
              <w:spacing w:line="240" w:lineRule="atLeast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b/>
                <w:bCs/>
                <w:sz w:val="22"/>
                <w:szCs w:val="22"/>
                <w:lang w:eastAsia="nb-NO"/>
              </w:rPr>
              <w:t xml:space="preserve">1857 VÆRØY </w:t>
            </w:r>
          </w:p>
        </w:tc>
      </w:tr>
      <w:tr w:rsidR="00B96631" w:rsidRPr="00065A28" w14:paraId="62FBFAFE" w14:textId="77777777" w:rsidTr="00FB004F">
        <w:trPr>
          <w:trHeight w:val="269"/>
        </w:trPr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29701CF3" w14:textId="77777777" w:rsidR="00087D4F" w:rsidRPr="00065A28" w:rsidRDefault="00087D4F" w:rsidP="00FB004F">
            <w:pPr>
              <w:spacing w:line="240" w:lineRule="atLeast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Ingen innmeldte areal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4D135B83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7AAA8422" w14:textId="77777777" w:rsidR="00087D4F" w:rsidRPr="00065A28" w:rsidRDefault="00087D4F" w:rsidP="00FB004F">
            <w:pPr>
              <w:spacing w:line="240" w:lineRule="atLeast"/>
              <w:rPr>
                <w:rFonts w:ascii="Calibri" w:hAnsi="Calibri" w:cs="Calibri"/>
                <w:sz w:val="22"/>
                <w:szCs w:val="22"/>
                <w:lang w:eastAsia="nb-NO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7A9BFA7E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4CE5B493" w14:textId="77777777" w:rsidR="00087D4F" w:rsidRPr="00065A28" w:rsidRDefault="00087D4F" w:rsidP="00FB004F">
            <w:pPr>
              <w:spacing w:line="240" w:lineRule="atLeast"/>
              <w:rPr>
                <w:rFonts w:ascii="Calibri" w:hAnsi="Calibri" w:cs="Calibri"/>
                <w:sz w:val="22"/>
                <w:szCs w:val="22"/>
                <w:lang w:eastAsia="nb-NO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234D4E89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67CA9D28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</w:p>
        </w:tc>
      </w:tr>
      <w:tr w:rsidR="00B96631" w:rsidRPr="00065A28" w14:paraId="6423EAEF" w14:textId="77777777" w:rsidTr="00FB004F">
        <w:trPr>
          <w:trHeight w:val="269"/>
        </w:trPr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93ACD5" w:themeFill="accent6" w:themeFillTint="99"/>
            <w:noWrap/>
            <w:vAlign w:val="bottom"/>
          </w:tcPr>
          <w:p w14:paraId="77D8DEF3" w14:textId="77777777" w:rsidR="00087D4F" w:rsidRPr="00065A28" w:rsidRDefault="00087D4F" w:rsidP="00FB004F">
            <w:pPr>
              <w:spacing w:line="240" w:lineRule="atLeast"/>
              <w:rPr>
                <w:rFonts w:ascii="Calibri" w:hAnsi="Calibri" w:cs="Calibri"/>
                <w:b/>
                <w:bCs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b/>
                <w:bCs/>
                <w:sz w:val="22"/>
                <w:szCs w:val="22"/>
                <w:lang w:eastAsia="nb-NO"/>
              </w:rPr>
              <w:t>SUM</w:t>
            </w:r>
          </w:p>
        </w:tc>
        <w:tc>
          <w:tcPr>
            <w:tcW w:w="667" w:type="dxa"/>
            <w:tcBorders>
              <w:top w:val="single" w:sz="4" w:space="0" w:color="auto"/>
              <w:bottom w:val="single" w:sz="4" w:space="0" w:color="auto"/>
            </w:tcBorders>
            <w:shd w:val="clear" w:color="auto" w:fill="93ACD5" w:themeFill="accent6" w:themeFillTint="99"/>
            <w:noWrap/>
            <w:vAlign w:val="bottom"/>
          </w:tcPr>
          <w:p w14:paraId="55EE1A12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eastAsia="nb-NO"/>
              </w:rPr>
            </w:pPr>
          </w:p>
        </w:tc>
        <w:tc>
          <w:tcPr>
            <w:tcW w:w="943" w:type="dxa"/>
            <w:tcBorders>
              <w:top w:val="single" w:sz="4" w:space="0" w:color="auto"/>
              <w:bottom w:val="single" w:sz="4" w:space="0" w:color="auto"/>
            </w:tcBorders>
            <w:shd w:val="clear" w:color="auto" w:fill="93ACD5" w:themeFill="accent6" w:themeFillTint="99"/>
            <w:noWrap/>
            <w:vAlign w:val="bottom"/>
          </w:tcPr>
          <w:p w14:paraId="2A6AFFE1" w14:textId="77777777" w:rsidR="00087D4F" w:rsidRPr="00065A28" w:rsidRDefault="00087D4F" w:rsidP="00FB004F">
            <w:pPr>
              <w:spacing w:line="240" w:lineRule="atLeast"/>
              <w:rPr>
                <w:rFonts w:ascii="Calibri" w:hAnsi="Calibri" w:cs="Calibri"/>
                <w:b/>
                <w:bCs/>
                <w:sz w:val="22"/>
                <w:szCs w:val="22"/>
                <w:lang w:eastAsia="nb-NO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93ACD5" w:themeFill="accent6" w:themeFillTint="99"/>
            <w:noWrap/>
            <w:vAlign w:val="bottom"/>
          </w:tcPr>
          <w:p w14:paraId="65E71E52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eastAsia="nb-NO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93ACD5" w:themeFill="accent6" w:themeFillTint="99"/>
            <w:noWrap/>
            <w:vAlign w:val="bottom"/>
          </w:tcPr>
          <w:p w14:paraId="6E8329D8" w14:textId="77777777" w:rsidR="00087D4F" w:rsidRPr="00065A28" w:rsidRDefault="00087D4F" w:rsidP="00FB004F">
            <w:pPr>
              <w:spacing w:line="240" w:lineRule="atLeast"/>
              <w:rPr>
                <w:rFonts w:ascii="Calibri" w:hAnsi="Calibri" w:cs="Calibri"/>
                <w:b/>
                <w:bCs/>
                <w:sz w:val="22"/>
                <w:szCs w:val="22"/>
                <w:lang w:eastAsia="nb-NO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93ACD5" w:themeFill="accent6" w:themeFillTint="99"/>
            <w:noWrap/>
            <w:vAlign w:val="bottom"/>
          </w:tcPr>
          <w:p w14:paraId="38E93F8D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eastAsia="nb-NO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3ACD5" w:themeFill="accent6" w:themeFillTint="99"/>
            <w:noWrap/>
            <w:vAlign w:val="bottom"/>
          </w:tcPr>
          <w:p w14:paraId="6737D644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b/>
                <w:bCs/>
                <w:sz w:val="22"/>
                <w:szCs w:val="22"/>
                <w:lang w:eastAsia="nb-NO"/>
              </w:rPr>
              <w:t>0</w:t>
            </w:r>
          </w:p>
        </w:tc>
      </w:tr>
      <w:tr w:rsidR="00087D4F" w:rsidRPr="00065A28" w14:paraId="77F18B62" w14:textId="77777777" w:rsidTr="00FB004F">
        <w:trPr>
          <w:trHeight w:val="269"/>
        </w:trPr>
        <w:tc>
          <w:tcPr>
            <w:tcW w:w="921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F8B2CF" w14:textId="77777777" w:rsidR="00087D4F" w:rsidRPr="00065A28" w:rsidRDefault="00087D4F" w:rsidP="00FB004F">
            <w:pPr>
              <w:spacing w:line="240" w:lineRule="atLeast"/>
              <w:rPr>
                <w:rFonts w:ascii="Calibri" w:hAnsi="Calibri" w:cs="Calibri"/>
                <w:sz w:val="22"/>
                <w:szCs w:val="22"/>
                <w:lang w:eastAsia="nb-NO"/>
              </w:rPr>
            </w:pPr>
          </w:p>
          <w:p w14:paraId="6FF07CD3" w14:textId="77777777" w:rsidR="00087D4F" w:rsidRPr="00065A28" w:rsidRDefault="00087D4F" w:rsidP="00FB004F">
            <w:pPr>
              <w:spacing w:line="240" w:lineRule="atLeast"/>
              <w:rPr>
                <w:rFonts w:ascii="Calibri" w:hAnsi="Calibri" w:cs="Calibri"/>
                <w:sz w:val="22"/>
                <w:szCs w:val="22"/>
                <w:lang w:eastAsia="nb-NO"/>
              </w:rPr>
            </w:pPr>
          </w:p>
        </w:tc>
      </w:tr>
      <w:tr w:rsidR="00B96631" w:rsidRPr="00065A28" w14:paraId="7E0E6A24" w14:textId="77777777" w:rsidTr="00FB004F">
        <w:trPr>
          <w:trHeight w:val="73"/>
        </w:trPr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3ACD5" w:themeFill="accent6" w:themeFillTint="99"/>
            <w:noWrap/>
            <w:hideMark/>
          </w:tcPr>
          <w:p w14:paraId="087D1BA0" w14:textId="77777777" w:rsidR="00087D4F" w:rsidRPr="00065A28" w:rsidRDefault="00087D4F" w:rsidP="00FB004F">
            <w:pPr>
              <w:spacing w:line="240" w:lineRule="atLeast"/>
              <w:rPr>
                <w:rFonts w:ascii="Calibri" w:hAnsi="Calibri" w:cs="Calibri"/>
                <w:b/>
                <w:bCs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b/>
                <w:bCs/>
                <w:sz w:val="22"/>
                <w:szCs w:val="22"/>
                <w:lang w:eastAsia="nb-NO"/>
              </w:rPr>
              <w:t>Kommune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93ACD5" w:themeFill="accent6" w:themeFillTint="99"/>
            <w:noWrap/>
            <w:hideMark/>
          </w:tcPr>
          <w:p w14:paraId="429987B1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b/>
                <w:bCs/>
                <w:sz w:val="22"/>
                <w:szCs w:val="22"/>
                <w:lang w:eastAsia="nb-NO"/>
              </w:rPr>
              <w:t>G.NR.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93ACD5" w:themeFill="accent6" w:themeFillTint="99"/>
            <w:noWrap/>
            <w:hideMark/>
          </w:tcPr>
          <w:p w14:paraId="16F75E7B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b/>
                <w:bCs/>
                <w:sz w:val="22"/>
                <w:szCs w:val="22"/>
                <w:lang w:eastAsia="nb-NO"/>
              </w:rPr>
              <w:t>B.NR.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93ACD5" w:themeFill="accent6" w:themeFillTint="99"/>
            <w:noWrap/>
            <w:hideMark/>
          </w:tcPr>
          <w:p w14:paraId="2AF04B9C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b/>
                <w:bCs/>
                <w:sz w:val="22"/>
                <w:szCs w:val="22"/>
                <w:lang w:eastAsia="nb-NO"/>
              </w:rPr>
              <w:t>TILTAK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93ACD5" w:themeFill="accent6" w:themeFillTint="99"/>
            <w:hideMark/>
          </w:tcPr>
          <w:p w14:paraId="5F91589E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b/>
                <w:bCs/>
                <w:sz w:val="22"/>
                <w:szCs w:val="22"/>
                <w:lang w:eastAsia="nb-NO"/>
              </w:rPr>
              <w:t>INNMARK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93ACD5" w:themeFill="accent6" w:themeFillTint="99"/>
            <w:hideMark/>
          </w:tcPr>
          <w:p w14:paraId="66018109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b/>
                <w:bCs/>
                <w:sz w:val="22"/>
                <w:szCs w:val="22"/>
                <w:lang w:eastAsia="nb-NO"/>
              </w:rPr>
              <w:t>UTMARK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3ACD5" w:themeFill="accent6" w:themeFillTint="99"/>
            <w:hideMark/>
          </w:tcPr>
          <w:p w14:paraId="62C015BA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b/>
                <w:bCs/>
                <w:sz w:val="22"/>
                <w:szCs w:val="22"/>
                <w:lang w:eastAsia="nb-NO"/>
              </w:rPr>
              <w:t>DEKAR</w:t>
            </w:r>
          </w:p>
        </w:tc>
      </w:tr>
      <w:tr w:rsidR="00087D4F" w:rsidRPr="00065A28" w14:paraId="5EF2EB5A" w14:textId="77777777" w:rsidTr="00FB004F">
        <w:trPr>
          <w:trHeight w:val="73"/>
        </w:trPr>
        <w:tc>
          <w:tcPr>
            <w:tcW w:w="921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0A0AE4A9" w14:textId="77777777" w:rsidR="00087D4F" w:rsidRPr="00065A28" w:rsidRDefault="00087D4F" w:rsidP="00FB004F">
            <w:pPr>
              <w:spacing w:line="240" w:lineRule="atLeast"/>
              <w:rPr>
                <w:rFonts w:ascii="Calibri" w:hAnsi="Calibri" w:cs="Calibri"/>
                <w:b/>
                <w:bCs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b/>
                <w:bCs/>
                <w:sz w:val="22"/>
                <w:szCs w:val="22"/>
                <w:lang w:eastAsia="nb-NO"/>
              </w:rPr>
              <w:t>1859 FLAKSTAD - inntil 90 daa</w:t>
            </w:r>
          </w:p>
        </w:tc>
      </w:tr>
      <w:tr w:rsidR="00B96631" w:rsidRPr="00065A28" w14:paraId="15CF0E32" w14:textId="77777777" w:rsidTr="00FB004F">
        <w:trPr>
          <w:trHeight w:val="73"/>
        </w:trPr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283BD23C" w14:textId="77777777" w:rsidR="00087D4F" w:rsidRPr="00065A28" w:rsidRDefault="00087D4F" w:rsidP="00FB004F">
            <w:pPr>
              <w:spacing w:line="240" w:lineRule="atLeast"/>
              <w:rPr>
                <w:rFonts w:ascii="Calibri" w:hAnsi="Calibri" w:cs="Calibri"/>
                <w:b/>
                <w:bCs/>
                <w:sz w:val="22"/>
                <w:szCs w:val="22"/>
                <w:lang w:eastAsia="nb-NO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19FD08EA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30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1B4BA691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4041CCF0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slått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375FD8DF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x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730FBA00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3D5F8DC8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b/>
                <w:bCs/>
                <w:sz w:val="22"/>
                <w:szCs w:val="22"/>
                <w:lang w:eastAsia="nb-NO"/>
              </w:rPr>
              <w:t>45</w:t>
            </w:r>
          </w:p>
        </w:tc>
      </w:tr>
      <w:tr w:rsidR="00B96631" w:rsidRPr="00065A28" w14:paraId="242B7806" w14:textId="77777777" w:rsidTr="00FB004F">
        <w:trPr>
          <w:trHeight w:val="73"/>
        </w:trPr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43605427" w14:textId="77777777" w:rsidR="00087D4F" w:rsidRPr="00065A28" w:rsidRDefault="00087D4F" w:rsidP="00FB004F">
            <w:pPr>
              <w:spacing w:line="240" w:lineRule="atLeast"/>
              <w:rPr>
                <w:rFonts w:ascii="Calibri" w:hAnsi="Calibri" w:cs="Calibri"/>
                <w:b/>
                <w:bCs/>
                <w:sz w:val="22"/>
                <w:szCs w:val="22"/>
                <w:lang w:eastAsia="nb-NO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61893AA7" w14:textId="77777777" w:rsidR="00087D4F" w:rsidRPr="008D1139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8D1139">
              <w:rPr>
                <w:rFonts w:ascii="Calibri" w:hAnsi="Calibri" w:cs="Calibri"/>
                <w:sz w:val="22"/>
                <w:szCs w:val="22"/>
                <w:lang w:eastAsia="nb-NO"/>
              </w:rPr>
              <w:t>20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689BF461" w14:textId="77777777" w:rsidR="00087D4F" w:rsidRPr="008D1139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8D1139">
              <w:rPr>
                <w:rFonts w:ascii="Calibri" w:hAnsi="Calibri" w:cs="Calibri"/>
                <w:sz w:val="22"/>
                <w:szCs w:val="22"/>
                <w:lang w:eastAsia="nb-NO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41FB13AA" w14:textId="77777777" w:rsidR="00087D4F" w:rsidRPr="008D1139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8D1139">
              <w:rPr>
                <w:rFonts w:ascii="Calibri" w:hAnsi="Calibri" w:cs="Calibri"/>
                <w:sz w:val="22"/>
                <w:szCs w:val="22"/>
                <w:lang w:eastAsia="nb-NO"/>
              </w:rPr>
              <w:t>beite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582E4636" w14:textId="77777777" w:rsidR="00087D4F" w:rsidRPr="008D1139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8D1139">
              <w:rPr>
                <w:rFonts w:ascii="Calibri" w:hAnsi="Calibri" w:cs="Calibri"/>
                <w:sz w:val="22"/>
                <w:szCs w:val="22"/>
                <w:lang w:eastAsia="nb-NO"/>
              </w:rPr>
              <w:t>x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02485D36" w14:textId="77777777" w:rsidR="00087D4F" w:rsidRPr="008D1139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2D2CA10F" w14:textId="77777777" w:rsidR="00087D4F" w:rsidRPr="008D1139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eastAsia="nb-NO"/>
              </w:rPr>
            </w:pPr>
            <w:r w:rsidRPr="008D1139">
              <w:rPr>
                <w:rFonts w:ascii="Calibri" w:hAnsi="Calibri" w:cs="Calibri"/>
                <w:b/>
                <w:bCs/>
                <w:sz w:val="22"/>
                <w:szCs w:val="22"/>
                <w:lang w:eastAsia="nb-NO"/>
              </w:rPr>
              <w:t>18</w:t>
            </w:r>
          </w:p>
        </w:tc>
      </w:tr>
      <w:tr w:rsidR="00B96631" w:rsidRPr="00065A28" w14:paraId="45215959" w14:textId="77777777" w:rsidTr="00FB004F">
        <w:trPr>
          <w:trHeight w:val="73"/>
        </w:trPr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32A831CE" w14:textId="77777777" w:rsidR="00087D4F" w:rsidRPr="00065A28" w:rsidRDefault="00087D4F" w:rsidP="00FB004F">
            <w:pPr>
              <w:spacing w:line="240" w:lineRule="atLeast"/>
              <w:rPr>
                <w:rFonts w:ascii="Calibri" w:hAnsi="Calibri" w:cs="Calibri"/>
                <w:b/>
                <w:bCs/>
                <w:sz w:val="22"/>
                <w:szCs w:val="22"/>
                <w:lang w:eastAsia="nb-NO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798B8B71" w14:textId="77777777" w:rsidR="00087D4F" w:rsidRPr="008D1139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8D1139">
              <w:rPr>
                <w:rFonts w:ascii="Calibri" w:hAnsi="Calibri" w:cs="Calibri"/>
                <w:sz w:val="22"/>
                <w:szCs w:val="22"/>
                <w:lang w:eastAsia="nb-NO"/>
              </w:rPr>
              <w:t>20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7971658F" w14:textId="77777777" w:rsidR="00087D4F" w:rsidRPr="008D1139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8D1139">
              <w:rPr>
                <w:rFonts w:ascii="Calibri" w:hAnsi="Calibri" w:cs="Calibri"/>
                <w:sz w:val="22"/>
                <w:szCs w:val="22"/>
                <w:lang w:eastAsia="nb-NO"/>
              </w:rPr>
              <w:t>19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0E52145D" w14:textId="77777777" w:rsidR="00087D4F" w:rsidRPr="008D1139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8D1139">
              <w:rPr>
                <w:rFonts w:ascii="Calibri" w:hAnsi="Calibri" w:cs="Calibri"/>
                <w:sz w:val="22"/>
                <w:szCs w:val="22"/>
                <w:lang w:eastAsia="nb-NO"/>
              </w:rPr>
              <w:t>beite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7DE3FF89" w14:textId="77777777" w:rsidR="00087D4F" w:rsidRPr="008D1139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8D1139">
              <w:rPr>
                <w:rFonts w:ascii="Calibri" w:hAnsi="Calibri" w:cs="Calibri"/>
                <w:sz w:val="22"/>
                <w:szCs w:val="22"/>
                <w:lang w:eastAsia="nb-NO"/>
              </w:rPr>
              <w:t>x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2ECF1D1D" w14:textId="77777777" w:rsidR="00087D4F" w:rsidRPr="008D1139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5A9C9C34" w14:textId="77777777" w:rsidR="00087D4F" w:rsidRPr="008D1139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eastAsia="nb-NO"/>
              </w:rPr>
            </w:pPr>
            <w:r w:rsidRPr="008D1139">
              <w:rPr>
                <w:rFonts w:ascii="Calibri" w:hAnsi="Calibri" w:cs="Calibri"/>
                <w:b/>
                <w:bCs/>
                <w:sz w:val="22"/>
                <w:szCs w:val="22"/>
                <w:lang w:eastAsia="nb-NO"/>
              </w:rPr>
              <w:t>27</w:t>
            </w:r>
          </w:p>
        </w:tc>
      </w:tr>
      <w:tr w:rsidR="00B96631" w:rsidRPr="00065A28" w14:paraId="4EF061AD" w14:textId="77777777" w:rsidTr="00FB004F">
        <w:trPr>
          <w:trHeight w:val="300"/>
        </w:trPr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93ACD5" w:themeFill="accent6" w:themeFillTint="99"/>
            <w:noWrap/>
            <w:vAlign w:val="bottom"/>
            <w:hideMark/>
          </w:tcPr>
          <w:p w14:paraId="2B6D78BC" w14:textId="77777777" w:rsidR="00087D4F" w:rsidRPr="00065A28" w:rsidRDefault="00087D4F" w:rsidP="00FB004F">
            <w:pPr>
              <w:spacing w:line="240" w:lineRule="atLeast"/>
              <w:rPr>
                <w:rFonts w:ascii="Calibri" w:hAnsi="Calibri" w:cs="Calibri"/>
                <w:b/>
                <w:bCs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b/>
                <w:bCs/>
                <w:sz w:val="22"/>
                <w:szCs w:val="22"/>
                <w:lang w:eastAsia="nb-NO"/>
              </w:rPr>
              <w:t> SUM</w:t>
            </w:r>
          </w:p>
        </w:tc>
        <w:tc>
          <w:tcPr>
            <w:tcW w:w="667" w:type="dxa"/>
            <w:tcBorders>
              <w:top w:val="single" w:sz="4" w:space="0" w:color="auto"/>
              <w:bottom w:val="single" w:sz="4" w:space="0" w:color="auto"/>
            </w:tcBorders>
            <w:shd w:val="clear" w:color="auto" w:fill="93ACD5" w:themeFill="accent6" w:themeFillTint="99"/>
            <w:noWrap/>
            <w:vAlign w:val="bottom"/>
            <w:hideMark/>
          </w:tcPr>
          <w:p w14:paraId="21BD9020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eastAsia="nb-NO"/>
              </w:rPr>
            </w:pPr>
          </w:p>
        </w:tc>
        <w:tc>
          <w:tcPr>
            <w:tcW w:w="943" w:type="dxa"/>
            <w:tcBorders>
              <w:top w:val="single" w:sz="4" w:space="0" w:color="auto"/>
              <w:bottom w:val="single" w:sz="4" w:space="0" w:color="auto"/>
            </w:tcBorders>
            <w:shd w:val="clear" w:color="auto" w:fill="93ACD5" w:themeFill="accent6" w:themeFillTint="99"/>
            <w:noWrap/>
            <w:vAlign w:val="bottom"/>
            <w:hideMark/>
          </w:tcPr>
          <w:p w14:paraId="004EEE93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b/>
                <w:bCs/>
                <w:sz w:val="22"/>
                <w:szCs w:val="22"/>
                <w:lang w:eastAsia="nb-NO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93ACD5" w:themeFill="accent6" w:themeFillTint="99"/>
            <w:noWrap/>
            <w:vAlign w:val="bottom"/>
            <w:hideMark/>
          </w:tcPr>
          <w:p w14:paraId="6F2333CC" w14:textId="77777777" w:rsidR="00087D4F" w:rsidRPr="00065A28" w:rsidRDefault="00087D4F" w:rsidP="00FB004F">
            <w:pPr>
              <w:spacing w:line="240" w:lineRule="atLeast"/>
              <w:rPr>
                <w:rFonts w:ascii="Calibri" w:hAnsi="Calibri" w:cs="Calibri"/>
                <w:b/>
                <w:bCs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b/>
                <w:bCs/>
                <w:sz w:val="22"/>
                <w:szCs w:val="22"/>
                <w:lang w:eastAsia="nb-NO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93ACD5" w:themeFill="accent6" w:themeFillTint="99"/>
            <w:noWrap/>
            <w:vAlign w:val="bottom"/>
            <w:hideMark/>
          </w:tcPr>
          <w:p w14:paraId="3487145E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b/>
                <w:bCs/>
                <w:sz w:val="22"/>
                <w:szCs w:val="22"/>
                <w:lang w:eastAsia="nb-NO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93ACD5" w:themeFill="accent6" w:themeFillTint="99"/>
            <w:noWrap/>
            <w:vAlign w:val="bottom"/>
            <w:hideMark/>
          </w:tcPr>
          <w:p w14:paraId="3D253ABB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b/>
                <w:bCs/>
                <w:sz w:val="22"/>
                <w:szCs w:val="22"/>
                <w:lang w:eastAsia="nb-NO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3ACD5" w:themeFill="accent6" w:themeFillTint="99"/>
            <w:noWrap/>
            <w:vAlign w:val="bottom"/>
            <w:hideMark/>
          </w:tcPr>
          <w:p w14:paraId="584AF6F1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b/>
                <w:bCs/>
                <w:sz w:val="22"/>
                <w:szCs w:val="22"/>
                <w:lang w:eastAsia="nb-NO"/>
              </w:rPr>
              <w:t>90</w:t>
            </w:r>
          </w:p>
        </w:tc>
      </w:tr>
      <w:tr w:rsidR="00087D4F" w:rsidRPr="00065A28" w14:paraId="51E467E2" w14:textId="77777777" w:rsidTr="00FB004F">
        <w:trPr>
          <w:trHeight w:val="73"/>
        </w:trPr>
        <w:tc>
          <w:tcPr>
            <w:tcW w:w="921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6E019CA" w14:textId="77777777" w:rsidR="00087D4F" w:rsidRPr="00065A28" w:rsidRDefault="00087D4F" w:rsidP="00FB004F">
            <w:pPr>
              <w:spacing w:line="240" w:lineRule="atLeast"/>
              <w:rPr>
                <w:rFonts w:ascii="Calibri" w:hAnsi="Calibri" w:cs="Calibri"/>
                <w:b/>
                <w:bCs/>
                <w:sz w:val="22"/>
                <w:szCs w:val="22"/>
                <w:lang w:eastAsia="nb-NO"/>
              </w:rPr>
            </w:pPr>
          </w:p>
          <w:p w14:paraId="0E4A4276" w14:textId="77777777" w:rsidR="00087D4F" w:rsidRPr="00065A28" w:rsidRDefault="00087D4F" w:rsidP="00FB004F">
            <w:pPr>
              <w:spacing w:line="240" w:lineRule="atLeast"/>
              <w:rPr>
                <w:rFonts w:ascii="Calibri" w:hAnsi="Calibri" w:cs="Calibri"/>
                <w:b/>
                <w:bCs/>
                <w:sz w:val="22"/>
                <w:szCs w:val="22"/>
                <w:lang w:eastAsia="nb-NO"/>
              </w:rPr>
            </w:pPr>
          </w:p>
        </w:tc>
      </w:tr>
      <w:tr w:rsidR="00B96631" w:rsidRPr="00065A28" w14:paraId="070D54A3" w14:textId="77777777" w:rsidTr="00FB004F">
        <w:trPr>
          <w:trHeight w:val="73"/>
        </w:trPr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3ACD5" w:themeFill="accent6" w:themeFillTint="99"/>
            <w:noWrap/>
            <w:hideMark/>
          </w:tcPr>
          <w:p w14:paraId="427219B9" w14:textId="77777777" w:rsidR="00087D4F" w:rsidRPr="00065A28" w:rsidRDefault="00087D4F" w:rsidP="00FB004F">
            <w:pPr>
              <w:spacing w:line="240" w:lineRule="atLeast"/>
              <w:rPr>
                <w:rFonts w:ascii="Calibri" w:hAnsi="Calibri" w:cs="Calibri"/>
                <w:b/>
                <w:bCs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b/>
                <w:bCs/>
                <w:sz w:val="22"/>
                <w:szCs w:val="22"/>
                <w:lang w:eastAsia="nb-NO"/>
              </w:rPr>
              <w:t>Kommune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93ACD5" w:themeFill="accent6" w:themeFillTint="99"/>
            <w:noWrap/>
            <w:hideMark/>
          </w:tcPr>
          <w:p w14:paraId="2E51B922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b/>
                <w:bCs/>
                <w:sz w:val="22"/>
                <w:szCs w:val="22"/>
                <w:lang w:eastAsia="nb-NO"/>
              </w:rPr>
              <w:t>G.NR.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93ACD5" w:themeFill="accent6" w:themeFillTint="99"/>
            <w:noWrap/>
            <w:hideMark/>
          </w:tcPr>
          <w:p w14:paraId="1038088C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b/>
                <w:bCs/>
                <w:sz w:val="22"/>
                <w:szCs w:val="22"/>
                <w:lang w:eastAsia="nb-NO"/>
              </w:rPr>
              <w:t>B.NR.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93ACD5" w:themeFill="accent6" w:themeFillTint="99"/>
            <w:noWrap/>
            <w:hideMark/>
          </w:tcPr>
          <w:p w14:paraId="50ACA95E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b/>
                <w:bCs/>
                <w:sz w:val="22"/>
                <w:szCs w:val="22"/>
                <w:lang w:eastAsia="nb-NO"/>
              </w:rPr>
              <w:t>TILTAK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93ACD5" w:themeFill="accent6" w:themeFillTint="99"/>
            <w:hideMark/>
          </w:tcPr>
          <w:p w14:paraId="0AEA5212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b/>
                <w:bCs/>
                <w:sz w:val="22"/>
                <w:szCs w:val="22"/>
                <w:lang w:eastAsia="nb-NO"/>
              </w:rPr>
              <w:t>INNMARK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93ACD5" w:themeFill="accent6" w:themeFillTint="99"/>
            <w:hideMark/>
          </w:tcPr>
          <w:p w14:paraId="5A5B24A0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b/>
                <w:bCs/>
                <w:sz w:val="22"/>
                <w:szCs w:val="22"/>
                <w:lang w:eastAsia="nb-NO"/>
              </w:rPr>
              <w:t>UTMARK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3ACD5" w:themeFill="accent6" w:themeFillTint="99"/>
            <w:hideMark/>
          </w:tcPr>
          <w:p w14:paraId="7598EEC8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b/>
                <w:bCs/>
                <w:sz w:val="22"/>
                <w:szCs w:val="22"/>
                <w:lang w:eastAsia="nb-NO"/>
              </w:rPr>
              <w:t>DEKAR</w:t>
            </w:r>
          </w:p>
        </w:tc>
      </w:tr>
      <w:tr w:rsidR="00087D4F" w:rsidRPr="00065A28" w14:paraId="081B1DC0" w14:textId="77777777" w:rsidTr="00FB004F">
        <w:trPr>
          <w:trHeight w:val="73"/>
        </w:trPr>
        <w:tc>
          <w:tcPr>
            <w:tcW w:w="921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2574ACEF" w14:textId="77777777" w:rsidR="00087D4F" w:rsidRPr="00065A28" w:rsidRDefault="00087D4F" w:rsidP="00FB004F">
            <w:pPr>
              <w:spacing w:line="240" w:lineRule="atLeast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b/>
                <w:bCs/>
                <w:sz w:val="22"/>
                <w:szCs w:val="22"/>
                <w:lang w:eastAsia="nb-NO"/>
              </w:rPr>
              <w:t>1860 VESTVÅGØY - inntil 690 daa</w:t>
            </w:r>
          </w:p>
        </w:tc>
      </w:tr>
      <w:tr w:rsidR="00B96631" w:rsidRPr="00065A28" w14:paraId="6219AFD4" w14:textId="77777777" w:rsidTr="00FB004F">
        <w:trPr>
          <w:trHeight w:val="174"/>
        </w:trPr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135108D3" w14:textId="77777777" w:rsidR="00087D4F" w:rsidRPr="008D1139" w:rsidRDefault="00087D4F" w:rsidP="00FB004F">
            <w:pPr>
              <w:spacing w:line="240" w:lineRule="atLeast"/>
              <w:rPr>
                <w:rFonts w:ascii="Calibri" w:hAnsi="Calibri" w:cs="Calibri"/>
                <w:sz w:val="22"/>
                <w:szCs w:val="22"/>
                <w:lang w:eastAsia="nb-NO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26CC315D" w14:textId="77777777" w:rsidR="00087D4F" w:rsidRPr="008D1139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8D1139">
              <w:rPr>
                <w:rFonts w:ascii="Calibri" w:hAnsi="Calibri" w:cs="Calibri"/>
                <w:sz w:val="22"/>
                <w:szCs w:val="22"/>
                <w:lang w:eastAsia="nb-NO"/>
              </w:rPr>
              <w:t>16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028E84CC" w14:textId="77777777" w:rsidR="00087D4F" w:rsidRPr="008D1139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8D1139">
              <w:rPr>
                <w:rFonts w:ascii="Calibri" w:hAnsi="Calibri" w:cs="Calibri"/>
                <w:sz w:val="22"/>
                <w:szCs w:val="22"/>
                <w:lang w:eastAsia="nb-NO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30892894" w14:textId="77777777" w:rsidR="00087D4F" w:rsidRPr="008D1139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8D1139">
              <w:rPr>
                <w:rFonts w:ascii="Calibri" w:hAnsi="Calibri" w:cs="Calibri"/>
                <w:sz w:val="22"/>
                <w:szCs w:val="22"/>
                <w:lang w:eastAsia="nb-NO"/>
              </w:rPr>
              <w:t>slått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18E67E87" w14:textId="77777777" w:rsidR="00087D4F" w:rsidRPr="008D1139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8D1139">
              <w:rPr>
                <w:rFonts w:ascii="Calibri" w:hAnsi="Calibri" w:cs="Calibri"/>
                <w:sz w:val="22"/>
                <w:szCs w:val="22"/>
                <w:lang w:eastAsia="nb-NO"/>
              </w:rPr>
              <w:t>x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5D90B378" w14:textId="77777777" w:rsidR="00087D4F" w:rsidRPr="008D1139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8D1139">
              <w:rPr>
                <w:rFonts w:ascii="Calibri" w:hAnsi="Calibri" w:cs="Calibri"/>
                <w:sz w:val="22"/>
                <w:szCs w:val="22"/>
                <w:lang w:eastAsia="nb-NO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1341E5CD" w14:textId="77777777" w:rsidR="00087D4F" w:rsidRPr="008D1139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8D1139">
              <w:rPr>
                <w:rFonts w:ascii="Calibri" w:hAnsi="Calibri" w:cs="Calibri"/>
                <w:sz w:val="22"/>
                <w:szCs w:val="22"/>
                <w:lang w:eastAsia="nb-NO"/>
              </w:rPr>
              <w:t>7</w:t>
            </w:r>
          </w:p>
        </w:tc>
      </w:tr>
      <w:tr w:rsidR="00B96631" w:rsidRPr="00065A28" w14:paraId="120D8A16" w14:textId="77777777" w:rsidTr="00FB004F">
        <w:trPr>
          <w:trHeight w:val="174"/>
        </w:trPr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0E7B475D" w14:textId="77777777" w:rsidR="00087D4F" w:rsidRPr="008D1139" w:rsidRDefault="00087D4F" w:rsidP="00FB004F">
            <w:pPr>
              <w:spacing w:line="240" w:lineRule="atLeast"/>
              <w:rPr>
                <w:rFonts w:ascii="Calibri" w:hAnsi="Calibri" w:cs="Calibri"/>
                <w:sz w:val="22"/>
                <w:szCs w:val="22"/>
                <w:lang w:eastAsia="nb-NO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2A6D6B1E" w14:textId="77777777" w:rsidR="00087D4F" w:rsidRPr="008D1139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8D1139">
              <w:rPr>
                <w:rFonts w:ascii="Calibri" w:hAnsi="Calibri" w:cs="Calibri"/>
                <w:sz w:val="22"/>
                <w:szCs w:val="22"/>
                <w:lang w:eastAsia="nb-NO"/>
              </w:rPr>
              <w:t>26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42B31772" w14:textId="77777777" w:rsidR="00087D4F" w:rsidRPr="008D1139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8D1139">
              <w:rPr>
                <w:rFonts w:ascii="Calibri" w:hAnsi="Calibri" w:cs="Calibri"/>
                <w:sz w:val="22"/>
                <w:szCs w:val="22"/>
                <w:lang w:eastAsia="nb-NO"/>
              </w:rPr>
              <w:t>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6B973712" w14:textId="77777777" w:rsidR="00087D4F" w:rsidRPr="008D1139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8D1139">
              <w:rPr>
                <w:rFonts w:ascii="Calibri" w:hAnsi="Calibri" w:cs="Calibri"/>
                <w:sz w:val="22"/>
                <w:szCs w:val="22"/>
                <w:lang w:eastAsia="nb-NO"/>
              </w:rPr>
              <w:t>beite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23289265" w14:textId="77777777" w:rsidR="00087D4F" w:rsidRPr="008D1139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6684F30C" w14:textId="77777777" w:rsidR="00087D4F" w:rsidRPr="008D1139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8D1139">
              <w:rPr>
                <w:rFonts w:ascii="Calibri" w:hAnsi="Calibri" w:cs="Calibri"/>
                <w:sz w:val="22"/>
                <w:szCs w:val="22"/>
                <w:lang w:eastAsia="nb-NO"/>
              </w:rPr>
              <w:t>x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156D02B5" w14:textId="77777777" w:rsidR="00087D4F" w:rsidRPr="008D1139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8D1139">
              <w:rPr>
                <w:rFonts w:ascii="Calibri" w:hAnsi="Calibri" w:cs="Calibri"/>
                <w:sz w:val="22"/>
                <w:szCs w:val="22"/>
                <w:lang w:eastAsia="nb-NO"/>
              </w:rPr>
              <w:t>21</w:t>
            </w:r>
          </w:p>
        </w:tc>
      </w:tr>
      <w:tr w:rsidR="00B96631" w:rsidRPr="00065A28" w14:paraId="044159C4" w14:textId="77777777" w:rsidTr="00FB004F">
        <w:trPr>
          <w:trHeight w:val="174"/>
        </w:trPr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2C77278A" w14:textId="77777777" w:rsidR="00087D4F" w:rsidRPr="008D1139" w:rsidRDefault="00087D4F" w:rsidP="00FB004F">
            <w:pPr>
              <w:spacing w:line="240" w:lineRule="atLeast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8D1139">
              <w:rPr>
                <w:rFonts w:ascii="Calibri" w:hAnsi="Calibri" w:cs="Calibri"/>
                <w:sz w:val="22"/>
                <w:szCs w:val="22"/>
                <w:lang w:eastAsia="nb-NO"/>
              </w:rPr>
              <w:t> 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72349FCA" w14:textId="77777777" w:rsidR="00087D4F" w:rsidRPr="008D1139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8D1139">
              <w:rPr>
                <w:rFonts w:ascii="Calibri" w:hAnsi="Calibri" w:cs="Calibri"/>
                <w:sz w:val="22"/>
                <w:szCs w:val="22"/>
                <w:lang w:eastAsia="nb-NO"/>
              </w:rPr>
              <w:t>29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67E2ED3C" w14:textId="77777777" w:rsidR="00087D4F" w:rsidRPr="008D1139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8D1139">
              <w:rPr>
                <w:rFonts w:ascii="Calibri" w:hAnsi="Calibri" w:cs="Calibri"/>
                <w:sz w:val="22"/>
                <w:szCs w:val="22"/>
                <w:lang w:eastAsia="nb-NO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07B40386" w14:textId="77777777" w:rsidR="00087D4F" w:rsidRPr="008D1139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8D1139">
              <w:rPr>
                <w:rFonts w:ascii="Calibri" w:hAnsi="Calibri" w:cs="Calibri"/>
                <w:sz w:val="22"/>
                <w:szCs w:val="22"/>
                <w:lang w:eastAsia="nb-NO"/>
              </w:rPr>
              <w:t>beite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1FF7CE4D" w14:textId="77777777" w:rsidR="00087D4F" w:rsidRPr="008D1139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8D1139">
              <w:rPr>
                <w:rFonts w:ascii="Calibri" w:hAnsi="Calibri" w:cs="Calibri"/>
                <w:sz w:val="22"/>
                <w:szCs w:val="22"/>
                <w:lang w:eastAsia="nb-NO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00B2104E" w14:textId="77777777" w:rsidR="00087D4F" w:rsidRPr="008D1139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8D1139">
              <w:rPr>
                <w:rFonts w:ascii="Calibri" w:hAnsi="Calibri" w:cs="Calibri"/>
                <w:sz w:val="22"/>
                <w:szCs w:val="22"/>
                <w:lang w:eastAsia="nb-NO"/>
              </w:rPr>
              <w:t>x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4A2839E1" w14:textId="77777777" w:rsidR="00087D4F" w:rsidRPr="008D1139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8D1139">
              <w:rPr>
                <w:rFonts w:ascii="Calibri" w:hAnsi="Calibri" w:cs="Calibri"/>
                <w:sz w:val="22"/>
                <w:szCs w:val="22"/>
                <w:lang w:eastAsia="nb-NO"/>
              </w:rPr>
              <w:t>45</w:t>
            </w:r>
          </w:p>
        </w:tc>
      </w:tr>
      <w:tr w:rsidR="00B96631" w:rsidRPr="00065A28" w14:paraId="4BA396DF" w14:textId="77777777" w:rsidTr="00FB004F">
        <w:trPr>
          <w:trHeight w:val="300"/>
        </w:trPr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5A1D57CB" w14:textId="77777777" w:rsidR="00087D4F" w:rsidRPr="00065A28" w:rsidRDefault="00087D4F" w:rsidP="00FB004F">
            <w:pPr>
              <w:spacing w:line="240" w:lineRule="atLeast"/>
              <w:rPr>
                <w:rFonts w:ascii="Calibri" w:hAnsi="Calibri" w:cs="Calibri"/>
                <w:sz w:val="22"/>
                <w:szCs w:val="22"/>
                <w:lang w:eastAsia="nb-NO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32BDEB4D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29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3AF8B9AC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12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72F7C702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beite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269A9B87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144D5101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x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7529475C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45</w:t>
            </w:r>
          </w:p>
        </w:tc>
      </w:tr>
      <w:tr w:rsidR="00B96631" w:rsidRPr="00065A28" w14:paraId="40D1FF7B" w14:textId="77777777" w:rsidTr="00FB004F">
        <w:trPr>
          <w:trHeight w:val="245"/>
        </w:trPr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5DDFCBFE" w14:textId="77777777" w:rsidR="00087D4F" w:rsidRPr="008D1139" w:rsidRDefault="00087D4F" w:rsidP="00FB004F">
            <w:pPr>
              <w:spacing w:line="240" w:lineRule="atLeast"/>
              <w:rPr>
                <w:rFonts w:ascii="Calibri" w:hAnsi="Calibri" w:cs="Calibri"/>
                <w:sz w:val="22"/>
                <w:szCs w:val="22"/>
                <w:lang w:eastAsia="nb-NO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6DA1A716" w14:textId="77777777" w:rsidR="00087D4F" w:rsidRPr="008D1139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8D1139">
              <w:rPr>
                <w:rFonts w:ascii="Calibri" w:hAnsi="Calibri" w:cs="Calibri"/>
                <w:sz w:val="22"/>
                <w:szCs w:val="22"/>
                <w:lang w:eastAsia="nb-NO"/>
              </w:rPr>
              <w:t>30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6D93F2B2" w14:textId="77777777" w:rsidR="00087D4F" w:rsidRPr="008D1139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8D1139">
              <w:rPr>
                <w:rFonts w:ascii="Calibri" w:hAnsi="Calibri" w:cs="Calibri"/>
                <w:sz w:val="22"/>
                <w:szCs w:val="22"/>
                <w:lang w:eastAsia="nb-NO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5FD292AB" w14:textId="77777777" w:rsidR="00087D4F" w:rsidRPr="008D1139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8D1139">
              <w:rPr>
                <w:rFonts w:ascii="Calibri" w:hAnsi="Calibri" w:cs="Calibri"/>
                <w:sz w:val="22"/>
                <w:szCs w:val="22"/>
                <w:lang w:eastAsia="nb-NO"/>
              </w:rPr>
              <w:t>beite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2C519BA4" w14:textId="77777777" w:rsidR="00087D4F" w:rsidRPr="008D1139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8D1139">
              <w:rPr>
                <w:rFonts w:ascii="Calibri" w:hAnsi="Calibri" w:cs="Calibri"/>
                <w:sz w:val="22"/>
                <w:szCs w:val="22"/>
                <w:lang w:eastAsia="nb-NO"/>
              </w:rPr>
              <w:t>x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51CC9D2C" w14:textId="77777777" w:rsidR="00087D4F" w:rsidRPr="008D1139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8D1139">
              <w:rPr>
                <w:rFonts w:ascii="Calibri" w:hAnsi="Calibri" w:cs="Calibri"/>
                <w:sz w:val="22"/>
                <w:szCs w:val="22"/>
                <w:lang w:eastAsia="nb-NO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31B67C79" w14:textId="77777777" w:rsidR="00087D4F" w:rsidRPr="008D1139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8D1139">
              <w:rPr>
                <w:rFonts w:ascii="Calibri" w:hAnsi="Calibri" w:cs="Calibri"/>
                <w:sz w:val="22"/>
                <w:szCs w:val="22"/>
                <w:lang w:eastAsia="nb-NO"/>
              </w:rPr>
              <w:t>25</w:t>
            </w:r>
          </w:p>
        </w:tc>
      </w:tr>
      <w:tr w:rsidR="00B96631" w:rsidRPr="00065A28" w14:paraId="425A282A" w14:textId="77777777" w:rsidTr="00FB004F">
        <w:trPr>
          <w:trHeight w:val="300"/>
        </w:trPr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5342DD23" w14:textId="77777777" w:rsidR="00087D4F" w:rsidRPr="008D1139" w:rsidRDefault="00087D4F" w:rsidP="00FB004F">
            <w:pPr>
              <w:spacing w:line="240" w:lineRule="atLeast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8D1139">
              <w:rPr>
                <w:rFonts w:ascii="Calibri" w:hAnsi="Calibri" w:cs="Calibri"/>
                <w:sz w:val="22"/>
                <w:szCs w:val="22"/>
                <w:lang w:eastAsia="nb-NO"/>
              </w:rPr>
              <w:t> 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472A5E2F" w14:textId="77777777" w:rsidR="00087D4F" w:rsidRPr="008D1139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8D1139">
              <w:rPr>
                <w:rFonts w:ascii="Calibri" w:hAnsi="Calibri" w:cs="Calibri"/>
                <w:sz w:val="22"/>
                <w:szCs w:val="22"/>
                <w:lang w:eastAsia="nb-NO"/>
              </w:rPr>
              <w:t>61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3F6BFC14" w14:textId="77777777" w:rsidR="00087D4F" w:rsidRPr="008D1139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8D1139">
              <w:rPr>
                <w:rFonts w:ascii="Calibri" w:hAnsi="Calibri" w:cs="Calibri"/>
                <w:sz w:val="22"/>
                <w:szCs w:val="22"/>
                <w:lang w:eastAsia="nb-NO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2CB25E4A" w14:textId="77777777" w:rsidR="00087D4F" w:rsidRPr="008D1139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8D1139">
              <w:rPr>
                <w:rFonts w:ascii="Calibri" w:hAnsi="Calibri" w:cs="Calibri"/>
                <w:sz w:val="22"/>
                <w:szCs w:val="22"/>
                <w:lang w:eastAsia="nb-NO"/>
              </w:rPr>
              <w:t>slått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51D7FA40" w14:textId="77777777" w:rsidR="00087D4F" w:rsidRPr="008D1139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8D1139">
              <w:rPr>
                <w:rFonts w:ascii="Calibri" w:hAnsi="Calibri" w:cs="Calibri"/>
                <w:sz w:val="22"/>
                <w:szCs w:val="22"/>
                <w:lang w:eastAsia="nb-NO"/>
              </w:rPr>
              <w:t>x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65A83A05" w14:textId="77777777" w:rsidR="00087D4F" w:rsidRPr="008D1139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8D1139">
              <w:rPr>
                <w:rFonts w:ascii="Calibri" w:hAnsi="Calibri" w:cs="Calibri"/>
                <w:sz w:val="22"/>
                <w:szCs w:val="22"/>
                <w:lang w:eastAsia="nb-NO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01C6CAAE" w14:textId="77777777" w:rsidR="00087D4F" w:rsidRPr="008D1139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8D1139">
              <w:rPr>
                <w:rFonts w:ascii="Calibri" w:hAnsi="Calibri" w:cs="Calibri"/>
                <w:sz w:val="22"/>
                <w:szCs w:val="22"/>
                <w:lang w:eastAsia="nb-NO"/>
              </w:rPr>
              <w:t>13</w:t>
            </w:r>
          </w:p>
        </w:tc>
      </w:tr>
      <w:tr w:rsidR="00B96631" w:rsidRPr="00065A28" w14:paraId="1F9B01F3" w14:textId="77777777" w:rsidTr="00FB004F">
        <w:trPr>
          <w:trHeight w:val="154"/>
        </w:trPr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17C39A85" w14:textId="77777777" w:rsidR="00087D4F" w:rsidRPr="008D1139" w:rsidRDefault="00087D4F" w:rsidP="00FB004F">
            <w:pPr>
              <w:spacing w:line="240" w:lineRule="atLeast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8D1139">
              <w:rPr>
                <w:rFonts w:ascii="Calibri" w:hAnsi="Calibri" w:cs="Calibri"/>
                <w:sz w:val="22"/>
                <w:szCs w:val="22"/>
                <w:lang w:eastAsia="nb-NO"/>
              </w:rPr>
              <w:t> 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460BA0D4" w14:textId="77777777" w:rsidR="00087D4F" w:rsidRPr="008D1139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8D1139">
              <w:rPr>
                <w:rFonts w:ascii="Calibri" w:hAnsi="Calibri" w:cs="Calibri"/>
                <w:sz w:val="22"/>
                <w:szCs w:val="22"/>
                <w:lang w:eastAsia="nb-NO"/>
              </w:rPr>
              <w:t>73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4725CDEA" w14:textId="77777777" w:rsidR="00087D4F" w:rsidRPr="008D1139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8D1139">
              <w:rPr>
                <w:rFonts w:ascii="Calibri" w:hAnsi="Calibri" w:cs="Calibri"/>
                <w:sz w:val="22"/>
                <w:szCs w:val="22"/>
                <w:lang w:eastAsia="nb-NO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10596F3D" w14:textId="77777777" w:rsidR="00087D4F" w:rsidRPr="008D1139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8D1139">
              <w:rPr>
                <w:rFonts w:ascii="Calibri" w:hAnsi="Calibri" w:cs="Calibri"/>
                <w:sz w:val="22"/>
                <w:szCs w:val="22"/>
                <w:lang w:eastAsia="nb-NO"/>
              </w:rPr>
              <w:t>beite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520D39D8" w14:textId="77777777" w:rsidR="00087D4F" w:rsidRPr="008D1139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8D1139">
              <w:rPr>
                <w:rFonts w:ascii="Calibri" w:hAnsi="Calibri" w:cs="Calibri"/>
                <w:sz w:val="22"/>
                <w:szCs w:val="22"/>
                <w:lang w:eastAsia="nb-NO"/>
              </w:rPr>
              <w:t>x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607106A2" w14:textId="77777777" w:rsidR="00087D4F" w:rsidRPr="008D1139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8D1139">
              <w:rPr>
                <w:rFonts w:ascii="Calibri" w:hAnsi="Calibri" w:cs="Calibri"/>
                <w:sz w:val="22"/>
                <w:szCs w:val="22"/>
                <w:lang w:eastAsia="nb-NO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6B1855A8" w14:textId="77777777" w:rsidR="00087D4F" w:rsidRPr="008D1139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8D1139">
              <w:rPr>
                <w:rFonts w:ascii="Calibri" w:hAnsi="Calibri" w:cs="Calibri"/>
                <w:sz w:val="22"/>
                <w:szCs w:val="22"/>
                <w:lang w:eastAsia="nb-NO"/>
              </w:rPr>
              <w:t>30</w:t>
            </w:r>
          </w:p>
        </w:tc>
      </w:tr>
      <w:tr w:rsidR="00B96631" w:rsidRPr="00065A28" w14:paraId="08F9CE3E" w14:textId="77777777" w:rsidTr="00FB004F">
        <w:trPr>
          <w:trHeight w:val="183"/>
        </w:trPr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18A67AC1" w14:textId="77777777" w:rsidR="00087D4F" w:rsidRPr="008D1139" w:rsidRDefault="00087D4F" w:rsidP="00FB004F">
            <w:pPr>
              <w:spacing w:line="240" w:lineRule="atLeast"/>
              <w:rPr>
                <w:rFonts w:ascii="Calibri" w:hAnsi="Calibri" w:cs="Calibri"/>
                <w:sz w:val="22"/>
                <w:szCs w:val="22"/>
                <w:lang w:eastAsia="nb-NO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45C00FC9" w14:textId="77777777" w:rsidR="00087D4F" w:rsidRPr="008D1139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8D1139">
              <w:rPr>
                <w:rFonts w:ascii="Calibri" w:hAnsi="Calibri" w:cs="Calibri"/>
                <w:sz w:val="22"/>
                <w:szCs w:val="22"/>
                <w:lang w:eastAsia="nb-NO"/>
              </w:rPr>
              <w:t>73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742A6B68" w14:textId="77777777" w:rsidR="00087D4F" w:rsidRPr="008D1139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8D1139">
              <w:rPr>
                <w:rFonts w:ascii="Calibri" w:hAnsi="Calibri" w:cs="Calibri"/>
                <w:sz w:val="22"/>
                <w:szCs w:val="22"/>
                <w:lang w:eastAsia="nb-NO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1A67695F" w14:textId="77777777" w:rsidR="00087D4F" w:rsidRPr="008D1139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8D1139">
              <w:rPr>
                <w:rFonts w:ascii="Calibri" w:hAnsi="Calibri" w:cs="Calibri"/>
                <w:sz w:val="22"/>
                <w:szCs w:val="22"/>
                <w:lang w:eastAsia="nb-NO"/>
              </w:rPr>
              <w:t>beite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0C422D45" w14:textId="77777777" w:rsidR="00087D4F" w:rsidRPr="008D1139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8D1139">
              <w:rPr>
                <w:rFonts w:ascii="Calibri" w:hAnsi="Calibri" w:cs="Calibri"/>
                <w:sz w:val="22"/>
                <w:szCs w:val="22"/>
                <w:lang w:eastAsia="nb-NO"/>
              </w:rPr>
              <w:t>x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61CF55AE" w14:textId="77777777" w:rsidR="00087D4F" w:rsidRPr="008D1139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8D1139">
              <w:rPr>
                <w:rFonts w:ascii="Calibri" w:hAnsi="Calibri" w:cs="Calibri"/>
                <w:sz w:val="22"/>
                <w:szCs w:val="22"/>
                <w:lang w:eastAsia="nb-NO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6A16D517" w14:textId="77777777" w:rsidR="00087D4F" w:rsidRPr="008D1139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8D1139">
              <w:rPr>
                <w:rFonts w:ascii="Calibri" w:hAnsi="Calibri" w:cs="Calibri"/>
                <w:sz w:val="22"/>
                <w:szCs w:val="22"/>
                <w:lang w:eastAsia="nb-NO"/>
              </w:rPr>
              <w:t>15</w:t>
            </w:r>
          </w:p>
        </w:tc>
      </w:tr>
      <w:tr w:rsidR="00B96631" w:rsidRPr="00065A28" w14:paraId="0A694387" w14:textId="77777777" w:rsidTr="00FB004F">
        <w:trPr>
          <w:trHeight w:val="183"/>
        </w:trPr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7269CFCD" w14:textId="77777777" w:rsidR="00087D4F" w:rsidRPr="008D1139" w:rsidRDefault="00087D4F" w:rsidP="00FB004F">
            <w:pPr>
              <w:spacing w:line="240" w:lineRule="atLeast"/>
              <w:rPr>
                <w:rFonts w:ascii="Calibri" w:hAnsi="Calibri" w:cs="Calibri"/>
                <w:sz w:val="22"/>
                <w:szCs w:val="22"/>
                <w:lang w:eastAsia="nb-NO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6055DCEA" w14:textId="77777777" w:rsidR="00087D4F" w:rsidRPr="008D1139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8D1139">
              <w:rPr>
                <w:rFonts w:ascii="Calibri" w:hAnsi="Calibri" w:cs="Calibri"/>
                <w:sz w:val="22"/>
                <w:szCs w:val="22"/>
                <w:lang w:eastAsia="nb-NO"/>
              </w:rPr>
              <w:t>75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5908D725" w14:textId="77777777" w:rsidR="00087D4F" w:rsidRPr="008D1139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8D1139">
              <w:rPr>
                <w:rFonts w:ascii="Calibri" w:hAnsi="Calibri" w:cs="Calibri"/>
                <w:sz w:val="22"/>
                <w:szCs w:val="22"/>
                <w:lang w:eastAsia="nb-NO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433293FD" w14:textId="77777777" w:rsidR="00087D4F" w:rsidRPr="008D1139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8D1139">
              <w:rPr>
                <w:rFonts w:ascii="Calibri" w:hAnsi="Calibri" w:cs="Calibri"/>
                <w:sz w:val="22"/>
                <w:szCs w:val="22"/>
                <w:lang w:eastAsia="nb-NO"/>
              </w:rPr>
              <w:t>beite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066419D2" w14:textId="77777777" w:rsidR="00087D4F" w:rsidRPr="008D1139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8D1139">
              <w:rPr>
                <w:rFonts w:ascii="Calibri" w:hAnsi="Calibri" w:cs="Calibri"/>
                <w:sz w:val="22"/>
                <w:szCs w:val="22"/>
                <w:lang w:eastAsia="nb-NO"/>
              </w:rPr>
              <w:t>x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493F36A6" w14:textId="77777777" w:rsidR="00087D4F" w:rsidRPr="008D1139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19206256" w14:textId="77777777" w:rsidR="00087D4F" w:rsidRPr="008D1139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8D1139">
              <w:rPr>
                <w:rFonts w:ascii="Calibri" w:hAnsi="Calibri" w:cs="Calibri"/>
                <w:sz w:val="22"/>
                <w:szCs w:val="22"/>
                <w:lang w:eastAsia="nb-NO"/>
              </w:rPr>
              <w:t>22</w:t>
            </w:r>
          </w:p>
        </w:tc>
      </w:tr>
      <w:tr w:rsidR="00B96631" w:rsidRPr="00065A28" w14:paraId="493D3DAF" w14:textId="77777777" w:rsidTr="00FB004F">
        <w:trPr>
          <w:trHeight w:val="183"/>
        </w:trPr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0350540F" w14:textId="77777777" w:rsidR="00087D4F" w:rsidRPr="008D1139" w:rsidRDefault="00087D4F" w:rsidP="00FB004F">
            <w:pPr>
              <w:spacing w:line="240" w:lineRule="atLeast"/>
              <w:rPr>
                <w:rFonts w:ascii="Calibri" w:hAnsi="Calibri" w:cs="Calibri"/>
                <w:sz w:val="22"/>
                <w:szCs w:val="22"/>
                <w:lang w:eastAsia="nb-NO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3BB577E6" w14:textId="77777777" w:rsidR="00087D4F" w:rsidRPr="008D1139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8D1139">
              <w:rPr>
                <w:rFonts w:ascii="Calibri" w:hAnsi="Calibri" w:cs="Calibri"/>
                <w:sz w:val="22"/>
                <w:szCs w:val="22"/>
                <w:lang w:eastAsia="nb-NO"/>
              </w:rPr>
              <w:t>75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3BC59217" w14:textId="77777777" w:rsidR="00087D4F" w:rsidRPr="008D1139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8D1139">
              <w:rPr>
                <w:rFonts w:ascii="Calibri" w:hAnsi="Calibri" w:cs="Calibri"/>
                <w:sz w:val="22"/>
                <w:szCs w:val="22"/>
                <w:lang w:eastAsia="nb-NO"/>
              </w:rPr>
              <w:t>11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25825D8A" w14:textId="77777777" w:rsidR="00087D4F" w:rsidRPr="008D1139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8D1139">
              <w:rPr>
                <w:rFonts w:ascii="Calibri" w:hAnsi="Calibri" w:cs="Calibri"/>
                <w:sz w:val="22"/>
                <w:szCs w:val="22"/>
                <w:lang w:eastAsia="nb-NO"/>
              </w:rPr>
              <w:t>beite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154B412A" w14:textId="77777777" w:rsidR="00087D4F" w:rsidRPr="008D1139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8D1139">
              <w:rPr>
                <w:rFonts w:ascii="Calibri" w:hAnsi="Calibri" w:cs="Calibri"/>
                <w:sz w:val="22"/>
                <w:szCs w:val="22"/>
                <w:lang w:eastAsia="nb-NO"/>
              </w:rPr>
              <w:t>x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030FAD6C" w14:textId="77777777" w:rsidR="00087D4F" w:rsidRPr="008D1139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0B7CAE74" w14:textId="77777777" w:rsidR="00087D4F" w:rsidRPr="008D1139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8D1139">
              <w:rPr>
                <w:rFonts w:ascii="Calibri" w:hAnsi="Calibri" w:cs="Calibri"/>
                <w:sz w:val="22"/>
                <w:szCs w:val="22"/>
                <w:lang w:eastAsia="nb-NO"/>
              </w:rPr>
              <w:t>9</w:t>
            </w:r>
          </w:p>
        </w:tc>
      </w:tr>
      <w:tr w:rsidR="00B96631" w:rsidRPr="00065A28" w14:paraId="10B7257D" w14:textId="77777777" w:rsidTr="00FB004F">
        <w:trPr>
          <w:trHeight w:val="183"/>
        </w:trPr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4D742D1E" w14:textId="77777777" w:rsidR="00087D4F" w:rsidRPr="008D1139" w:rsidRDefault="00087D4F" w:rsidP="00FB004F">
            <w:pPr>
              <w:spacing w:line="240" w:lineRule="atLeast"/>
              <w:rPr>
                <w:rFonts w:ascii="Calibri" w:hAnsi="Calibri" w:cs="Calibri"/>
                <w:sz w:val="22"/>
                <w:szCs w:val="22"/>
                <w:lang w:eastAsia="nb-NO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7CF3BE8C" w14:textId="77777777" w:rsidR="00087D4F" w:rsidRPr="008D1139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8D1139">
              <w:rPr>
                <w:rFonts w:ascii="Calibri" w:hAnsi="Calibri" w:cs="Calibri"/>
                <w:sz w:val="22"/>
                <w:szCs w:val="22"/>
                <w:lang w:eastAsia="nb-NO"/>
              </w:rPr>
              <w:t>75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2DE1FB38" w14:textId="77777777" w:rsidR="00087D4F" w:rsidRPr="008D1139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8D1139">
              <w:rPr>
                <w:rFonts w:ascii="Calibri" w:hAnsi="Calibri" w:cs="Calibri"/>
                <w:sz w:val="22"/>
                <w:szCs w:val="22"/>
                <w:lang w:eastAsia="nb-NO"/>
              </w:rPr>
              <w:t>69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516F5EA5" w14:textId="77777777" w:rsidR="00087D4F" w:rsidRPr="008D1139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8D1139">
              <w:rPr>
                <w:rFonts w:ascii="Calibri" w:hAnsi="Calibri" w:cs="Calibri"/>
                <w:sz w:val="22"/>
                <w:szCs w:val="22"/>
                <w:lang w:eastAsia="nb-NO"/>
              </w:rPr>
              <w:t>beite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388ECED6" w14:textId="77777777" w:rsidR="00087D4F" w:rsidRPr="008D1139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8D1139">
              <w:rPr>
                <w:rFonts w:ascii="Calibri" w:hAnsi="Calibri" w:cs="Calibri"/>
                <w:sz w:val="22"/>
                <w:szCs w:val="22"/>
                <w:lang w:eastAsia="nb-NO"/>
              </w:rPr>
              <w:t>x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59A1BAFC" w14:textId="77777777" w:rsidR="00087D4F" w:rsidRPr="008D1139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2C8F4E2F" w14:textId="77777777" w:rsidR="00087D4F" w:rsidRPr="008D1139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8D1139">
              <w:rPr>
                <w:rFonts w:ascii="Calibri" w:hAnsi="Calibri" w:cs="Calibri"/>
                <w:sz w:val="22"/>
                <w:szCs w:val="22"/>
                <w:lang w:eastAsia="nb-NO"/>
              </w:rPr>
              <w:t>11</w:t>
            </w:r>
          </w:p>
        </w:tc>
      </w:tr>
      <w:tr w:rsidR="00B96631" w:rsidRPr="00065A28" w14:paraId="24906748" w14:textId="77777777" w:rsidTr="00FB004F">
        <w:trPr>
          <w:trHeight w:val="73"/>
        </w:trPr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5D25D9AA" w14:textId="77777777" w:rsidR="00087D4F" w:rsidRPr="008D1139" w:rsidRDefault="00087D4F" w:rsidP="00FB004F">
            <w:pPr>
              <w:spacing w:line="240" w:lineRule="atLeast"/>
              <w:rPr>
                <w:rFonts w:ascii="Calibri" w:hAnsi="Calibri" w:cs="Calibri"/>
                <w:sz w:val="22"/>
                <w:szCs w:val="22"/>
                <w:lang w:eastAsia="nb-NO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101C43E0" w14:textId="77777777" w:rsidR="00087D4F" w:rsidRPr="008D1139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8D1139">
              <w:rPr>
                <w:rFonts w:ascii="Calibri" w:hAnsi="Calibri" w:cs="Calibri"/>
                <w:sz w:val="22"/>
                <w:szCs w:val="22"/>
                <w:lang w:eastAsia="nb-NO"/>
              </w:rPr>
              <w:t>82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2764982E" w14:textId="77777777" w:rsidR="00087D4F" w:rsidRPr="008D1139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8D1139">
              <w:rPr>
                <w:rFonts w:ascii="Calibri" w:hAnsi="Calibri" w:cs="Calibri"/>
                <w:sz w:val="22"/>
                <w:szCs w:val="22"/>
                <w:lang w:eastAsia="nb-NO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592EF234" w14:textId="77777777" w:rsidR="00087D4F" w:rsidRPr="008D1139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8D1139">
              <w:rPr>
                <w:rFonts w:ascii="Calibri" w:hAnsi="Calibri" w:cs="Calibri"/>
                <w:sz w:val="22"/>
                <w:szCs w:val="22"/>
                <w:lang w:eastAsia="nb-NO"/>
              </w:rPr>
              <w:t>beite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790E9864" w14:textId="77777777" w:rsidR="00087D4F" w:rsidRPr="008D1139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8D1139">
              <w:rPr>
                <w:rFonts w:ascii="Calibri" w:hAnsi="Calibri" w:cs="Calibri"/>
                <w:sz w:val="22"/>
                <w:szCs w:val="22"/>
                <w:lang w:eastAsia="nb-NO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3FF93CEC" w14:textId="77777777" w:rsidR="00087D4F" w:rsidRPr="008D1139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8D1139">
              <w:rPr>
                <w:rFonts w:ascii="Calibri" w:hAnsi="Calibri" w:cs="Calibri"/>
                <w:sz w:val="22"/>
                <w:szCs w:val="22"/>
                <w:lang w:eastAsia="nb-NO"/>
              </w:rPr>
              <w:t>x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57A308AB" w14:textId="77777777" w:rsidR="00087D4F" w:rsidRPr="008D1139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8D1139">
              <w:rPr>
                <w:rFonts w:ascii="Calibri" w:hAnsi="Calibri" w:cs="Calibri"/>
                <w:sz w:val="22"/>
                <w:szCs w:val="22"/>
                <w:lang w:eastAsia="nb-NO"/>
              </w:rPr>
              <w:t>10</w:t>
            </w:r>
          </w:p>
        </w:tc>
      </w:tr>
      <w:tr w:rsidR="00B96631" w:rsidRPr="00065A28" w14:paraId="59C9ABC8" w14:textId="77777777" w:rsidTr="00FB004F">
        <w:trPr>
          <w:trHeight w:val="73"/>
        </w:trPr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52D702DB" w14:textId="77777777" w:rsidR="00087D4F" w:rsidRPr="008D1139" w:rsidRDefault="00087D4F" w:rsidP="00FB004F">
            <w:pPr>
              <w:spacing w:line="240" w:lineRule="atLeast"/>
              <w:rPr>
                <w:rFonts w:ascii="Calibri" w:hAnsi="Calibri" w:cs="Calibri"/>
                <w:sz w:val="22"/>
                <w:szCs w:val="22"/>
                <w:lang w:eastAsia="nb-NO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1D957343" w14:textId="77777777" w:rsidR="00087D4F" w:rsidRPr="008D1139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8D1139">
              <w:rPr>
                <w:rFonts w:ascii="Calibri" w:hAnsi="Calibri" w:cs="Calibri"/>
                <w:sz w:val="22"/>
                <w:szCs w:val="22"/>
                <w:lang w:eastAsia="nb-NO"/>
              </w:rPr>
              <w:t>82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097393CE" w14:textId="77777777" w:rsidR="00087D4F" w:rsidRPr="008D1139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8D1139">
              <w:rPr>
                <w:rFonts w:ascii="Calibri" w:hAnsi="Calibri" w:cs="Calibri"/>
                <w:sz w:val="22"/>
                <w:szCs w:val="22"/>
                <w:lang w:eastAsia="nb-NO"/>
              </w:rPr>
              <w:t>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31F9FDBC" w14:textId="77777777" w:rsidR="00087D4F" w:rsidRPr="008D1139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8D1139">
              <w:rPr>
                <w:rFonts w:ascii="Calibri" w:hAnsi="Calibri" w:cs="Calibri"/>
                <w:sz w:val="22"/>
                <w:szCs w:val="22"/>
                <w:lang w:eastAsia="nb-NO"/>
              </w:rPr>
              <w:t>beite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5E87DC1A" w14:textId="77777777" w:rsidR="00087D4F" w:rsidRPr="008D1139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1D13C43D" w14:textId="77777777" w:rsidR="00087D4F" w:rsidRPr="008D1139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8D1139">
              <w:rPr>
                <w:rFonts w:ascii="Calibri" w:hAnsi="Calibri" w:cs="Calibri"/>
                <w:sz w:val="22"/>
                <w:szCs w:val="22"/>
                <w:lang w:eastAsia="nb-NO"/>
              </w:rPr>
              <w:t>x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1A5C1621" w14:textId="77777777" w:rsidR="00087D4F" w:rsidRPr="008D1139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8D1139">
              <w:rPr>
                <w:rFonts w:ascii="Calibri" w:hAnsi="Calibri" w:cs="Calibri"/>
                <w:sz w:val="22"/>
                <w:szCs w:val="22"/>
                <w:lang w:eastAsia="nb-NO"/>
              </w:rPr>
              <w:t>25</w:t>
            </w:r>
          </w:p>
        </w:tc>
      </w:tr>
      <w:tr w:rsidR="00B96631" w:rsidRPr="00065A28" w14:paraId="556D9DD2" w14:textId="77777777" w:rsidTr="00FB004F">
        <w:trPr>
          <w:trHeight w:val="73"/>
        </w:trPr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28CFEF8D" w14:textId="77777777" w:rsidR="00087D4F" w:rsidRPr="008D1139" w:rsidRDefault="00087D4F" w:rsidP="00FB004F">
            <w:pPr>
              <w:spacing w:line="240" w:lineRule="atLeast"/>
              <w:rPr>
                <w:rFonts w:ascii="Calibri" w:hAnsi="Calibri" w:cs="Calibri"/>
                <w:sz w:val="22"/>
                <w:szCs w:val="22"/>
                <w:lang w:eastAsia="nb-NO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4C25AA2C" w14:textId="77777777" w:rsidR="00087D4F" w:rsidRPr="008D1139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8D1139">
              <w:rPr>
                <w:rFonts w:ascii="Calibri" w:hAnsi="Calibri" w:cs="Calibri"/>
                <w:sz w:val="22"/>
                <w:szCs w:val="22"/>
                <w:lang w:eastAsia="nb-NO"/>
              </w:rPr>
              <w:t>85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5BFE2B6E" w14:textId="77777777" w:rsidR="00087D4F" w:rsidRPr="008D1139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8D1139">
              <w:rPr>
                <w:rFonts w:ascii="Calibri" w:hAnsi="Calibri" w:cs="Calibri"/>
                <w:sz w:val="22"/>
                <w:szCs w:val="22"/>
                <w:lang w:eastAsia="nb-NO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40D505CF" w14:textId="77777777" w:rsidR="00087D4F" w:rsidRPr="008D1139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8D1139">
              <w:rPr>
                <w:rFonts w:ascii="Calibri" w:hAnsi="Calibri" w:cs="Calibri"/>
                <w:sz w:val="22"/>
                <w:szCs w:val="22"/>
                <w:lang w:eastAsia="nb-NO"/>
              </w:rPr>
              <w:t>beite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474CB0CA" w14:textId="77777777" w:rsidR="00087D4F" w:rsidRPr="008D1139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8D1139">
              <w:rPr>
                <w:rFonts w:ascii="Calibri" w:hAnsi="Calibri" w:cs="Calibri"/>
                <w:sz w:val="22"/>
                <w:szCs w:val="22"/>
                <w:lang w:eastAsia="nb-NO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64270002" w14:textId="77777777" w:rsidR="00087D4F" w:rsidRPr="008D1139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8D1139">
              <w:rPr>
                <w:rFonts w:ascii="Calibri" w:hAnsi="Calibri" w:cs="Calibri"/>
                <w:sz w:val="22"/>
                <w:szCs w:val="22"/>
                <w:lang w:eastAsia="nb-NO"/>
              </w:rPr>
              <w:t>x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473849A2" w14:textId="77777777" w:rsidR="00087D4F" w:rsidRPr="008D1139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8D1139">
              <w:rPr>
                <w:rFonts w:ascii="Calibri" w:hAnsi="Calibri" w:cs="Calibri"/>
                <w:sz w:val="22"/>
                <w:szCs w:val="22"/>
                <w:lang w:eastAsia="nb-NO"/>
              </w:rPr>
              <w:t>45</w:t>
            </w:r>
          </w:p>
        </w:tc>
      </w:tr>
      <w:tr w:rsidR="00B96631" w:rsidRPr="00065A28" w14:paraId="258279DC" w14:textId="77777777" w:rsidTr="00FB004F">
        <w:trPr>
          <w:trHeight w:val="300"/>
        </w:trPr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694C768D" w14:textId="77777777" w:rsidR="00087D4F" w:rsidRPr="008D1139" w:rsidRDefault="00087D4F" w:rsidP="00FB004F">
            <w:pPr>
              <w:spacing w:line="240" w:lineRule="atLeast"/>
              <w:rPr>
                <w:rFonts w:ascii="Calibri" w:hAnsi="Calibri" w:cs="Calibri"/>
                <w:sz w:val="22"/>
                <w:szCs w:val="22"/>
                <w:lang w:eastAsia="nb-NO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356CE354" w14:textId="77777777" w:rsidR="00087D4F" w:rsidRPr="008D1139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8D1139">
              <w:rPr>
                <w:rFonts w:ascii="Calibri" w:hAnsi="Calibri" w:cs="Calibri"/>
                <w:sz w:val="22"/>
                <w:szCs w:val="22"/>
                <w:lang w:eastAsia="nb-NO"/>
              </w:rPr>
              <w:t>85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2D59DAC5" w14:textId="77777777" w:rsidR="00087D4F" w:rsidRPr="008D1139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8D1139">
              <w:rPr>
                <w:rFonts w:ascii="Calibri" w:hAnsi="Calibri" w:cs="Calibri"/>
                <w:sz w:val="22"/>
                <w:szCs w:val="22"/>
                <w:lang w:eastAsia="nb-NO"/>
              </w:rPr>
              <w:t>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6B2A7574" w14:textId="77777777" w:rsidR="00087D4F" w:rsidRPr="008D1139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8D1139">
              <w:rPr>
                <w:rFonts w:ascii="Calibri" w:hAnsi="Calibri" w:cs="Calibri"/>
                <w:sz w:val="22"/>
                <w:szCs w:val="22"/>
                <w:lang w:eastAsia="nb-NO"/>
              </w:rPr>
              <w:t>beite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56E8E4B1" w14:textId="77777777" w:rsidR="00087D4F" w:rsidRPr="008D1139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8D1139">
              <w:rPr>
                <w:rFonts w:ascii="Calibri" w:hAnsi="Calibri" w:cs="Calibri"/>
                <w:sz w:val="22"/>
                <w:szCs w:val="22"/>
                <w:lang w:eastAsia="nb-NO"/>
              </w:rPr>
              <w:t>x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3F9A3663" w14:textId="77777777" w:rsidR="00087D4F" w:rsidRPr="008D1139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8D1139">
              <w:rPr>
                <w:rFonts w:ascii="Calibri" w:hAnsi="Calibri" w:cs="Calibri"/>
                <w:sz w:val="22"/>
                <w:szCs w:val="22"/>
                <w:lang w:eastAsia="nb-NO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1A2556DF" w14:textId="77777777" w:rsidR="00087D4F" w:rsidRPr="008D1139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8D1139">
              <w:rPr>
                <w:rFonts w:ascii="Calibri" w:hAnsi="Calibri" w:cs="Calibri"/>
                <w:sz w:val="22"/>
                <w:szCs w:val="22"/>
                <w:lang w:eastAsia="nb-NO"/>
              </w:rPr>
              <w:t>45</w:t>
            </w:r>
          </w:p>
        </w:tc>
      </w:tr>
      <w:tr w:rsidR="00B96631" w:rsidRPr="00065A28" w14:paraId="1BC547CA" w14:textId="77777777" w:rsidTr="00FB004F">
        <w:trPr>
          <w:trHeight w:val="73"/>
        </w:trPr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1989C664" w14:textId="77777777" w:rsidR="00087D4F" w:rsidRPr="008D1139" w:rsidRDefault="00087D4F" w:rsidP="00FB004F">
            <w:pPr>
              <w:spacing w:line="240" w:lineRule="atLeast"/>
              <w:rPr>
                <w:rFonts w:ascii="Calibri" w:hAnsi="Calibri" w:cs="Calibri"/>
                <w:sz w:val="22"/>
                <w:szCs w:val="22"/>
                <w:lang w:eastAsia="nb-NO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558C9928" w14:textId="77777777" w:rsidR="00087D4F" w:rsidRPr="008D1139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8D1139">
              <w:rPr>
                <w:rFonts w:ascii="Calibri" w:hAnsi="Calibri" w:cs="Calibri"/>
                <w:sz w:val="22"/>
                <w:szCs w:val="22"/>
                <w:lang w:eastAsia="nb-NO"/>
              </w:rPr>
              <w:t>86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0DDC8188" w14:textId="77777777" w:rsidR="00087D4F" w:rsidRPr="008D1139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8D1139">
              <w:rPr>
                <w:rFonts w:ascii="Calibri" w:hAnsi="Calibri" w:cs="Calibri"/>
                <w:sz w:val="22"/>
                <w:szCs w:val="22"/>
                <w:lang w:eastAsia="nb-NO"/>
              </w:rPr>
              <w:t>13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5F61E465" w14:textId="77777777" w:rsidR="00087D4F" w:rsidRPr="008D1139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8D1139">
              <w:rPr>
                <w:rFonts w:ascii="Calibri" w:hAnsi="Calibri" w:cs="Calibri"/>
                <w:sz w:val="22"/>
                <w:szCs w:val="22"/>
                <w:lang w:eastAsia="nb-NO"/>
              </w:rPr>
              <w:t>beite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4983D40D" w14:textId="77777777" w:rsidR="00087D4F" w:rsidRPr="008D1139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8D1139">
              <w:rPr>
                <w:rFonts w:ascii="Calibri" w:hAnsi="Calibri" w:cs="Calibri"/>
                <w:sz w:val="22"/>
                <w:szCs w:val="22"/>
                <w:lang w:eastAsia="nb-NO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616ADD00" w14:textId="77777777" w:rsidR="00087D4F" w:rsidRPr="008D1139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8D1139">
              <w:rPr>
                <w:rFonts w:ascii="Calibri" w:hAnsi="Calibri" w:cs="Calibri"/>
                <w:sz w:val="22"/>
                <w:szCs w:val="22"/>
                <w:lang w:eastAsia="nb-NO"/>
              </w:rPr>
              <w:t>x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5BAD2084" w14:textId="77777777" w:rsidR="00087D4F" w:rsidRPr="008D1139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8D1139">
              <w:rPr>
                <w:rFonts w:ascii="Calibri" w:hAnsi="Calibri" w:cs="Calibri"/>
                <w:sz w:val="22"/>
                <w:szCs w:val="22"/>
                <w:lang w:eastAsia="nb-NO"/>
              </w:rPr>
              <w:t>45</w:t>
            </w:r>
          </w:p>
        </w:tc>
      </w:tr>
      <w:tr w:rsidR="00B96631" w:rsidRPr="00065A28" w14:paraId="2E9D7FD4" w14:textId="77777777" w:rsidTr="00FB004F">
        <w:trPr>
          <w:trHeight w:val="73"/>
        </w:trPr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7A5FD012" w14:textId="77777777" w:rsidR="00087D4F" w:rsidRPr="008D1139" w:rsidRDefault="00087D4F" w:rsidP="00FB004F">
            <w:pPr>
              <w:spacing w:line="240" w:lineRule="atLeast"/>
              <w:rPr>
                <w:rFonts w:ascii="Calibri" w:hAnsi="Calibri" w:cs="Calibri"/>
                <w:b/>
                <w:bCs/>
                <w:sz w:val="22"/>
                <w:szCs w:val="22"/>
                <w:lang w:eastAsia="nb-NO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48BE2B83" w14:textId="77777777" w:rsidR="00087D4F" w:rsidRPr="008D1139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8D1139">
              <w:rPr>
                <w:rFonts w:ascii="Calibri" w:hAnsi="Calibri" w:cs="Calibri"/>
                <w:sz w:val="22"/>
                <w:szCs w:val="22"/>
                <w:lang w:eastAsia="nb-NO"/>
              </w:rPr>
              <w:t>86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42982CDD" w14:textId="77777777" w:rsidR="00087D4F" w:rsidRPr="008D1139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8D1139">
              <w:rPr>
                <w:rFonts w:ascii="Calibri" w:hAnsi="Calibri" w:cs="Calibri"/>
                <w:sz w:val="22"/>
                <w:szCs w:val="22"/>
                <w:lang w:eastAsia="nb-NO"/>
              </w:rPr>
              <w:t>14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62FDDFD1" w14:textId="77777777" w:rsidR="00087D4F" w:rsidRPr="008D1139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8D1139">
              <w:rPr>
                <w:rFonts w:ascii="Calibri" w:hAnsi="Calibri" w:cs="Calibri"/>
                <w:sz w:val="22"/>
                <w:szCs w:val="22"/>
                <w:lang w:eastAsia="nb-NO"/>
              </w:rPr>
              <w:t>beite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40804458" w14:textId="77777777" w:rsidR="00087D4F" w:rsidRPr="008D1139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8D1139">
              <w:rPr>
                <w:rFonts w:ascii="Calibri" w:hAnsi="Calibri" w:cs="Calibri"/>
                <w:sz w:val="22"/>
                <w:szCs w:val="22"/>
                <w:lang w:eastAsia="nb-NO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13CAC1A2" w14:textId="77777777" w:rsidR="00087D4F" w:rsidRPr="008D1139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8D1139">
              <w:rPr>
                <w:rFonts w:ascii="Calibri" w:hAnsi="Calibri" w:cs="Calibri"/>
                <w:sz w:val="22"/>
                <w:szCs w:val="22"/>
                <w:lang w:eastAsia="nb-NO"/>
              </w:rPr>
              <w:t>x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64731946" w14:textId="77777777" w:rsidR="00087D4F" w:rsidRPr="008D1139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8D1139">
              <w:rPr>
                <w:rFonts w:ascii="Calibri" w:hAnsi="Calibri" w:cs="Calibri"/>
                <w:sz w:val="22"/>
                <w:szCs w:val="22"/>
                <w:lang w:eastAsia="nb-NO"/>
              </w:rPr>
              <w:t>45</w:t>
            </w:r>
          </w:p>
        </w:tc>
      </w:tr>
      <w:tr w:rsidR="00B96631" w:rsidRPr="00065A28" w14:paraId="78E5E2DD" w14:textId="77777777" w:rsidTr="00FB004F">
        <w:trPr>
          <w:trHeight w:val="300"/>
        </w:trPr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6B3DA2FB" w14:textId="77777777" w:rsidR="00087D4F" w:rsidRPr="008D1139" w:rsidRDefault="00087D4F" w:rsidP="00FB004F">
            <w:pPr>
              <w:spacing w:line="240" w:lineRule="atLeast"/>
              <w:rPr>
                <w:rFonts w:ascii="Calibri" w:hAnsi="Calibri" w:cs="Calibri"/>
                <w:sz w:val="22"/>
                <w:szCs w:val="22"/>
                <w:lang w:eastAsia="nb-NO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36A27583" w14:textId="77777777" w:rsidR="00087D4F" w:rsidRPr="008D1139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8D1139">
              <w:rPr>
                <w:rFonts w:ascii="Calibri" w:hAnsi="Calibri" w:cs="Calibri"/>
                <w:sz w:val="22"/>
                <w:szCs w:val="22"/>
                <w:lang w:eastAsia="nb-NO"/>
              </w:rPr>
              <w:t>93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11830606" w14:textId="77777777" w:rsidR="00087D4F" w:rsidRPr="008D1139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8D1139">
              <w:rPr>
                <w:rFonts w:ascii="Calibri" w:hAnsi="Calibri" w:cs="Calibri"/>
                <w:sz w:val="22"/>
                <w:szCs w:val="22"/>
                <w:lang w:eastAsia="nb-NO"/>
              </w:rPr>
              <w:t>50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6A8AC914" w14:textId="77777777" w:rsidR="00087D4F" w:rsidRPr="008D1139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8D1139">
              <w:rPr>
                <w:rFonts w:ascii="Calibri" w:hAnsi="Calibri" w:cs="Calibri"/>
                <w:sz w:val="22"/>
                <w:szCs w:val="22"/>
                <w:lang w:eastAsia="nb-NO"/>
              </w:rPr>
              <w:t>beite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6950E73E" w14:textId="77777777" w:rsidR="00087D4F" w:rsidRPr="008D1139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8D1139">
              <w:rPr>
                <w:rFonts w:ascii="Calibri" w:hAnsi="Calibri" w:cs="Calibri"/>
                <w:sz w:val="22"/>
                <w:szCs w:val="22"/>
                <w:lang w:eastAsia="nb-NO"/>
              </w:rPr>
              <w:t>x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5FC433B3" w14:textId="77777777" w:rsidR="00087D4F" w:rsidRPr="008D1139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8D1139">
              <w:rPr>
                <w:rFonts w:ascii="Calibri" w:hAnsi="Calibri" w:cs="Calibri"/>
                <w:sz w:val="22"/>
                <w:szCs w:val="22"/>
                <w:lang w:eastAsia="nb-NO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050055BD" w14:textId="77777777" w:rsidR="00087D4F" w:rsidRPr="008D1139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8D1139">
              <w:rPr>
                <w:rFonts w:ascii="Calibri" w:hAnsi="Calibri" w:cs="Calibri"/>
                <w:sz w:val="22"/>
                <w:szCs w:val="22"/>
                <w:lang w:eastAsia="nb-NO"/>
              </w:rPr>
              <w:t>50</w:t>
            </w:r>
          </w:p>
        </w:tc>
      </w:tr>
      <w:tr w:rsidR="00B96631" w:rsidRPr="00065A28" w14:paraId="18374A95" w14:textId="77777777" w:rsidTr="00FB004F">
        <w:trPr>
          <w:trHeight w:val="73"/>
        </w:trPr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263D22C3" w14:textId="77777777" w:rsidR="00087D4F" w:rsidRPr="008D1139" w:rsidRDefault="00087D4F" w:rsidP="00FB004F">
            <w:pPr>
              <w:spacing w:line="240" w:lineRule="atLeast"/>
              <w:rPr>
                <w:rFonts w:ascii="Calibri" w:hAnsi="Calibri" w:cs="Calibri"/>
                <w:sz w:val="22"/>
                <w:szCs w:val="22"/>
                <w:lang w:eastAsia="nb-NO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126B4AAA" w14:textId="77777777" w:rsidR="00087D4F" w:rsidRPr="008D1139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8D1139">
              <w:rPr>
                <w:rFonts w:ascii="Calibri" w:hAnsi="Calibri" w:cs="Calibri"/>
                <w:sz w:val="22"/>
                <w:szCs w:val="22"/>
                <w:lang w:eastAsia="nb-NO"/>
              </w:rPr>
              <w:t>94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391C1B99" w14:textId="77777777" w:rsidR="00087D4F" w:rsidRPr="008D1139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8D1139">
              <w:rPr>
                <w:rFonts w:ascii="Calibri" w:hAnsi="Calibri" w:cs="Calibri"/>
                <w:sz w:val="22"/>
                <w:szCs w:val="22"/>
                <w:lang w:eastAsia="nb-NO"/>
              </w:rPr>
              <w:t>12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065B8D22" w14:textId="77777777" w:rsidR="00087D4F" w:rsidRPr="008D1139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8D1139">
              <w:rPr>
                <w:rFonts w:ascii="Calibri" w:hAnsi="Calibri" w:cs="Calibri"/>
                <w:sz w:val="22"/>
                <w:szCs w:val="22"/>
                <w:lang w:eastAsia="nb-NO"/>
              </w:rPr>
              <w:t>beite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01420EF2" w14:textId="77777777" w:rsidR="00087D4F" w:rsidRPr="008D1139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8D1139">
              <w:rPr>
                <w:rFonts w:ascii="Calibri" w:hAnsi="Calibri" w:cs="Calibri"/>
                <w:sz w:val="22"/>
                <w:szCs w:val="22"/>
                <w:lang w:eastAsia="nb-NO"/>
              </w:rPr>
              <w:t>x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5E44193A" w14:textId="77777777" w:rsidR="00087D4F" w:rsidRPr="008D1139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8D1139">
              <w:rPr>
                <w:rFonts w:ascii="Calibri" w:hAnsi="Calibri" w:cs="Calibri"/>
                <w:sz w:val="22"/>
                <w:szCs w:val="22"/>
                <w:lang w:eastAsia="nb-NO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7588B291" w14:textId="77777777" w:rsidR="00087D4F" w:rsidRPr="008D1139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8D1139">
              <w:rPr>
                <w:rFonts w:ascii="Calibri" w:hAnsi="Calibri" w:cs="Calibri"/>
                <w:sz w:val="22"/>
                <w:szCs w:val="22"/>
                <w:lang w:eastAsia="nb-NO"/>
              </w:rPr>
              <w:t>8</w:t>
            </w:r>
          </w:p>
        </w:tc>
      </w:tr>
      <w:tr w:rsidR="00B96631" w:rsidRPr="00065A28" w14:paraId="4FD8FAF7" w14:textId="77777777" w:rsidTr="00FB004F">
        <w:trPr>
          <w:trHeight w:val="73"/>
        </w:trPr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1C34EACE" w14:textId="77777777" w:rsidR="00087D4F" w:rsidRPr="008D1139" w:rsidRDefault="00087D4F" w:rsidP="00FB004F">
            <w:pPr>
              <w:spacing w:line="240" w:lineRule="atLeast"/>
              <w:rPr>
                <w:rFonts w:ascii="Calibri" w:hAnsi="Calibri" w:cs="Calibri"/>
                <w:sz w:val="22"/>
                <w:szCs w:val="22"/>
                <w:lang w:eastAsia="nb-NO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3520AEEA" w14:textId="77777777" w:rsidR="00087D4F" w:rsidRPr="008D1139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8D1139">
              <w:rPr>
                <w:rFonts w:ascii="Calibri" w:hAnsi="Calibri" w:cs="Calibri"/>
                <w:sz w:val="22"/>
                <w:szCs w:val="22"/>
                <w:lang w:eastAsia="nb-NO"/>
              </w:rPr>
              <w:t>96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41E304D3" w14:textId="77777777" w:rsidR="00087D4F" w:rsidRPr="008D1139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8D1139">
              <w:rPr>
                <w:rFonts w:ascii="Calibri" w:hAnsi="Calibri" w:cs="Calibri"/>
                <w:sz w:val="22"/>
                <w:szCs w:val="22"/>
                <w:lang w:eastAsia="nb-NO"/>
              </w:rPr>
              <w:t>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3D3CE6DF" w14:textId="77777777" w:rsidR="00087D4F" w:rsidRPr="008D1139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8D1139">
              <w:rPr>
                <w:rFonts w:ascii="Calibri" w:hAnsi="Calibri" w:cs="Calibri"/>
                <w:sz w:val="22"/>
                <w:szCs w:val="22"/>
                <w:lang w:eastAsia="nb-NO"/>
              </w:rPr>
              <w:t>beite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6471D925" w14:textId="77777777" w:rsidR="00087D4F" w:rsidRPr="008D1139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7EA43C00" w14:textId="77777777" w:rsidR="00087D4F" w:rsidRPr="008D1139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8D1139">
              <w:rPr>
                <w:rFonts w:ascii="Calibri" w:hAnsi="Calibri" w:cs="Calibri"/>
                <w:sz w:val="22"/>
                <w:szCs w:val="22"/>
                <w:lang w:eastAsia="nb-NO"/>
              </w:rPr>
              <w:t>x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7D9ECADA" w14:textId="77777777" w:rsidR="00087D4F" w:rsidRPr="008D1139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8D1139">
              <w:rPr>
                <w:rFonts w:ascii="Calibri" w:hAnsi="Calibri" w:cs="Calibri"/>
                <w:sz w:val="22"/>
                <w:szCs w:val="22"/>
                <w:lang w:eastAsia="nb-NO"/>
              </w:rPr>
              <w:t>21</w:t>
            </w:r>
          </w:p>
        </w:tc>
      </w:tr>
      <w:tr w:rsidR="00B96631" w:rsidRPr="00065A28" w14:paraId="2D1B1C3B" w14:textId="77777777" w:rsidTr="00FB004F">
        <w:trPr>
          <w:trHeight w:val="159"/>
        </w:trPr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5220B39D" w14:textId="77777777" w:rsidR="00087D4F" w:rsidRPr="008D1139" w:rsidRDefault="00087D4F" w:rsidP="00FB004F">
            <w:pPr>
              <w:spacing w:line="240" w:lineRule="atLeast"/>
              <w:rPr>
                <w:rFonts w:ascii="Calibri" w:hAnsi="Calibri" w:cs="Calibri"/>
                <w:sz w:val="22"/>
                <w:szCs w:val="22"/>
                <w:lang w:eastAsia="nb-NO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4B977EBA" w14:textId="77777777" w:rsidR="00087D4F" w:rsidRPr="008D1139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8D1139">
              <w:rPr>
                <w:rFonts w:ascii="Calibri" w:hAnsi="Calibri" w:cs="Calibri"/>
                <w:sz w:val="22"/>
                <w:szCs w:val="22"/>
                <w:lang w:eastAsia="nb-NO"/>
              </w:rPr>
              <w:t>98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0DE5869B" w14:textId="77777777" w:rsidR="00087D4F" w:rsidRPr="008D1139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8D1139">
              <w:rPr>
                <w:rFonts w:ascii="Calibri" w:hAnsi="Calibri" w:cs="Calibri"/>
                <w:sz w:val="22"/>
                <w:szCs w:val="22"/>
                <w:lang w:eastAsia="nb-NO"/>
              </w:rPr>
              <w:t>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3969A467" w14:textId="77777777" w:rsidR="00087D4F" w:rsidRPr="008D1139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8D1139">
              <w:rPr>
                <w:rFonts w:ascii="Calibri" w:hAnsi="Calibri" w:cs="Calibri"/>
                <w:sz w:val="22"/>
                <w:szCs w:val="22"/>
                <w:lang w:eastAsia="nb-NO"/>
              </w:rPr>
              <w:t>beite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24D4D0D2" w14:textId="77777777" w:rsidR="00087D4F" w:rsidRPr="008D1139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8D1139">
              <w:rPr>
                <w:rFonts w:ascii="Calibri" w:hAnsi="Calibri" w:cs="Calibri"/>
                <w:sz w:val="22"/>
                <w:szCs w:val="22"/>
                <w:lang w:eastAsia="nb-NO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135BD41F" w14:textId="77777777" w:rsidR="00087D4F" w:rsidRPr="008D1139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8D1139">
              <w:rPr>
                <w:rFonts w:ascii="Calibri" w:hAnsi="Calibri" w:cs="Calibri"/>
                <w:sz w:val="22"/>
                <w:szCs w:val="22"/>
                <w:lang w:eastAsia="nb-NO"/>
              </w:rPr>
              <w:t>x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44E555D8" w14:textId="77777777" w:rsidR="00087D4F" w:rsidRPr="008D1139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8D1139">
              <w:rPr>
                <w:rFonts w:ascii="Calibri" w:hAnsi="Calibri" w:cs="Calibri"/>
                <w:sz w:val="22"/>
                <w:szCs w:val="22"/>
                <w:lang w:eastAsia="nb-NO"/>
              </w:rPr>
              <w:t>30</w:t>
            </w:r>
          </w:p>
        </w:tc>
      </w:tr>
      <w:tr w:rsidR="00B96631" w:rsidRPr="00065A28" w14:paraId="46FB80CB" w14:textId="77777777" w:rsidTr="00FB004F">
        <w:trPr>
          <w:trHeight w:val="300"/>
        </w:trPr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0416D855" w14:textId="77777777" w:rsidR="00087D4F" w:rsidRPr="008D1139" w:rsidRDefault="00087D4F" w:rsidP="00FB004F">
            <w:pPr>
              <w:spacing w:line="240" w:lineRule="atLeast"/>
              <w:rPr>
                <w:rFonts w:ascii="Calibri" w:hAnsi="Calibri" w:cs="Calibri"/>
                <w:sz w:val="22"/>
                <w:szCs w:val="22"/>
                <w:lang w:eastAsia="nb-NO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7B75E0A2" w14:textId="77777777" w:rsidR="00087D4F" w:rsidRPr="008D1139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8D1139">
              <w:rPr>
                <w:rFonts w:ascii="Calibri" w:hAnsi="Calibri" w:cs="Calibri"/>
                <w:sz w:val="22"/>
                <w:szCs w:val="22"/>
                <w:lang w:eastAsia="nb-NO"/>
              </w:rPr>
              <w:t>99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7437AA0C" w14:textId="77777777" w:rsidR="00087D4F" w:rsidRPr="008D1139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8D1139">
              <w:rPr>
                <w:rFonts w:ascii="Calibri" w:hAnsi="Calibri" w:cs="Calibri"/>
                <w:sz w:val="22"/>
                <w:szCs w:val="22"/>
                <w:lang w:eastAsia="nb-NO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168390AA" w14:textId="77777777" w:rsidR="00087D4F" w:rsidRPr="008D1139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8D1139">
              <w:rPr>
                <w:rFonts w:ascii="Calibri" w:hAnsi="Calibri" w:cs="Calibri"/>
                <w:sz w:val="22"/>
                <w:szCs w:val="22"/>
                <w:lang w:eastAsia="nb-NO"/>
              </w:rPr>
              <w:t>beite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50517870" w14:textId="77777777" w:rsidR="00087D4F" w:rsidRPr="008D1139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8D1139">
              <w:rPr>
                <w:rFonts w:ascii="Calibri" w:hAnsi="Calibri" w:cs="Calibri"/>
                <w:sz w:val="22"/>
                <w:szCs w:val="22"/>
                <w:lang w:eastAsia="nb-NO"/>
              </w:rPr>
              <w:t>x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608640BE" w14:textId="77777777" w:rsidR="00087D4F" w:rsidRPr="008D1139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8D1139">
              <w:rPr>
                <w:rFonts w:ascii="Calibri" w:hAnsi="Calibri" w:cs="Calibri"/>
                <w:sz w:val="22"/>
                <w:szCs w:val="22"/>
                <w:lang w:eastAsia="nb-NO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196EB3FC" w14:textId="77777777" w:rsidR="00087D4F" w:rsidRPr="008D1139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8D1139">
              <w:rPr>
                <w:rFonts w:ascii="Calibri" w:hAnsi="Calibri" w:cs="Calibri"/>
                <w:sz w:val="22"/>
                <w:szCs w:val="22"/>
                <w:lang w:eastAsia="nb-NO"/>
              </w:rPr>
              <w:t>26</w:t>
            </w:r>
          </w:p>
        </w:tc>
      </w:tr>
      <w:tr w:rsidR="00B96631" w:rsidRPr="00065A28" w14:paraId="540D4CCB" w14:textId="77777777" w:rsidTr="00FB004F">
        <w:trPr>
          <w:trHeight w:val="300"/>
        </w:trPr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3988D911" w14:textId="77777777" w:rsidR="00087D4F" w:rsidRPr="008D1139" w:rsidRDefault="00087D4F" w:rsidP="00FB004F">
            <w:pPr>
              <w:spacing w:line="240" w:lineRule="atLeast"/>
              <w:rPr>
                <w:rFonts w:ascii="Calibri" w:hAnsi="Calibri" w:cs="Calibri"/>
                <w:sz w:val="22"/>
                <w:szCs w:val="22"/>
                <w:lang w:eastAsia="nb-NO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51FC3B8A" w14:textId="77777777" w:rsidR="00087D4F" w:rsidRPr="008D1139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8D1139">
              <w:rPr>
                <w:rFonts w:ascii="Calibri" w:hAnsi="Calibri" w:cs="Calibri"/>
                <w:sz w:val="22"/>
                <w:szCs w:val="22"/>
                <w:lang w:eastAsia="nb-NO"/>
              </w:rPr>
              <w:t>108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5484F938" w14:textId="77777777" w:rsidR="00087D4F" w:rsidRPr="008D1139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8D1139">
              <w:rPr>
                <w:rFonts w:ascii="Calibri" w:hAnsi="Calibri" w:cs="Calibri"/>
                <w:sz w:val="22"/>
                <w:szCs w:val="22"/>
                <w:lang w:eastAsia="nb-NO"/>
              </w:rPr>
              <w:t>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0C59BC41" w14:textId="77777777" w:rsidR="00087D4F" w:rsidRPr="008D1139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8D1139">
              <w:rPr>
                <w:rFonts w:ascii="Calibri" w:hAnsi="Calibri" w:cs="Calibri"/>
                <w:sz w:val="22"/>
                <w:szCs w:val="22"/>
                <w:lang w:eastAsia="nb-NO"/>
              </w:rPr>
              <w:t>beite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6997B418" w14:textId="77777777" w:rsidR="00087D4F" w:rsidRPr="008D1139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7BE4FC8B" w14:textId="77777777" w:rsidR="00087D4F" w:rsidRPr="008D1139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8D1139">
              <w:rPr>
                <w:rFonts w:ascii="Calibri" w:hAnsi="Calibri" w:cs="Calibri"/>
                <w:sz w:val="22"/>
                <w:szCs w:val="22"/>
                <w:lang w:eastAsia="nb-NO"/>
              </w:rPr>
              <w:t>x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1AB95C0E" w14:textId="77777777" w:rsidR="00087D4F" w:rsidRPr="008D1139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8D1139">
              <w:rPr>
                <w:rFonts w:ascii="Calibri" w:hAnsi="Calibri" w:cs="Calibri"/>
                <w:sz w:val="22"/>
                <w:szCs w:val="22"/>
                <w:lang w:eastAsia="nb-NO"/>
              </w:rPr>
              <w:t>19</w:t>
            </w:r>
          </w:p>
        </w:tc>
      </w:tr>
      <w:tr w:rsidR="00B96631" w:rsidRPr="00065A28" w14:paraId="3E1F3467" w14:textId="77777777" w:rsidTr="00FB004F">
        <w:trPr>
          <w:trHeight w:val="300"/>
        </w:trPr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1D47DB12" w14:textId="77777777" w:rsidR="00087D4F" w:rsidRPr="008D1139" w:rsidRDefault="00087D4F" w:rsidP="00FB004F">
            <w:pPr>
              <w:spacing w:line="240" w:lineRule="atLeast"/>
              <w:rPr>
                <w:rFonts w:ascii="Calibri" w:hAnsi="Calibri" w:cs="Calibri"/>
                <w:sz w:val="22"/>
                <w:szCs w:val="22"/>
                <w:lang w:eastAsia="nb-NO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68ABF46A" w14:textId="77777777" w:rsidR="00087D4F" w:rsidRPr="008D1139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8D1139">
              <w:rPr>
                <w:rFonts w:ascii="Calibri" w:hAnsi="Calibri" w:cs="Calibri"/>
                <w:sz w:val="22"/>
                <w:szCs w:val="22"/>
                <w:lang w:eastAsia="nb-NO"/>
              </w:rPr>
              <w:t>122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27CC6D29" w14:textId="77777777" w:rsidR="00087D4F" w:rsidRPr="008D1139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8D1139">
              <w:rPr>
                <w:rFonts w:ascii="Calibri" w:hAnsi="Calibri" w:cs="Calibri"/>
                <w:sz w:val="22"/>
                <w:szCs w:val="22"/>
                <w:lang w:eastAsia="nb-NO"/>
              </w:rPr>
              <w:t>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688491E3" w14:textId="77777777" w:rsidR="00087D4F" w:rsidRPr="008D1139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8D1139">
              <w:rPr>
                <w:rFonts w:ascii="Calibri" w:hAnsi="Calibri" w:cs="Calibri"/>
                <w:sz w:val="22"/>
                <w:szCs w:val="22"/>
                <w:lang w:eastAsia="nb-NO"/>
              </w:rPr>
              <w:t>beite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40DDA30E" w14:textId="77777777" w:rsidR="00087D4F" w:rsidRPr="008D1139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8D1139">
              <w:rPr>
                <w:rFonts w:ascii="Calibri" w:hAnsi="Calibri" w:cs="Calibri"/>
                <w:sz w:val="22"/>
                <w:szCs w:val="22"/>
                <w:lang w:eastAsia="nb-NO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11C53804" w14:textId="77777777" w:rsidR="00087D4F" w:rsidRPr="008D1139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8D1139">
              <w:rPr>
                <w:rFonts w:ascii="Calibri" w:hAnsi="Calibri" w:cs="Calibri"/>
                <w:sz w:val="22"/>
                <w:szCs w:val="22"/>
                <w:lang w:eastAsia="nb-NO"/>
              </w:rPr>
              <w:t>x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5602A275" w14:textId="77777777" w:rsidR="00087D4F" w:rsidRPr="008D1139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8D1139">
              <w:rPr>
                <w:rFonts w:ascii="Calibri" w:hAnsi="Calibri" w:cs="Calibri"/>
                <w:sz w:val="22"/>
                <w:szCs w:val="22"/>
                <w:lang w:eastAsia="nb-NO"/>
              </w:rPr>
              <w:t>21</w:t>
            </w:r>
          </w:p>
        </w:tc>
      </w:tr>
      <w:tr w:rsidR="00B96631" w:rsidRPr="00065A28" w14:paraId="6A072166" w14:textId="77777777" w:rsidTr="00FB004F">
        <w:trPr>
          <w:trHeight w:val="300"/>
        </w:trPr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4E2A1B59" w14:textId="77777777" w:rsidR="00087D4F" w:rsidRPr="008D1139" w:rsidRDefault="00087D4F" w:rsidP="00FB004F">
            <w:pPr>
              <w:spacing w:line="240" w:lineRule="atLeast"/>
              <w:rPr>
                <w:rFonts w:ascii="Calibri" w:hAnsi="Calibri" w:cs="Calibri"/>
                <w:sz w:val="22"/>
                <w:szCs w:val="22"/>
                <w:lang w:eastAsia="nb-NO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40680D8F" w14:textId="77777777" w:rsidR="00087D4F" w:rsidRPr="008D1139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8D1139">
              <w:rPr>
                <w:rFonts w:ascii="Calibri" w:hAnsi="Calibri" w:cs="Calibri"/>
                <w:sz w:val="22"/>
                <w:szCs w:val="22"/>
                <w:lang w:eastAsia="nb-NO"/>
              </w:rPr>
              <w:t>137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72DCF3D3" w14:textId="77777777" w:rsidR="00087D4F" w:rsidRPr="008D1139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8D1139">
              <w:rPr>
                <w:rFonts w:ascii="Calibri" w:hAnsi="Calibri" w:cs="Calibri"/>
                <w:sz w:val="22"/>
                <w:szCs w:val="22"/>
                <w:lang w:eastAsia="nb-NO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2182CD6E" w14:textId="77777777" w:rsidR="00087D4F" w:rsidRPr="008D1139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8D1139">
              <w:rPr>
                <w:rFonts w:ascii="Calibri" w:hAnsi="Calibri" w:cs="Calibri"/>
                <w:sz w:val="22"/>
                <w:szCs w:val="22"/>
                <w:lang w:eastAsia="nb-NO"/>
              </w:rPr>
              <w:t>beite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320FBE77" w14:textId="77777777" w:rsidR="00087D4F" w:rsidRPr="008D1139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210ABC57" w14:textId="77777777" w:rsidR="00087D4F" w:rsidRPr="008D1139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8D1139">
              <w:rPr>
                <w:rFonts w:ascii="Calibri" w:hAnsi="Calibri" w:cs="Calibri"/>
                <w:sz w:val="22"/>
                <w:szCs w:val="22"/>
                <w:lang w:eastAsia="nb-NO"/>
              </w:rPr>
              <w:t>x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33E818AB" w14:textId="77777777" w:rsidR="00087D4F" w:rsidRPr="008D1139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8D1139">
              <w:rPr>
                <w:rFonts w:ascii="Calibri" w:hAnsi="Calibri" w:cs="Calibri"/>
                <w:sz w:val="22"/>
                <w:szCs w:val="22"/>
                <w:lang w:eastAsia="nb-NO"/>
              </w:rPr>
              <w:t>21</w:t>
            </w:r>
          </w:p>
        </w:tc>
      </w:tr>
      <w:tr w:rsidR="00B96631" w:rsidRPr="00065A28" w14:paraId="4F0C5ED1" w14:textId="77777777" w:rsidTr="00FB004F">
        <w:trPr>
          <w:trHeight w:val="300"/>
        </w:trPr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93ACD5" w:themeFill="accent6" w:themeFillTint="99"/>
            <w:noWrap/>
            <w:vAlign w:val="bottom"/>
            <w:hideMark/>
          </w:tcPr>
          <w:p w14:paraId="2E99389F" w14:textId="77777777" w:rsidR="00087D4F" w:rsidRPr="00065A28" w:rsidRDefault="00087D4F" w:rsidP="00FB004F">
            <w:pPr>
              <w:spacing w:line="240" w:lineRule="atLeast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 </w:t>
            </w:r>
            <w:r w:rsidRPr="00065A28">
              <w:rPr>
                <w:rFonts w:ascii="Calibri" w:hAnsi="Calibri" w:cs="Calibri"/>
                <w:b/>
                <w:bCs/>
                <w:sz w:val="22"/>
                <w:szCs w:val="22"/>
                <w:lang w:eastAsia="nb-NO"/>
              </w:rPr>
              <w:t>SUM</w:t>
            </w:r>
          </w:p>
        </w:tc>
        <w:tc>
          <w:tcPr>
            <w:tcW w:w="667" w:type="dxa"/>
            <w:tcBorders>
              <w:top w:val="single" w:sz="4" w:space="0" w:color="auto"/>
              <w:bottom w:val="single" w:sz="4" w:space="0" w:color="auto"/>
            </w:tcBorders>
            <w:shd w:val="clear" w:color="auto" w:fill="93ACD5" w:themeFill="accent6" w:themeFillTint="99"/>
            <w:noWrap/>
            <w:vAlign w:val="bottom"/>
            <w:hideMark/>
          </w:tcPr>
          <w:p w14:paraId="471DFB30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eastAsia="nb-NO"/>
              </w:rPr>
            </w:pPr>
          </w:p>
        </w:tc>
        <w:tc>
          <w:tcPr>
            <w:tcW w:w="943" w:type="dxa"/>
            <w:tcBorders>
              <w:top w:val="single" w:sz="4" w:space="0" w:color="auto"/>
              <w:bottom w:val="single" w:sz="4" w:space="0" w:color="auto"/>
            </w:tcBorders>
            <w:shd w:val="clear" w:color="auto" w:fill="93ACD5" w:themeFill="accent6" w:themeFillTint="99"/>
            <w:noWrap/>
            <w:vAlign w:val="bottom"/>
            <w:hideMark/>
          </w:tcPr>
          <w:p w14:paraId="643A2897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93ACD5" w:themeFill="accent6" w:themeFillTint="99"/>
            <w:noWrap/>
            <w:vAlign w:val="bottom"/>
            <w:hideMark/>
          </w:tcPr>
          <w:p w14:paraId="263425FD" w14:textId="77777777" w:rsidR="00087D4F" w:rsidRPr="00065A28" w:rsidRDefault="00087D4F" w:rsidP="00FB004F">
            <w:pPr>
              <w:spacing w:line="240" w:lineRule="atLeast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93ACD5" w:themeFill="accent6" w:themeFillTint="99"/>
            <w:noWrap/>
            <w:vAlign w:val="bottom"/>
            <w:hideMark/>
          </w:tcPr>
          <w:p w14:paraId="39A21B6D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93ACD5" w:themeFill="accent6" w:themeFillTint="99"/>
            <w:noWrap/>
            <w:vAlign w:val="bottom"/>
            <w:hideMark/>
          </w:tcPr>
          <w:p w14:paraId="1B02E723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3ACD5" w:themeFill="accent6" w:themeFillTint="99"/>
            <w:noWrap/>
            <w:vAlign w:val="bottom"/>
            <w:hideMark/>
          </w:tcPr>
          <w:p w14:paraId="5969E894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b/>
                <w:bCs/>
                <w:sz w:val="22"/>
                <w:szCs w:val="22"/>
                <w:lang w:eastAsia="nb-NO"/>
              </w:rPr>
              <w:t>690</w:t>
            </w:r>
          </w:p>
        </w:tc>
      </w:tr>
      <w:tr w:rsidR="00087D4F" w:rsidRPr="00065A28" w14:paraId="5ABF7460" w14:textId="77777777" w:rsidTr="00FB004F">
        <w:trPr>
          <w:trHeight w:val="300"/>
        </w:trPr>
        <w:tc>
          <w:tcPr>
            <w:tcW w:w="921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9E44BB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</w:p>
        </w:tc>
      </w:tr>
      <w:tr w:rsidR="00B96631" w:rsidRPr="00065A28" w14:paraId="3664CCE0" w14:textId="77777777" w:rsidTr="00FB004F">
        <w:trPr>
          <w:trHeight w:val="300"/>
        </w:trPr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3ACD5" w:themeFill="accent6" w:themeFillTint="99"/>
            <w:noWrap/>
            <w:hideMark/>
          </w:tcPr>
          <w:p w14:paraId="7DE07AC9" w14:textId="77777777" w:rsidR="00087D4F" w:rsidRPr="00065A28" w:rsidRDefault="00087D4F" w:rsidP="00FB004F">
            <w:pPr>
              <w:spacing w:line="240" w:lineRule="atLeast"/>
              <w:rPr>
                <w:rFonts w:ascii="Calibri" w:hAnsi="Calibri" w:cs="Calibri"/>
                <w:b/>
                <w:bCs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b/>
                <w:bCs/>
                <w:sz w:val="22"/>
                <w:szCs w:val="22"/>
                <w:lang w:eastAsia="nb-NO"/>
              </w:rPr>
              <w:t>Kommune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93ACD5" w:themeFill="accent6" w:themeFillTint="99"/>
            <w:noWrap/>
            <w:hideMark/>
          </w:tcPr>
          <w:p w14:paraId="27D37126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b/>
                <w:bCs/>
                <w:sz w:val="22"/>
                <w:szCs w:val="22"/>
                <w:lang w:eastAsia="nb-NO"/>
              </w:rPr>
              <w:t>G.NR.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93ACD5" w:themeFill="accent6" w:themeFillTint="99"/>
            <w:noWrap/>
            <w:hideMark/>
          </w:tcPr>
          <w:p w14:paraId="75A889A8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b/>
                <w:bCs/>
                <w:sz w:val="22"/>
                <w:szCs w:val="22"/>
                <w:lang w:eastAsia="nb-NO"/>
              </w:rPr>
              <w:t>B.NR.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93ACD5" w:themeFill="accent6" w:themeFillTint="99"/>
            <w:noWrap/>
            <w:hideMark/>
          </w:tcPr>
          <w:p w14:paraId="5DB5DD7A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b/>
                <w:bCs/>
                <w:sz w:val="22"/>
                <w:szCs w:val="22"/>
                <w:lang w:eastAsia="nb-NO"/>
              </w:rPr>
              <w:t>TILTAK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3ACD5" w:themeFill="accent6" w:themeFillTint="99"/>
            <w:hideMark/>
          </w:tcPr>
          <w:p w14:paraId="24FE7D72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b/>
                <w:bCs/>
                <w:sz w:val="22"/>
                <w:szCs w:val="22"/>
                <w:lang w:eastAsia="nb-NO"/>
              </w:rPr>
              <w:t>INNMARK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3ACD5" w:themeFill="accent6" w:themeFillTint="99"/>
            <w:hideMark/>
          </w:tcPr>
          <w:p w14:paraId="521F3603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b/>
                <w:bCs/>
                <w:sz w:val="22"/>
                <w:szCs w:val="22"/>
                <w:lang w:eastAsia="nb-NO"/>
              </w:rPr>
              <w:t>UTMARK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3ACD5" w:themeFill="accent6" w:themeFillTint="99"/>
            <w:hideMark/>
          </w:tcPr>
          <w:p w14:paraId="1267E264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b/>
                <w:bCs/>
                <w:sz w:val="22"/>
                <w:szCs w:val="22"/>
                <w:lang w:eastAsia="nb-NO"/>
              </w:rPr>
              <w:t>DEKAR</w:t>
            </w:r>
          </w:p>
        </w:tc>
      </w:tr>
      <w:tr w:rsidR="00087D4F" w:rsidRPr="00065A28" w14:paraId="33ED0B22" w14:textId="77777777" w:rsidTr="00FB004F">
        <w:trPr>
          <w:trHeight w:val="300"/>
        </w:trPr>
        <w:tc>
          <w:tcPr>
            <w:tcW w:w="921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54149034" w14:textId="77777777" w:rsidR="00087D4F" w:rsidRPr="00065A28" w:rsidRDefault="00087D4F" w:rsidP="00FB004F">
            <w:pPr>
              <w:spacing w:line="240" w:lineRule="atLeast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b/>
                <w:bCs/>
                <w:sz w:val="22"/>
                <w:szCs w:val="22"/>
                <w:lang w:eastAsia="nb-NO"/>
              </w:rPr>
              <w:t>1865 VÅGAN - inntil 190 daa</w:t>
            </w:r>
          </w:p>
        </w:tc>
      </w:tr>
      <w:tr w:rsidR="00B96631" w:rsidRPr="00065A28" w14:paraId="3311DB95" w14:textId="77777777" w:rsidTr="00FB004F">
        <w:trPr>
          <w:trHeight w:val="300"/>
        </w:trPr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27D0F4F0" w14:textId="77777777" w:rsidR="00087D4F" w:rsidRPr="00065A28" w:rsidRDefault="00087D4F" w:rsidP="00FB004F">
            <w:pPr>
              <w:spacing w:line="240" w:lineRule="atLeast"/>
              <w:rPr>
                <w:rFonts w:ascii="Calibri" w:hAnsi="Calibri" w:cs="Calibri"/>
                <w:b/>
                <w:bCs/>
                <w:sz w:val="22"/>
                <w:szCs w:val="22"/>
                <w:lang w:eastAsia="nb-NO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16517002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7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4D42C7E1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15FAE3B3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slått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54FDFF27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x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2F324CB1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37B4EDC1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26</w:t>
            </w:r>
          </w:p>
        </w:tc>
      </w:tr>
      <w:tr w:rsidR="00B96631" w:rsidRPr="00065A28" w14:paraId="66E576F9" w14:textId="77777777" w:rsidTr="00FB004F">
        <w:trPr>
          <w:trHeight w:val="300"/>
        </w:trPr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4F21AE22" w14:textId="77777777" w:rsidR="00087D4F" w:rsidRPr="00065A28" w:rsidRDefault="00087D4F" w:rsidP="00FB004F">
            <w:pPr>
              <w:spacing w:line="240" w:lineRule="atLeast"/>
              <w:rPr>
                <w:rFonts w:ascii="Calibri" w:hAnsi="Calibri" w:cs="Calibri"/>
                <w:b/>
                <w:bCs/>
                <w:sz w:val="22"/>
                <w:szCs w:val="22"/>
                <w:lang w:eastAsia="nb-NO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5A22215F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22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6A671D3D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10D9A44D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slått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0880CA1C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x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4FD6471F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6A735DE1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8</w:t>
            </w:r>
          </w:p>
        </w:tc>
      </w:tr>
      <w:tr w:rsidR="00B96631" w:rsidRPr="00065A28" w14:paraId="0BC71A28" w14:textId="77777777" w:rsidTr="00FB004F">
        <w:trPr>
          <w:trHeight w:val="300"/>
        </w:trPr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0C12206D" w14:textId="77777777" w:rsidR="00087D4F" w:rsidRPr="00065A28" w:rsidRDefault="00087D4F" w:rsidP="00FB004F">
            <w:pPr>
              <w:spacing w:line="240" w:lineRule="atLeast"/>
              <w:rPr>
                <w:rFonts w:ascii="Calibri" w:hAnsi="Calibri" w:cs="Calibri"/>
                <w:b/>
                <w:bCs/>
                <w:sz w:val="22"/>
                <w:szCs w:val="22"/>
                <w:lang w:eastAsia="nb-NO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2E72B3A4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22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01625D58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15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35A3A660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slått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62328D90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x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486DA6B4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31A1159E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4</w:t>
            </w:r>
          </w:p>
        </w:tc>
      </w:tr>
      <w:tr w:rsidR="00B96631" w:rsidRPr="00065A28" w14:paraId="24A10BB4" w14:textId="77777777" w:rsidTr="00FB004F">
        <w:trPr>
          <w:trHeight w:val="300"/>
        </w:trPr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70431625" w14:textId="77777777" w:rsidR="00087D4F" w:rsidRPr="00065A28" w:rsidRDefault="00087D4F" w:rsidP="00FB004F">
            <w:pPr>
              <w:spacing w:line="240" w:lineRule="atLeast"/>
              <w:rPr>
                <w:rFonts w:ascii="Calibri" w:hAnsi="Calibri" w:cs="Calibri"/>
                <w:b/>
                <w:bCs/>
                <w:sz w:val="22"/>
                <w:szCs w:val="22"/>
                <w:lang w:eastAsia="nb-NO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58B56A53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22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42BCC6BF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30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5F2169FF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slått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1FEC48F6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x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46B7B95E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114F273D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2</w:t>
            </w:r>
          </w:p>
        </w:tc>
      </w:tr>
      <w:tr w:rsidR="00B96631" w:rsidRPr="00065A28" w14:paraId="7D1A9279" w14:textId="77777777" w:rsidTr="00FB004F">
        <w:trPr>
          <w:trHeight w:val="300"/>
        </w:trPr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514AC93D" w14:textId="77777777" w:rsidR="00087D4F" w:rsidRPr="00065A28" w:rsidRDefault="00087D4F" w:rsidP="00FB004F">
            <w:pPr>
              <w:spacing w:line="240" w:lineRule="atLeast"/>
              <w:rPr>
                <w:rFonts w:ascii="Calibri" w:hAnsi="Calibri" w:cs="Calibri"/>
                <w:b/>
                <w:bCs/>
                <w:sz w:val="22"/>
                <w:szCs w:val="22"/>
                <w:lang w:eastAsia="nb-NO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3D1702A0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39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36CC8952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57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5FBCD66B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slått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6A7AB996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x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012E8CDB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71DE6D78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49</w:t>
            </w:r>
          </w:p>
        </w:tc>
      </w:tr>
      <w:tr w:rsidR="00B96631" w:rsidRPr="00065A28" w14:paraId="6FE3AE34" w14:textId="77777777" w:rsidTr="00FB004F">
        <w:trPr>
          <w:trHeight w:val="300"/>
        </w:trPr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7F721753" w14:textId="77777777" w:rsidR="00087D4F" w:rsidRPr="00065A28" w:rsidRDefault="00087D4F" w:rsidP="00FB004F">
            <w:pPr>
              <w:spacing w:line="240" w:lineRule="atLeast"/>
              <w:rPr>
                <w:rFonts w:ascii="Calibri" w:hAnsi="Calibri" w:cs="Calibri"/>
                <w:b/>
                <w:bCs/>
                <w:sz w:val="22"/>
                <w:szCs w:val="22"/>
                <w:lang w:eastAsia="nb-NO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56F5D698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54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30366068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311D51CB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slått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4CD7B4AF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x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0A3B728C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25A61796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12</w:t>
            </w:r>
          </w:p>
        </w:tc>
      </w:tr>
      <w:tr w:rsidR="00B96631" w:rsidRPr="00065A28" w14:paraId="355C0A12" w14:textId="77777777" w:rsidTr="00FB004F">
        <w:trPr>
          <w:trHeight w:val="300"/>
        </w:trPr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0C9F037E" w14:textId="77777777" w:rsidR="00087D4F" w:rsidRPr="00065A28" w:rsidRDefault="00087D4F" w:rsidP="00FB004F">
            <w:pPr>
              <w:spacing w:line="240" w:lineRule="atLeast"/>
              <w:rPr>
                <w:rFonts w:ascii="Calibri" w:hAnsi="Calibri" w:cs="Calibri"/>
                <w:b/>
                <w:bCs/>
                <w:sz w:val="22"/>
                <w:szCs w:val="22"/>
                <w:lang w:eastAsia="nb-NO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4B55C354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65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34333D17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2CBB7173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beite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2DFC174E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x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3B16CC99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74B3EB6F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14</w:t>
            </w:r>
          </w:p>
        </w:tc>
      </w:tr>
      <w:tr w:rsidR="00B96631" w:rsidRPr="00065A28" w14:paraId="238EA434" w14:textId="77777777" w:rsidTr="00FB004F">
        <w:trPr>
          <w:trHeight w:val="300"/>
        </w:trPr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26FB1B0C" w14:textId="77777777" w:rsidR="00087D4F" w:rsidRPr="00065A28" w:rsidRDefault="00087D4F" w:rsidP="00FB004F">
            <w:pPr>
              <w:spacing w:line="240" w:lineRule="atLeast"/>
              <w:rPr>
                <w:rFonts w:ascii="Calibri" w:hAnsi="Calibri" w:cs="Calibri"/>
                <w:b/>
                <w:bCs/>
                <w:sz w:val="22"/>
                <w:szCs w:val="22"/>
                <w:lang w:eastAsia="nb-NO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0A497248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68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3EB1DC3E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 xml:space="preserve">1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485B172E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slått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699525B0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x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19D3B2F2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6984B7DE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8</w:t>
            </w:r>
          </w:p>
        </w:tc>
      </w:tr>
      <w:tr w:rsidR="00B96631" w:rsidRPr="00065A28" w14:paraId="37943822" w14:textId="77777777" w:rsidTr="00FB004F">
        <w:trPr>
          <w:trHeight w:val="300"/>
        </w:trPr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323E2F97" w14:textId="77777777" w:rsidR="00087D4F" w:rsidRPr="00065A28" w:rsidRDefault="00087D4F" w:rsidP="00FB004F">
            <w:pPr>
              <w:spacing w:line="240" w:lineRule="atLeast"/>
              <w:rPr>
                <w:rFonts w:ascii="Calibri" w:hAnsi="Calibri" w:cs="Calibri"/>
                <w:b/>
                <w:bCs/>
                <w:sz w:val="22"/>
                <w:szCs w:val="22"/>
                <w:lang w:eastAsia="nb-NO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16B47F63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68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2587B00A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61793683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slått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022D395A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x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1BFDEB8B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7741EFAA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10</w:t>
            </w:r>
          </w:p>
        </w:tc>
      </w:tr>
      <w:tr w:rsidR="00B96631" w:rsidRPr="00065A28" w14:paraId="6B93B3A1" w14:textId="77777777" w:rsidTr="00FB004F">
        <w:trPr>
          <w:trHeight w:val="300"/>
        </w:trPr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4C3A2F11" w14:textId="77777777" w:rsidR="00087D4F" w:rsidRPr="00065A28" w:rsidRDefault="00087D4F" w:rsidP="00FB004F">
            <w:pPr>
              <w:spacing w:line="240" w:lineRule="atLeast"/>
              <w:rPr>
                <w:rFonts w:ascii="Calibri" w:hAnsi="Calibri" w:cs="Calibri"/>
                <w:b/>
                <w:bCs/>
                <w:sz w:val="22"/>
                <w:szCs w:val="22"/>
                <w:lang w:eastAsia="nb-NO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6F2C7A49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68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185C3DEE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25C08D3C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slått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66F6EBFE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x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29C86E21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0935AF53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9</w:t>
            </w:r>
          </w:p>
        </w:tc>
      </w:tr>
      <w:tr w:rsidR="00B96631" w:rsidRPr="00065A28" w14:paraId="5CA71013" w14:textId="77777777" w:rsidTr="00FB004F">
        <w:trPr>
          <w:trHeight w:val="300"/>
        </w:trPr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1C5F1556" w14:textId="77777777" w:rsidR="00087D4F" w:rsidRPr="00065A28" w:rsidRDefault="00087D4F" w:rsidP="00FB004F">
            <w:pPr>
              <w:spacing w:line="240" w:lineRule="atLeast"/>
              <w:rPr>
                <w:rFonts w:ascii="Calibri" w:hAnsi="Calibri" w:cs="Calibri"/>
                <w:sz w:val="22"/>
                <w:szCs w:val="22"/>
                <w:lang w:eastAsia="nb-NO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06C242D0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68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6589CC60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72725C28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slått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28467035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x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314B5687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32435881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8</w:t>
            </w:r>
          </w:p>
        </w:tc>
      </w:tr>
      <w:tr w:rsidR="00B96631" w:rsidRPr="00065A28" w14:paraId="3ED1C48E" w14:textId="77777777" w:rsidTr="00FB004F">
        <w:trPr>
          <w:trHeight w:val="300"/>
        </w:trPr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1020801F" w14:textId="77777777" w:rsidR="00087D4F" w:rsidRPr="00065A28" w:rsidRDefault="00087D4F" w:rsidP="00FB004F">
            <w:pPr>
              <w:spacing w:line="240" w:lineRule="atLeast"/>
              <w:rPr>
                <w:rFonts w:ascii="Calibri" w:hAnsi="Calibri" w:cs="Calibri"/>
                <w:sz w:val="22"/>
                <w:szCs w:val="22"/>
                <w:lang w:eastAsia="nb-NO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49DFE939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68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2E02FFE2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18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441F4237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slått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7E3C0BE6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x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60A1612D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2A19E779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1</w:t>
            </w:r>
          </w:p>
        </w:tc>
      </w:tr>
      <w:tr w:rsidR="00B96631" w:rsidRPr="00065A28" w14:paraId="07CBF8B0" w14:textId="77777777" w:rsidTr="00FB004F">
        <w:trPr>
          <w:trHeight w:val="300"/>
        </w:trPr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106E4CE3" w14:textId="77777777" w:rsidR="00087D4F" w:rsidRPr="00065A28" w:rsidRDefault="00087D4F" w:rsidP="00FB004F">
            <w:pPr>
              <w:spacing w:line="240" w:lineRule="atLeast"/>
              <w:rPr>
                <w:rFonts w:ascii="Calibri" w:hAnsi="Calibri" w:cs="Calibri"/>
                <w:sz w:val="22"/>
                <w:szCs w:val="22"/>
                <w:lang w:eastAsia="nb-NO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72885703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68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737EF0EB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19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67ED57B0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slått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1749DF92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x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08129558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4BF81860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1</w:t>
            </w:r>
          </w:p>
        </w:tc>
      </w:tr>
      <w:tr w:rsidR="00B96631" w:rsidRPr="00065A28" w14:paraId="33A4A6CD" w14:textId="77777777" w:rsidTr="00FB004F">
        <w:trPr>
          <w:trHeight w:val="300"/>
        </w:trPr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93ACD5" w:themeFill="accent6" w:themeFillTint="99"/>
            <w:noWrap/>
            <w:vAlign w:val="bottom"/>
            <w:hideMark/>
          </w:tcPr>
          <w:p w14:paraId="37103B4D" w14:textId="77777777" w:rsidR="00087D4F" w:rsidRPr="00065A28" w:rsidRDefault="00087D4F" w:rsidP="00FB004F">
            <w:pPr>
              <w:spacing w:line="240" w:lineRule="atLeast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 </w:t>
            </w:r>
            <w:r w:rsidRPr="00065A28">
              <w:rPr>
                <w:rFonts w:ascii="Calibri" w:hAnsi="Calibri" w:cs="Calibri"/>
                <w:b/>
                <w:bCs/>
                <w:sz w:val="22"/>
                <w:szCs w:val="22"/>
                <w:lang w:eastAsia="nb-NO"/>
              </w:rPr>
              <w:t>SUM</w:t>
            </w:r>
          </w:p>
        </w:tc>
        <w:tc>
          <w:tcPr>
            <w:tcW w:w="667" w:type="dxa"/>
            <w:tcBorders>
              <w:top w:val="single" w:sz="4" w:space="0" w:color="auto"/>
              <w:bottom w:val="single" w:sz="4" w:space="0" w:color="auto"/>
            </w:tcBorders>
            <w:shd w:val="clear" w:color="auto" w:fill="93ACD5" w:themeFill="accent6" w:themeFillTint="99"/>
            <w:noWrap/>
            <w:vAlign w:val="bottom"/>
            <w:hideMark/>
          </w:tcPr>
          <w:p w14:paraId="04BFB7C4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eastAsia="nb-NO"/>
              </w:rPr>
            </w:pPr>
          </w:p>
        </w:tc>
        <w:tc>
          <w:tcPr>
            <w:tcW w:w="943" w:type="dxa"/>
            <w:tcBorders>
              <w:top w:val="single" w:sz="4" w:space="0" w:color="auto"/>
              <w:bottom w:val="single" w:sz="4" w:space="0" w:color="auto"/>
            </w:tcBorders>
            <w:shd w:val="clear" w:color="auto" w:fill="93ACD5" w:themeFill="accent6" w:themeFillTint="99"/>
            <w:noWrap/>
            <w:vAlign w:val="bottom"/>
            <w:hideMark/>
          </w:tcPr>
          <w:p w14:paraId="49F995EC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93ACD5" w:themeFill="accent6" w:themeFillTint="99"/>
            <w:noWrap/>
            <w:vAlign w:val="bottom"/>
            <w:hideMark/>
          </w:tcPr>
          <w:p w14:paraId="06F94FA9" w14:textId="77777777" w:rsidR="00087D4F" w:rsidRPr="00065A28" w:rsidRDefault="00087D4F" w:rsidP="00FB004F">
            <w:pPr>
              <w:spacing w:line="240" w:lineRule="atLeast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93ACD5" w:themeFill="accent6" w:themeFillTint="99"/>
            <w:noWrap/>
            <w:vAlign w:val="bottom"/>
            <w:hideMark/>
          </w:tcPr>
          <w:p w14:paraId="2571C077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93ACD5" w:themeFill="accent6" w:themeFillTint="99"/>
            <w:noWrap/>
            <w:vAlign w:val="bottom"/>
            <w:hideMark/>
          </w:tcPr>
          <w:p w14:paraId="17F1664E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3ACD5" w:themeFill="accent6" w:themeFillTint="99"/>
            <w:noWrap/>
            <w:vAlign w:val="bottom"/>
            <w:hideMark/>
          </w:tcPr>
          <w:p w14:paraId="22EE8658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b/>
                <w:bCs/>
                <w:sz w:val="22"/>
                <w:szCs w:val="22"/>
                <w:lang w:eastAsia="nb-NO"/>
              </w:rPr>
              <w:t>152</w:t>
            </w:r>
          </w:p>
        </w:tc>
      </w:tr>
      <w:tr w:rsidR="00087D4F" w:rsidRPr="00065A28" w14:paraId="4EF06C9D" w14:textId="77777777" w:rsidTr="00FB004F">
        <w:trPr>
          <w:trHeight w:val="300"/>
        </w:trPr>
        <w:tc>
          <w:tcPr>
            <w:tcW w:w="921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9FCF3A" w14:textId="77777777" w:rsidR="00087D4F" w:rsidRPr="00065A28" w:rsidRDefault="00087D4F" w:rsidP="00FB004F">
            <w:pPr>
              <w:spacing w:line="240" w:lineRule="atLeast"/>
              <w:rPr>
                <w:rFonts w:ascii="Calibri" w:hAnsi="Calibri" w:cs="Calibri"/>
                <w:sz w:val="22"/>
                <w:szCs w:val="22"/>
                <w:lang w:eastAsia="nb-NO"/>
              </w:rPr>
            </w:pPr>
          </w:p>
          <w:p w14:paraId="63DDCC38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</w:p>
        </w:tc>
      </w:tr>
      <w:tr w:rsidR="00B96631" w:rsidRPr="00065A28" w14:paraId="7F7AE44D" w14:textId="77777777" w:rsidTr="00FB004F">
        <w:trPr>
          <w:trHeight w:val="300"/>
        </w:trPr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3ACD5" w:themeFill="accent6" w:themeFillTint="99"/>
            <w:noWrap/>
            <w:hideMark/>
          </w:tcPr>
          <w:p w14:paraId="7883AEEE" w14:textId="77777777" w:rsidR="00087D4F" w:rsidRPr="00065A28" w:rsidRDefault="00087D4F" w:rsidP="00FB004F">
            <w:pPr>
              <w:spacing w:line="240" w:lineRule="atLeast"/>
              <w:rPr>
                <w:rFonts w:ascii="Calibri" w:hAnsi="Calibri" w:cs="Calibri"/>
                <w:b/>
                <w:bCs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b/>
                <w:bCs/>
                <w:sz w:val="22"/>
                <w:szCs w:val="22"/>
                <w:lang w:eastAsia="nb-NO"/>
              </w:rPr>
              <w:t>Kommune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93ACD5" w:themeFill="accent6" w:themeFillTint="99"/>
            <w:noWrap/>
            <w:hideMark/>
          </w:tcPr>
          <w:p w14:paraId="6EDACFE0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b/>
                <w:bCs/>
                <w:sz w:val="22"/>
                <w:szCs w:val="22"/>
                <w:lang w:eastAsia="nb-NO"/>
              </w:rPr>
              <w:t>G.NR.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93ACD5" w:themeFill="accent6" w:themeFillTint="99"/>
            <w:noWrap/>
            <w:hideMark/>
          </w:tcPr>
          <w:p w14:paraId="5B65C879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b/>
                <w:bCs/>
                <w:sz w:val="22"/>
                <w:szCs w:val="22"/>
                <w:lang w:eastAsia="nb-NO"/>
              </w:rPr>
              <w:t>B.NR.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93ACD5" w:themeFill="accent6" w:themeFillTint="99"/>
            <w:noWrap/>
            <w:hideMark/>
          </w:tcPr>
          <w:p w14:paraId="6AC8ACC9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b/>
                <w:bCs/>
                <w:sz w:val="22"/>
                <w:szCs w:val="22"/>
                <w:lang w:eastAsia="nb-NO"/>
              </w:rPr>
              <w:t>TILTAK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93ACD5" w:themeFill="accent6" w:themeFillTint="99"/>
            <w:hideMark/>
          </w:tcPr>
          <w:p w14:paraId="2F998B43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b/>
                <w:bCs/>
                <w:sz w:val="22"/>
                <w:szCs w:val="22"/>
                <w:lang w:eastAsia="nb-NO"/>
              </w:rPr>
              <w:t>INNMARK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93ACD5" w:themeFill="accent6" w:themeFillTint="99"/>
            <w:hideMark/>
          </w:tcPr>
          <w:p w14:paraId="30806714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b/>
                <w:bCs/>
                <w:sz w:val="22"/>
                <w:szCs w:val="22"/>
                <w:lang w:eastAsia="nb-NO"/>
              </w:rPr>
              <w:t>UTMARK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3ACD5" w:themeFill="accent6" w:themeFillTint="99"/>
            <w:hideMark/>
          </w:tcPr>
          <w:p w14:paraId="48FF26A8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b/>
                <w:bCs/>
                <w:sz w:val="22"/>
                <w:szCs w:val="22"/>
                <w:lang w:eastAsia="nb-NO"/>
              </w:rPr>
              <w:t>DEKAR</w:t>
            </w:r>
          </w:p>
        </w:tc>
      </w:tr>
      <w:tr w:rsidR="00087D4F" w:rsidRPr="00065A28" w14:paraId="06788872" w14:textId="77777777" w:rsidTr="00FB004F">
        <w:trPr>
          <w:trHeight w:val="300"/>
        </w:trPr>
        <w:tc>
          <w:tcPr>
            <w:tcW w:w="921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2895660B" w14:textId="77777777" w:rsidR="00087D4F" w:rsidRPr="00065A28" w:rsidRDefault="00087D4F" w:rsidP="00FB004F">
            <w:pPr>
              <w:spacing w:line="240" w:lineRule="atLeast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b/>
                <w:bCs/>
                <w:sz w:val="22"/>
                <w:szCs w:val="22"/>
                <w:lang w:eastAsia="nb-NO"/>
              </w:rPr>
              <w:t xml:space="preserve">1866 HADSEL - inntil 460 daa </w:t>
            </w:r>
          </w:p>
        </w:tc>
      </w:tr>
      <w:tr w:rsidR="00B96631" w:rsidRPr="00065A28" w14:paraId="16CDE692" w14:textId="77777777" w:rsidTr="00FB004F">
        <w:trPr>
          <w:trHeight w:val="300"/>
        </w:trPr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591725B9" w14:textId="77777777" w:rsidR="00087D4F" w:rsidRPr="00065A28" w:rsidRDefault="00087D4F" w:rsidP="00FB004F">
            <w:pPr>
              <w:spacing w:line="240" w:lineRule="atLeast"/>
              <w:rPr>
                <w:rFonts w:ascii="Calibri" w:hAnsi="Calibri" w:cs="Calibri"/>
                <w:sz w:val="22"/>
                <w:szCs w:val="22"/>
                <w:lang w:eastAsia="nb-NO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680F1FC4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36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2742A22F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14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4254A1D7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slått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43D19ADC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x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5B2EB706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2A303780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89</w:t>
            </w:r>
          </w:p>
        </w:tc>
      </w:tr>
      <w:tr w:rsidR="00B96631" w:rsidRPr="00065A28" w14:paraId="76022070" w14:textId="77777777" w:rsidTr="00FB004F">
        <w:trPr>
          <w:trHeight w:val="300"/>
        </w:trPr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741323F0" w14:textId="77777777" w:rsidR="00087D4F" w:rsidRPr="00065A28" w:rsidRDefault="00087D4F" w:rsidP="00FB004F">
            <w:pPr>
              <w:spacing w:line="240" w:lineRule="atLeast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 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1D56912C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46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1D0BF684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6EFCDBE6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slått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758CFE5D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x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3D0720B5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557EA162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3</w:t>
            </w:r>
          </w:p>
        </w:tc>
      </w:tr>
      <w:tr w:rsidR="00B96631" w:rsidRPr="00065A28" w14:paraId="4809657E" w14:textId="77777777" w:rsidTr="00FB004F">
        <w:trPr>
          <w:trHeight w:val="300"/>
        </w:trPr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4AA361D9" w14:textId="77777777" w:rsidR="00087D4F" w:rsidRPr="00065A28" w:rsidRDefault="00087D4F" w:rsidP="00FB004F">
            <w:pPr>
              <w:spacing w:line="240" w:lineRule="atLeast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 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78ED90BA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46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4CD63A0A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517D5EE2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slått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51ADE85B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x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17B7C640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003D3AE7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3</w:t>
            </w:r>
          </w:p>
        </w:tc>
      </w:tr>
      <w:tr w:rsidR="00B96631" w:rsidRPr="00065A28" w14:paraId="6AA5BEF0" w14:textId="77777777" w:rsidTr="00FB004F">
        <w:trPr>
          <w:trHeight w:val="300"/>
        </w:trPr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2B8767BF" w14:textId="77777777" w:rsidR="00087D4F" w:rsidRPr="00065A28" w:rsidRDefault="00087D4F" w:rsidP="00FB004F">
            <w:pPr>
              <w:spacing w:line="240" w:lineRule="atLeast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 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04A3CB81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46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1AC2C16C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3C83107F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beite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0B1C9DD3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x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63DF5847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0A4A9794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21</w:t>
            </w:r>
          </w:p>
        </w:tc>
      </w:tr>
      <w:tr w:rsidR="00B96631" w:rsidRPr="00065A28" w14:paraId="001F0B0D" w14:textId="77777777" w:rsidTr="00FB004F">
        <w:trPr>
          <w:trHeight w:val="300"/>
        </w:trPr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739AE389" w14:textId="77777777" w:rsidR="00087D4F" w:rsidRPr="00065A28" w:rsidRDefault="00087D4F" w:rsidP="00FB004F">
            <w:pPr>
              <w:spacing w:line="240" w:lineRule="atLeast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 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1818039F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47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6C4FA02F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45C11878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slått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1BD494EE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x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45622010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6074E917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18</w:t>
            </w:r>
          </w:p>
        </w:tc>
      </w:tr>
      <w:tr w:rsidR="00B96631" w:rsidRPr="00065A28" w14:paraId="27488329" w14:textId="77777777" w:rsidTr="00FB004F">
        <w:trPr>
          <w:trHeight w:val="315"/>
        </w:trPr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41F79038" w14:textId="77777777" w:rsidR="00087D4F" w:rsidRPr="00065A28" w:rsidRDefault="00087D4F" w:rsidP="00FB004F">
            <w:pPr>
              <w:spacing w:line="240" w:lineRule="atLeast"/>
              <w:rPr>
                <w:rFonts w:ascii="Calibri" w:hAnsi="Calibri" w:cs="Calibri"/>
                <w:b/>
                <w:bCs/>
                <w:sz w:val="22"/>
                <w:szCs w:val="22"/>
                <w:lang w:eastAsia="nb-NO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51648B69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47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194525EC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0CCC7BFF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beite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1BBD8E07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x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51FE5259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24A9F5D4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18</w:t>
            </w:r>
          </w:p>
        </w:tc>
      </w:tr>
      <w:tr w:rsidR="00B96631" w:rsidRPr="00065A28" w14:paraId="7D05C98D" w14:textId="77777777" w:rsidTr="00FB004F">
        <w:trPr>
          <w:trHeight w:val="300"/>
        </w:trPr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23DC77C4" w14:textId="77777777" w:rsidR="00087D4F" w:rsidRPr="00065A28" w:rsidRDefault="00087D4F" w:rsidP="00FB004F">
            <w:pPr>
              <w:spacing w:line="240" w:lineRule="atLeast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 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5BEB52B3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50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6DD07537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712DB72A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beite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01D8AD97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x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7088198C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304909B2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31</w:t>
            </w:r>
          </w:p>
        </w:tc>
      </w:tr>
      <w:tr w:rsidR="00B96631" w:rsidRPr="00065A28" w14:paraId="650FF08C" w14:textId="77777777" w:rsidTr="00FB004F">
        <w:trPr>
          <w:trHeight w:val="300"/>
        </w:trPr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621228E5" w14:textId="77777777" w:rsidR="00087D4F" w:rsidRPr="00065A28" w:rsidRDefault="00087D4F" w:rsidP="00FB004F">
            <w:pPr>
              <w:spacing w:line="240" w:lineRule="atLeast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 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6DB7D100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50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3FD9D7D9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233A7A93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beite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157D0B9B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x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7933079B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35B7BE65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13</w:t>
            </w:r>
          </w:p>
        </w:tc>
      </w:tr>
      <w:tr w:rsidR="00B96631" w:rsidRPr="00065A28" w14:paraId="016FAC7B" w14:textId="77777777" w:rsidTr="00FB004F">
        <w:trPr>
          <w:trHeight w:val="300"/>
        </w:trPr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2F8C0C1E" w14:textId="77777777" w:rsidR="00087D4F" w:rsidRPr="00065A28" w:rsidRDefault="00087D4F" w:rsidP="00FB004F">
            <w:pPr>
              <w:spacing w:line="240" w:lineRule="atLeast"/>
              <w:rPr>
                <w:rFonts w:ascii="Calibri" w:hAnsi="Calibri" w:cs="Calibri"/>
                <w:sz w:val="22"/>
                <w:szCs w:val="22"/>
                <w:lang w:eastAsia="nb-NO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2AB9ABE6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50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30045798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31A12F2C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slått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0F9B735E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x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59A5A275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42563D04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9</w:t>
            </w:r>
          </w:p>
        </w:tc>
      </w:tr>
      <w:tr w:rsidR="00B96631" w:rsidRPr="00065A28" w14:paraId="6731C5BF" w14:textId="77777777" w:rsidTr="00FB004F">
        <w:trPr>
          <w:trHeight w:val="300"/>
        </w:trPr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34389EFC" w14:textId="77777777" w:rsidR="00087D4F" w:rsidRPr="00065A28" w:rsidRDefault="00087D4F" w:rsidP="00FB004F">
            <w:pPr>
              <w:spacing w:line="240" w:lineRule="atLeast"/>
              <w:rPr>
                <w:rFonts w:ascii="Calibri" w:hAnsi="Calibri" w:cs="Calibri"/>
                <w:sz w:val="22"/>
                <w:szCs w:val="22"/>
                <w:lang w:eastAsia="nb-NO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7B37FB24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54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2DAA985E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04A408D2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beite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23F31C62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x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4094A901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22245731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16</w:t>
            </w:r>
          </w:p>
        </w:tc>
      </w:tr>
      <w:tr w:rsidR="00B96631" w:rsidRPr="00065A28" w14:paraId="610E8525" w14:textId="77777777" w:rsidTr="00FB004F">
        <w:trPr>
          <w:trHeight w:val="300"/>
        </w:trPr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7B7C0D25" w14:textId="77777777" w:rsidR="00087D4F" w:rsidRPr="00065A28" w:rsidRDefault="00087D4F" w:rsidP="00FB004F">
            <w:pPr>
              <w:spacing w:line="240" w:lineRule="atLeast"/>
              <w:rPr>
                <w:rFonts w:ascii="Calibri" w:hAnsi="Calibri" w:cs="Calibri"/>
                <w:sz w:val="22"/>
                <w:szCs w:val="22"/>
                <w:lang w:eastAsia="nb-NO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61113FB2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81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6DC58839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14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4E07D683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beite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1DBD3755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x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7F008640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522B454D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28</w:t>
            </w:r>
          </w:p>
        </w:tc>
      </w:tr>
      <w:tr w:rsidR="00B96631" w:rsidRPr="00065A28" w14:paraId="361D6B2A" w14:textId="77777777" w:rsidTr="00FB004F">
        <w:trPr>
          <w:trHeight w:val="300"/>
        </w:trPr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0516C50C" w14:textId="77777777" w:rsidR="00087D4F" w:rsidRPr="00065A28" w:rsidRDefault="00087D4F" w:rsidP="00FB004F">
            <w:pPr>
              <w:spacing w:line="240" w:lineRule="atLeast"/>
              <w:rPr>
                <w:rFonts w:ascii="Calibri" w:hAnsi="Calibri" w:cs="Calibri"/>
                <w:sz w:val="22"/>
                <w:szCs w:val="22"/>
                <w:lang w:eastAsia="nb-NO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5592005A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72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5D244FDD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5518C2F3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beite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31FBD32C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24E1123B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x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698533B4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121</w:t>
            </w:r>
          </w:p>
        </w:tc>
      </w:tr>
      <w:tr w:rsidR="00B96631" w:rsidRPr="00065A28" w14:paraId="402829D7" w14:textId="77777777" w:rsidTr="00FB004F">
        <w:trPr>
          <w:trHeight w:val="300"/>
        </w:trPr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21A4FDE1" w14:textId="77777777" w:rsidR="00087D4F" w:rsidRPr="00065A28" w:rsidRDefault="00087D4F" w:rsidP="00FB004F">
            <w:pPr>
              <w:spacing w:line="240" w:lineRule="atLeast"/>
              <w:rPr>
                <w:rFonts w:ascii="Calibri" w:hAnsi="Calibri" w:cs="Calibri"/>
                <w:sz w:val="22"/>
                <w:szCs w:val="22"/>
                <w:lang w:eastAsia="nb-NO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51AC6F7D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81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5F3DE493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16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6476D742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beite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3E2CE27B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x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5AF96AEA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2D8771DE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12</w:t>
            </w:r>
          </w:p>
        </w:tc>
      </w:tr>
      <w:tr w:rsidR="00B96631" w:rsidRPr="00065A28" w14:paraId="5578D67C" w14:textId="77777777" w:rsidTr="00FB004F">
        <w:trPr>
          <w:trHeight w:val="300"/>
        </w:trPr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5FD9EEED" w14:textId="77777777" w:rsidR="00087D4F" w:rsidRPr="00065A28" w:rsidRDefault="00087D4F" w:rsidP="00FB004F">
            <w:pPr>
              <w:spacing w:line="240" w:lineRule="atLeast"/>
              <w:rPr>
                <w:rFonts w:ascii="Calibri" w:hAnsi="Calibri" w:cs="Calibri"/>
                <w:sz w:val="22"/>
                <w:szCs w:val="22"/>
                <w:lang w:eastAsia="nb-NO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46AFE16C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81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6467D894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7EEC98A1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beite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55A843C9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x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333D540E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52CE755A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3</w:t>
            </w:r>
          </w:p>
        </w:tc>
      </w:tr>
      <w:tr w:rsidR="00B96631" w:rsidRPr="00065A28" w14:paraId="5572586A" w14:textId="77777777" w:rsidTr="00FB004F">
        <w:trPr>
          <w:trHeight w:val="300"/>
        </w:trPr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17C93641" w14:textId="77777777" w:rsidR="00087D4F" w:rsidRPr="00065A28" w:rsidRDefault="00087D4F" w:rsidP="00FB004F">
            <w:pPr>
              <w:spacing w:line="240" w:lineRule="atLeast"/>
              <w:rPr>
                <w:rFonts w:ascii="Calibri" w:hAnsi="Calibri" w:cs="Calibri"/>
                <w:sz w:val="22"/>
                <w:szCs w:val="22"/>
                <w:lang w:eastAsia="nb-NO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1D3321F9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81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4DAB1670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37889D61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beite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0F0A7226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x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1EC9E277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4201ADB9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4</w:t>
            </w:r>
          </w:p>
        </w:tc>
      </w:tr>
      <w:tr w:rsidR="00B96631" w:rsidRPr="00065A28" w14:paraId="7DB4F1F9" w14:textId="77777777" w:rsidTr="00FB004F">
        <w:trPr>
          <w:trHeight w:val="315"/>
        </w:trPr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1EB6BBEB" w14:textId="77777777" w:rsidR="00087D4F" w:rsidRPr="00065A28" w:rsidRDefault="00087D4F" w:rsidP="00FB004F">
            <w:pPr>
              <w:spacing w:line="240" w:lineRule="atLeast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 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6353DEF1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2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239CA2B6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 xml:space="preserve">10, 28 </w:t>
            </w:r>
          </w:p>
          <w:p w14:paraId="4B1AEDD1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og 34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632252A0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beite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36C8ACF3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4B9FC489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x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4B43A8F1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34</w:t>
            </w:r>
          </w:p>
        </w:tc>
      </w:tr>
      <w:tr w:rsidR="00B96631" w:rsidRPr="00065A28" w14:paraId="0C3FD4A9" w14:textId="77777777" w:rsidTr="00FB004F">
        <w:trPr>
          <w:trHeight w:val="300"/>
        </w:trPr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21B3E827" w14:textId="77777777" w:rsidR="00087D4F" w:rsidRPr="00065A28" w:rsidRDefault="00087D4F" w:rsidP="00FB004F">
            <w:pPr>
              <w:spacing w:line="240" w:lineRule="atLeast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 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0DDDDC0A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2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134F2422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5E29DE2D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beite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073D5C89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5813B4BB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x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07095649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35</w:t>
            </w:r>
          </w:p>
        </w:tc>
      </w:tr>
      <w:tr w:rsidR="00B96631" w:rsidRPr="00065A28" w14:paraId="0AF645C9" w14:textId="77777777" w:rsidTr="00FB004F">
        <w:trPr>
          <w:trHeight w:val="300"/>
        </w:trPr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93ACD5" w:themeFill="accent6" w:themeFillTint="99"/>
            <w:noWrap/>
            <w:vAlign w:val="bottom"/>
            <w:hideMark/>
          </w:tcPr>
          <w:p w14:paraId="07CE1C55" w14:textId="77777777" w:rsidR="00087D4F" w:rsidRPr="00065A28" w:rsidRDefault="00087D4F" w:rsidP="00FB004F">
            <w:pPr>
              <w:spacing w:line="240" w:lineRule="atLeast"/>
              <w:rPr>
                <w:rFonts w:ascii="Calibri" w:hAnsi="Calibri" w:cs="Calibri"/>
                <w:b/>
                <w:bCs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b/>
                <w:bCs/>
                <w:sz w:val="22"/>
                <w:szCs w:val="22"/>
                <w:lang w:eastAsia="nb-NO"/>
              </w:rPr>
              <w:t>SUM </w:t>
            </w:r>
          </w:p>
        </w:tc>
        <w:tc>
          <w:tcPr>
            <w:tcW w:w="667" w:type="dxa"/>
            <w:tcBorders>
              <w:top w:val="single" w:sz="4" w:space="0" w:color="auto"/>
              <w:bottom w:val="single" w:sz="4" w:space="0" w:color="auto"/>
            </w:tcBorders>
            <w:shd w:val="clear" w:color="auto" w:fill="93ACD5" w:themeFill="accent6" w:themeFillTint="99"/>
            <w:noWrap/>
            <w:vAlign w:val="bottom"/>
            <w:hideMark/>
          </w:tcPr>
          <w:p w14:paraId="0921A08E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eastAsia="nb-NO"/>
              </w:rPr>
            </w:pPr>
          </w:p>
        </w:tc>
        <w:tc>
          <w:tcPr>
            <w:tcW w:w="943" w:type="dxa"/>
            <w:tcBorders>
              <w:top w:val="single" w:sz="4" w:space="0" w:color="auto"/>
              <w:bottom w:val="single" w:sz="4" w:space="0" w:color="auto"/>
            </w:tcBorders>
            <w:shd w:val="clear" w:color="auto" w:fill="93ACD5" w:themeFill="accent6" w:themeFillTint="99"/>
            <w:noWrap/>
            <w:vAlign w:val="bottom"/>
            <w:hideMark/>
          </w:tcPr>
          <w:p w14:paraId="6A19197C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b/>
                <w:bCs/>
                <w:sz w:val="22"/>
                <w:szCs w:val="22"/>
                <w:lang w:eastAsia="nb-NO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93ACD5" w:themeFill="accent6" w:themeFillTint="99"/>
            <w:noWrap/>
            <w:vAlign w:val="bottom"/>
            <w:hideMark/>
          </w:tcPr>
          <w:p w14:paraId="5FF3A933" w14:textId="77777777" w:rsidR="00087D4F" w:rsidRPr="00065A28" w:rsidRDefault="00087D4F" w:rsidP="00FB004F">
            <w:pPr>
              <w:spacing w:line="240" w:lineRule="atLeast"/>
              <w:rPr>
                <w:rFonts w:ascii="Calibri" w:hAnsi="Calibri" w:cs="Calibri"/>
                <w:b/>
                <w:bCs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b/>
                <w:bCs/>
                <w:sz w:val="22"/>
                <w:szCs w:val="22"/>
                <w:lang w:eastAsia="nb-NO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93ACD5" w:themeFill="accent6" w:themeFillTint="99"/>
            <w:noWrap/>
            <w:vAlign w:val="bottom"/>
            <w:hideMark/>
          </w:tcPr>
          <w:p w14:paraId="21AEECBC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b/>
                <w:bCs/>
                <w:sz w:val="22"/>
                <w:szCs w:val="22"/>
                <w:lang w:eastAsia="nb-NO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93ACD5" w:themeFill="accent6" w:themeFillTint="99"/>
            <w:noWrap/>
            <w:vAlign w:val="bottom"/>
            <w:hideMark/>
          </w:tcPr>
          <w:p w14:paraId="4EBCAEA7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b/>
                <w:bCs/>
                <w:sz w:val="22"/>
                <w:szCs w:val="22"/>
                <w:lang w:eastAsia="nb-NO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3ACD5" w:themeFill="accent6" w:themeFillTint="99"/>
            <w:noWrap/>
            <w:vAlign w:val="bottom"/>
            <w:hideMark/>
          </w:tcPr>
          <w:p w14:paraId="37852C03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b/>
                <w:bCs/>
                <w:sz w:val="22"/>
                <w:szCs w:val="22"/>
                <w:lang w:eastAsia="nb-NO"/>
              </w:rPr>
              <w:t>458</w:t>
            </w:r>
          </w:p>
        </w:tc>
      </w:tr>
      <w:tr w:rsidR="00087D4F" w:rsidRPr="00065A28" w14:paraId="2F9B6FBC" w14:textId="77777777" w:rsidTr="00FB004F">
        <w:trPr>
          <w:trHeight w:val="300"/>
        </w:trPr>
        <w:tc>
          <w:tcPr>
            <w:tcW w:w="921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DFE991" w14:textId="77777777" w:rsidR="00087D4F" w:rsidRPr="00065A28" w:rsidRDefault="00087D4F" w:rsidP="00FB004F">
            <w:pPr>
              <w:spacing w:line="240" w:lineRule="atLeast"/>
              <w:rPr>
                <w:rFonts w:ascii="Calibri" w:hAnsi="Calibri" w:cs="Calibri"/>
                <w:b/>
                <w:bCs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b/>
                <w:bCs/>
                <w:sz w:val="22"/>
                <w:szCs w:val="22"/>
                <w:lang w:eastAsia="nb-NO"/>
              </w:rPr>
              <w:t> </w:t>
            </w:r>
          </w:p>
          <w:p w14:paraId="3D102655" w14:textId="77777777" w:rsidR="00087D4F" w:rsidRPr="00065A28" w:rsidRDefault="00087D4F" w:rsidP="00FB004F">
            <w:pPr>
              <w:spacing w:line="240" w:lineRule="atLeast"/>
              <w:rPr>
                <w:rFonts w:ascii="Calibri" w:hAnsi="Calibri" w:cs="Calibri"/>
                <w:b/>
                <w:bCs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b/>
                <w:bCs/>
                <w:sz w:val="22"/>
                <w:szCs w:val="22"/>
                <w:lang w:eastAsia="nb-NO"/>
              </w:rPr>
              <w:t>  </w:t>
            </w:r>
          </w:p>
        </w:tc>
      </w:tr>
      <w:tr w:rsidR="00B96631" w:rsidRPr="00065A28" w14:paraId="4BB127CB" w14:textId="77777777" w:rsidTr="00FB004F">
        <w:trPr>
          <w:trHeight w:val="300"/>
        </w:trPr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3ACD5" w:themeFill="accent6" w:themeFillTint="99"/>
            <w:noWrap/>
            <w:hideMark/>
          </w:tcPr>
          <w:p w14:paraId="791A4580" w14:textId="77777777" w:rsidR="00087D4F" w:rsidRPr="00065A28" w:rsidRDefault="00087D4F" w:rsidP="00FB004F">
            <w:pPr>
              <w:spacing w:line="240" w:lineRule="atLeast"/>
              <w:rPr>
                <w:rFonts w:ascii="Calibri" w:hAnsi="Calibri" w:cs="Calibri"/>
                <w:b/>
                <w:bCs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b/>
                <w:bCs/>
                <w:sz w:val="22"/>
                <w:szCs w:val="22"/>
                <w:lang w:eastAsia="nb-NO"/>
              </w:rPr>
              <w:t>Kommune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93ACD5" w:themeFill="accent6" w:themeFillTint="99"/>
            <w:noWrap/>
            <w:hideMark/>
          </w:tcPr>
          <w:p w14:paraId="7FE94744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b/>
                <w:bCs/>
                <w:sz w:val="22"/>
                <w:szCs w:val="22"/>
                <w:lang w:eastAsia="nb-NO"/>
              </w:rPr>
              <w:t>G.NR.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93ACD5" w:themeFill="accent6" w:themeFillTint="99"/>
            <w:noWrap/>
            <w:hideMark/>
          </w:tcPr>
          <w:p w14:paraId="33600100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b/>
                <w:bCs/>
                <w:sz w:val="22"/>
                <w:szCs w:val="22"/>
                <w:lang w:eastAsia="nb-NO"/>
              </w:rPr>
              <w:t>B.NR.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93ACD5" w:themeFill="accent6" w:themeFillTint="99"/>
            <w:noWrap/>
            <w:hideMark/>
          </w:tcPr>
          <w:p w14:paraId="05133C3D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b/>
                <w:bCs/>
                <w:sz w:val="22"/>
                <w:szCs w:val="22"/>
                <w:lang w:eastAsia="nb-NO"/>
              </w:rPr>
              <w:t>TILTAK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93ACD5" w:themeFill="accent6" w:themeFillTint="99"/>
            <w:hideMark/>
          </w:tcPr>
          <w:p w14:paraId="4DFA9E77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b/>
                <w:bCs/>
                <w:sz w:val="22"/>
                <w:szCs w:val="22"/>
                <w:lang w:eastAsia="nb-NO"/>
              </w:rPr>
              <w:t>INNMARK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93ACD5" w:themeFill="accent6" w:themeFillTint="99"/>
            <w:hideMark/>
          </w:tcPr>
          <w:p w14:paraId="229E1ED0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b/>
                <w:bCs/>
                <w:sz w:val="22"/>
                <w:szCs w:val="22"/>
                <w:lang w:eastAsia="nb-NO"/>
              </w:rPr>
              <w:t>UTMARK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3ACD5" w:themeFill="accent6" w:themeFillTint="99"/>
            <w:hideMark/>
          </w:tcPr>
          <w:p w14:paraId="2710D466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b/>
                <w:bCs/>
                <w:sz w:val="22"/>
                <w:szCs w:val="22"/>
                <w:lang w:eastAsia="nb-NO"/>
              </w:rPr>
              <w:t>DEKAR</w:t>
            </w:r>
          </w:p>
        </w:tc>
      </w:tr>
      <w:tr w:rsidR="00087D4F" w:rsidRPr="00065A28" w14:paraId="36CB1E5D" w14:textId="77777777" w:rsidTr="00FB004F">
        <w:trPr>
          <w:trHeight w:val="300"/>
        </w:trPr>
        <w:tc>
          <w:tcPr>
            <w:tcW w:w="921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66506F4F" w14:textId="77777777" w:rsidR="00087D4F" w:rsidRPr="00065A28" w:rsidRDefault="00087D4F" w:rsidP="00FB004F">
            <w:pPr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b/>
                <w:bCs/>
                <w:sz w:val="22"/>
                <w:szCs w:val="22"/>
                <w:lang w:eastAsia="nb-NO"/>
              </w:rPr>
              <w:t>1867 BØ - inntil 240 daa</w:t>
            </w:r>
          </w:p>
        </w:tc>
      </w:tr>
      <w:tr w:rsidR="00B96631" w:rsidRPr="00065A28" w14:paraId="5E4F3029" w14:textId="77777777" w:rsidTr="00FB004F">
        <w:trPr>
          <w:trHeight w:val="300"/>
        </w:trPr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2958A882" w14:textId="77777777" w:rsidR="00087D4F" w:rsidRPr="00065A28" w:rsidRDefault="00087D4F" w:rsidP="00FB004F">
            <w:pPr>
              <w:rPr>
                <w:rFonts w:ascii="Calibri" w:hAnsi="Calibri" w:cs="Calibri"/>
                <w:sz w:val="22"/>
                <w:szCs w:val="22"/>
                <w:lang w:eastAsia="nb-NO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49454B15" w14:textId="77777777" w:rsidR="00087D4F" w:rsidRPr="00065A28" w:rsidRDefault="00087D4F" w:rsidP="00FB004F">
            <w:pPr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11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025E45E4" w14:textId="77777777" w:rsidR="00087D4F" w:rsidRPr="00065A28" w:rsidRDefault="00087D4F" w:rsidP="00FB004F">
            <w:pPr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16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75ABE676" w14:textId="77777777" w:rsidR="00087D4F" w:rsidRPr="00065A28" w:rsidRDefault="00087D4F" w:rsidP="00FB004F">
            <w:pPr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slått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5EB52445" w14:textId="77777777" w:rsidR="00087D4F" w:rsidRPr="00065A28" w:rsidRDefault="00087D4F" w:rsidP="00FB004F">
            <w:pPr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x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663D4F18" w14:textId="77777777" w:rsidR="00087D4F" w:rsidRPr="00065A28" w:rsidRDefault="00087D4F" w:rsidP="00FB004F">
            <w:pPr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5910385D" w14:textId="77777777" w:rsidR="00087D4F" w:rsidRPr="00065A28" w:rsidRDefault="00087D4F" w:rsidP="00FB004F">
            <w:pPr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30</w:t>
            </w:r>
          </w:p>
        </w:tc>
      </w:tr>
      <w:tr w:rsidR="00B96631" w:rsidRPr="00065A28" w14:paraId="09340ED5" w14:textId="77777777" w:rsidTr="00FB004F">
        <w:trPr>
          <w:trHeight w:val="300"/>
        </w:trPr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1EF76FB6" w14:textId="77777777" w:rsidR="00087D4F" w:rsidRPr="00065A28" w:rsidRDefault="00087D4F" w:rsidP="00FB004F">
            <w:pPr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 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1585524A" w14:textId="77777777" w:rsidR="00087D4F" w:rsidRPr="00065A28" w:rsidRDefault="00087D4F" w:rsidP="00FB004F">
            <w:pPr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13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36B2AB10" w14:textId="77777777" w:rsidR="00087D4F" w:rsidRPr="00065A28" w:rsidRDefault="00087D4F" w:rsidP="00FB004F">
            <w:pPr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37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7F5957E8" w14:textId="77777777" w:rsidR="00087D4F" w:rsidRPr="00065A28" w:rsidRDefault="00087D4F" w:rsidP="00FB004F">
            <w:pPr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slått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218E49FB" w14:textId="77777777" w:rsidR="00087D4F" w:rsidRPr="00065A28" w:rsidRDefault="00087D4F" w:rsidP="00FB004F">
            <w:pPr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x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6AB8EED5" w14:textId="77777777" w:rsidR="00087D4F" w:rsidRPr="00065A28" w:rsidRDefault="00087D4F" w:rsidP="00FB004F">
            <w:pPr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53AF5A9D" w14:textId="77777777" w:rsidR="00087D4F" w:rsidRPr="00065A28" w:rsidRDefault="00087D4F" w:rsidP="00FB004F">
            <w:pPr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15</w:t>
            </w:r>
          </w:p>
        </w:tc>
      </w:tr>
      <w:tr w:rsidR="00B96631" w:rsidRPr="00065A28" w14:paraId="33FF2A38" w14:textId="77777777" w:rsidTr="00FB004F">
        <w:trPr>
          <w:trHeight w:val="300"/>
        </w:trPr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2D29B408" w14:textId="77777777" w:rsidR="00087D4F" w:rsidRPr="00065A28" w:rsidRDefault="00087D4F" w:rsidP="00FB004F">
            <w:pPr>
              <w:spacing w:line="240" w:lineRule="atLeast"/>
              <w:rPr>
                <w:rFonts w:ascii="Calibri" w:hAnsi="Calibri" w:cs="Calibri"/>
                <w:sz w:val="22"/>
                <w:szCs w:val="22"/>
                <w:lang w:eastAsia="nb-NO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33EC68A7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14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0F77AF07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7D8269A5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beite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0F1BD16F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x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393E57C8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27BA5FEF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45</w:t>
            </w:r>
          </w:p>
        </w:tc>
      </w:tr>
      <w:tr w:rsidR="00B96631" w:rsidRPr="00065A28" w14:paraId="0576A1A4" w14:textId="77777777" w:rsidTr="00FB004F">
        <w:trPr>
          <w:trHeight w:val="300"/>
        </w:trPr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5F036A61" w14:textId="77777777" w:rsidR="00087D4F" w:rsidRPr="00065A28" w:rsidRDefault="00087D4F" w:rsidP="00FB004F">
            <w:pPr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 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2114E262" w14:textId="77777777" w:rsidR="00087D4F" w:rsidRPr="00065A28" w:rsidRDefault="00087D4F" w:rsidP="00FB004F">
            <w:pPr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19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393D8698" w14:textId="77777777" w:rsidR="00087D4F" w:rsidRPr="00065A28" w:rsidRDefault="00087D4F" w:rsidP="00FB004F">
            <w:pPr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08614984" w14:textId="77777777" w:rsidR="00087D4F" w:rsidRPr="00065A28" w:rsidRDefault="00087D4F" w:rsidP="00FB004F">
            <w:pPr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slått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174E0DB2" w14:textId="77777777" w:rsidR="00087D4F" w:rsidRPr="00065A28" w:rsidRDefault="00087D4F" w:rsidP="00FB004F">
            <w:pPr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x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287016BE" w14:textId="77777777" w:rsidR="00087D4F" w:rsidRPr="00065A28" w:rsidRDefault="00087D4F" w:rsidP="00FB004F">
            <w:pPr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6F254FE3" w14:textId="77777777" w:rsidR="00087D4F" w:rsidRPr="00065A28" w:rsidRDefault="00087D4F" w:rsidP="00FB004F">
            <w:pPr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25</w:t>
            </w:r>
          </w:p>
        </w:tc>
      </w:tr>
      <w:tr w:rsidR="00B96631" w:rsidRPr="00065A28" w14:paraId="61BB7A42" w14:textId="77777777" w:rsidTr="00FB004F">
        <w:trPr>
          <w:trHeight w:val="300"/>
        </w:trPr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3323D2E4" w14:textId="77777777" w:rsidR="00087D4F" w:rsidRPr="00065A28" w:rsidRDefault="00087D4F" w:rsidP="00FB004F">
            <w:pPr>
              <w:spacing w:line="240" w:lineRule="atLeast"/>
              <w:rPr>
                <w:rFonts w:ascii="Calibri" w:hAnsi="Calibri" w:cs="Calibri"/>
                <w:sz w:val="22"/>
                <w:szCs w:val="22"/>
                <w:lang w:eastAsia="nb-NO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005E4528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27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3B8FB838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11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139B0807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beite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3D8FA193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x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4A36649C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23BE9734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45</w:t>
            </w:r>
          </w:p>
        </w:tc>
      </w:tr>
      <w:tr w:rsidR="00B96631" w:rsidRPr="00065A28" w14:paraId="2BDD48D0" w14:textId="77777777" w:rsidTr="00FB004F">
        <w:trPr>
          <w:trHeight w:val="300"/>
        </w:trPr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704E240B" w14:textId="77777777" w:rsidR="00087D4F" w:rsidRPr="00065A28" w:rsidRDefault="00087D4F" w:rsidP="00FB004F">
            <w:pPr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 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00C9B3AF" w14:textId="77777777" w:rsidR="00087D4F" w:rsidRPr="00065A28" w:rsidRDefault="00087D4F" w:rsidP="00FB004F">
            <w:pPr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28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54FEF373" w14:textId="77777777" w:rsidR="00087D4F" w:rsidRPr="00065A28" w:rsidRDefault="00087D4F" w:rsidP="00FB004F">
            <w:pPr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53CE696E" w14:textId="77777777" w:rsidR="00087D4F" w:rsidRPr="00065A28" w:rsidRDefault="00087D4F" w:rsidP="00FB004F">
            <w:pPr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slått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30AF806C" w14:textId="77777777" w:rsidR="00087D4F" w:rsidRPr="00065A28" w:rsidRDefault="00087D4F" w:rsidP="00FB004F">
            <w:pPr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x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57DE7272" w14:textId="77777777" w:rsidR="00087D4F" w:rsidRPr="00065A28" w:rsidRDefault="00087D4F" w:rsidP="00FB004F">
            <w:pPr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0BD956A2" w14:textId="77777777" w:rsidR="00087D4F" w:rsidRPr="00065A28" w:rsidRDefault="00087D4F" w:rsidP="00FB004F">
            <w:pPr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45</w:t>
            </w:r>
          </w:p>
        </w:tc>
      </w:tr>
      <w:tr w:rsidR="00B96631" w:rsidRPr="00065A28" w14:paraId="5CBB8CC6" w14:textId="77777777" w:rsidTr="00FB004F">
        <w:trPr>
          <w:trHeight w:val="300"/>
        </w:trPr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633F23BC" w14:textId="77777777" w:rsidR="00087D4F" w:rsidRPr="00065A28" w:rsidRDefault="00087D4F" w:rsidP="00FB004F">
            <w:pPr>
              <w:spacing w:line="240" w:lineRule="atLeast"/>
              <w:rPr>
                <w:rFonts w:ascii="Calibri" w:hAnsi="Calibri" w:cs="Calibri"/>
                <w:b/>
                <w:bCs/>
                <w:sz w:val="22"/>
                <w:szCs w:val="22"/>
                <w:lang w:eastAsia="nb-NO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084ACAC7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44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3851E1DA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21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38522C75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beite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43804A30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x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2BAAEA6E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56F05361" w14:textId="77777777" w:rsidR="00087D4F" w:rsidRPr="00065A28" w:rsidRDefault="00087D4F" w:rsidP="00FB004F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35</w:t>
            </w:r>
          </w:p>
        </w:tc>
      </w:tr>
      <w:tr w:rsidR="00B96631" w:rsidRPr="00065A28" w14:paraId="5681CBB9" w14:textId="77777777" w:rsidTr="00FB004F">
        <w:trPr>
          <w:trHeight w:val="300"/>
        </w:trPr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93ACD5" w:themeFill="accent6" w:themeFillTint="99"/>
            <w:noWrap/>
            <w:vAlign w:val="bottom"/>
            <w:hideMark/>
          </w:tcPr>
          <w:p w14:paraId="22146E49" w14:textId="77777777" w:rsidR="00087D4F" w:rsidRPr="00065A28" w:rsidRDefault="00087D4F" w:rsidP="00FB004F">
            <w:pPr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 </w:t>
            </w:r>
            <w:r w:rsidRPr="00065A28">
              <w:rPr>
                <w:rFonts w:ascii="Calibri" w:hAnsi="Calibri" w:cs="Calibri"/>
                <w:b/>
                <w:bCs/>
                <w:sz w:val="22"/>
                <w:szCs w:val="22"/>
                <w:lang w:eastAsia="nb-NO"/>
              </w:rPr>
              <w:t>SUM</w:t>
            </w:r>
          </w:p>
        </w:tc>
        <w:tc>
          <w:tcPr>
            <w:tcW w:w="667" w:type="dxa"/>
            <w:tcBorders>
              <w:top w:val="single" w:sz="4" w:space="0" w:color="auto"/>
              <w:bottom w:val="single" w:sz="4" w:space="0" w:color="auto"/>
            </w:tcBorders>
            <w:shd w:val="clear" w:color="auto" w:fill="93ACD5" w:themeFill="accent6" w:themeFillTint="99"/>
            <w:noWrap/>
            <w:vAlign w:val="bottom"/>
            <w:hideMark/>
          </w:tcPr>
          <w:p w14:paraId="04D79EA5" w14:textId="77777777" w:rsidR="00087D4F" w:rsidRPr="00065A28" w:rsidRDefault="00087D4F" w:rsidP="00FB004F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eastAsia="nb-NO"/>
              </w:rPr>
            </w:pPr>
          </w:p>
        </w:tc>
        <w:tc>
          <w:tcPr>
            <w:tcW w:w="943" w:type="dxa"/>
            <w:tcBorders>
              <w:top w:val="single" w:sz="4" w:space="0" w:color="auto"/>
              <w:bottom w:val="single" w:sz="4" w:space="0" w:color="auto"/>
            </w:tcBorders>
            <w:shd w:val="clear" w:color="auto" w:fill="93ACD5" w:themeFill="accent6" w:themeFillTint="99"/>
            <w:noWrap/>
            <w:vAlign w:val="bottom"/>
            <w:hideMark/>
          </w:tcPr>
          <w:p w14:paraId="5EEDD54A" w14:textId="77777777" w:rsidR="00087D4F" w:rsidRPr="00065A28" w:rsidRDefault="00087D4F" w:rsidP="00FB004F">
            <w:pPr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93ACD5" w:themeFill="accent6" w:themeFillTint="99"/>
            <w:noWrap/>
            <w:vAlign w:val="bottom"/>
            <w:hideMark/>
          </w:tcPr>
          <w:p w14:paraId="651C5E4F" w14:textId="77777777" w:rsidR="00087D4F" w:rsidRPr="00065A28" w:rsidRDefault="00087D4F" w:rsidP="00FB004F">
            <w:pPr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93ACD5" w:themeFill="accent6" w:themeFillTint="99"/>
            <w:noWrap/>
            <w:vAlign w:val="bottom"/>
            <w:hideMark/>
          </w:tcPr>
          <w:p w14:paraId="0C5AE228" w14:textId="77777777" w:rsidR="00087D4F" w:rsidRPr="00065A28" w:rsidRDefault="00087D4F" w:rsidP="00FB004F">
            <w:pPr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93ACD5" w:themeFill="accent6" w:themeFillTint="99"/>
            <w:noWrap/>
            <w:vAlign w:val="bottom"/>
            <w:hideMark/>
          </w:tcPr>
          <w:p w14:paraId="15A2C9C3" w14:textId="77777777" w:rsidR="00087D4F" w:rsidRPr="00065A28" w:rsidRDefault="00087D4F" w:rsidP="00FB004F">
            <w:pPr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3ACD5" w:themeFill="accent6" w:themeFillTint="99"/>
            <w:noWrap/>
            <w:vAlign w:val="bottom"/>
            <w:hideMark/>
          </w:tcPr>
          <w:p w14:paraId="2122FE48" w14:textId="77777777" w:rsidR="00087D4F" w:rsidRPr="00065A28" w:rsidRDefault="00087D4F" w:rsidP="00FB004F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b/>
                <w:bCs/>
                <w:sz w:val="22"/>
                <w:szCs w:val="22"/>
                <w:lang w:eastAsia="nb-NO"/>
              </w:rPr>
              <w:t>240</w:t>
            </w:r>
          </w:p>
        </w:tc>
      </w:tr>
      <w:tr w:rsidR="00087D4F" w:rsidRPr="00065A28" w14:paraId="224473AA" w14:textId="77777777" w:rsidTr="00FB004F">
        <w:trPr>
          <w:trHeight w:val="300"/>
        </w:trPr>
        <w:tc>
          <w:tcPr>
            <w:tcW w:w="921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71618E" w14:textId="77777777" w:rsidR="00087D4F" w:rsidRPr="00065A28" w:rsidRDefault="00087D4F" w:rsidP="00FB004F">
            <w:pPr>
              <w:rPr>
                <w:rFonts w:ascii="Calibri" w:hAnsi="Calibri" w:cs="Calibri"/>
                <w:sz w:val="22"/>
                <w:szCs w:val="22"/>
                <w:lang w:eastAsia="nb-NO"/>
              </w:rPr>
            </w:pPr>
          </w:p>
          <w:p w14:paraId="34B86D43" w14:textId="77777777" w:rsidR="00087D4F" w:rsidRPr="00065A28" w:rsidRDefault="00087D4F" w:rsidP="00FB004F">
            <w:pPr>
              <w:rPr>
                <w:rFonts w:ascii="Calibri" w:hAnsi="Calibri" w:cs="Calibri"/>
                <w:sz w:val="22"/>
                <w:szCs w:val="22"/>
                <w:lang w:eastAsia="nb-NO"/>
              </w:rPr>
            </w:pPr>
          </w:p>
        </w:tc>
      </w:tr>
      <w:tr w:rsidR="00087D4F" w:rsidRPr="00065A28" w14:paraId="33EAB7EC" w14:textId="77777777" w:rsidTr="00FB004F">
        <w:trPr>
          <w:trHeight w:val="300"/>
        </w:trPr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3ACD5" w:themeFill="accent6" w:themeFillTint="99"/>
            <w:noWrap/>
          </w:tcPr>
          <w:p w14:paraId="37160FCF" w14:textId="77777777" w:rsidR="00087D4F" w:rsidRPr="00065A28" w:rsidRDefault="00087D4F" w:rsidP="00FB004F">
            <w:pPr>
              <w:rPr>
                <w:rFonts w:ascii="Calibri" w:hAnsi="Calibri" w:cs="Calibri"/>
                <w:b/>
                <w:bCs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b/>
                <w:bCs/>
                <w:sz w:val="22"/>
                <w:szCs w:val="22"/>
                <w:lang w:eastAsia="nb-NO"/>
              </w:rPr>
              <w:t>Kommune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3ACD5" w:themeFill="accent6" w:themeFillTint="99"/>
            <w:noWrap/>
          </w:tcPr>
          <w:p w14:paraId="646943E0" w14:textId="77777777" w:rsidR="00087D4F" w:rsidRPr="00065A28" w:rsidRDefault="00087D4F" w:rsidP="00FB004F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b/>
                <w:bCs/>
                <w:sz w:val="22"/>
                <w:szCs w:val="22"/>
                <w:lang w:eastAsia="nb-NO"/>
              </w:rPr>
              <w:t>G.NR.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3ACD5" w:themeFill="accent6" w:themeFillTint="99"/>
            <w:noWrap/>
          </w:tcPr>
          <w:p w14:paraId="355DD3C0" w14:textId="77777777" w:rsidR="00087D4F" w:rsidRPr="00065A28" w:rsidRDefault="00087D4F" w:rsidP="00FB004F">
            <w:pPr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b/>
                <w:bCs/>
                <w:sz w:val="22"/>
                <w:szCs w:val="22"/>
                <w:lang w:eastAsia="nb-NO"/>
              </w:rPr>
              <w:t>B.NR.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3ACD5" w:themeFill="accent6" w:themeFillTint="99"/>
            <w:noWrap/>
          </w:tcPr>
          <w:p w14:paraId="6B912B63" w14:textId="77777777" w:rsidR="00087D4F" w:rsidRPr="00065A28" w:rsidRDefault="00087D4F" w:rsidP="00FB004F">
            <w:pPr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b/>
                <w:bCs/>
                <w:sz w:val="22"/>
                <w:szCs w:val="22"/>
                <w:lang w:eastAsia="nb-NO"/>
              </w:rPr>
              <w:t>TILTAK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3ACD5" w:themeFill="accent6" w:themeFillTint="99"/>
            <w:noWrap/>
          </w:tcPr>
          <w:p w14:paraId="3B3A6F79" w14:textId="77777777" w:rsidR="00087D4F" w:rsidRPr="00065A28" w:rsidRDefault="00087D4F" w:rsidP="00FB004F">
            <w:pPr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b/>
                <w:bCs/>
                <w:sz w:val="22"/>
                <w:szCs w:val="22"/>
                <w:lang w:eastAsia="nb-NO"/>
              </w:rPr>
              <w:t>INNMARK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3ACD5" w:themeFill="accent6" w:themeFillTint="99"/>
            <w:noWrap/>
          </w:tcPr>
          <w:p w14:paraId="4BD34E32" w14:textId="77777777" w:rsidR="00087D4F" w:rsidRPr="00065A28" w:rsidRDefault="00087D4F" w:rsidP="00FB004F">
            <w:pPr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b/>
                <w:bCs/>
                <w:sz w:val="22"/>
                <w:szCs w:val="22"/>
                <w:lang w:eastAsia="nb-NO"/>
              </w:rPr>
              <w:t>UTMARK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3ACD5" w:themeFill="accent6" w:themeFillTint="99"/>
            <w:noWrap/>
          </w:tcPr>
          <w:p w14:paraId="046BBAD2" w14:textId="77777777" w:rsidR="00087D4F" w:rsidRPr="00065A28" w:rsidRDefault="00087D4F" w:rsidP="00FB004F">
            <w:pPr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b/>
                <w:bCs/>
                <w:sz w:val="22"/>
                <w:szCs w:val="22"/>
                <w:lang w:eastAsia="nb-NO"/>
              </w:rPr>
              <w:t>DEKAR</w:t>
            </w:r>
          </w:p>
        </w:tc>
      </w:tr>
      <w:tr w:rsidR="00087D4F" w:rsidRPr="00065A28" w14:paraId="3704FC4B" w14:textId="77777777" w:rsidTr="00FB004F">
        <w:trPr>
          <w:trHeight w:val="300"/>
        </w:trPr>
        <w:tc>
          <w:tcPr>
            <w:tcW w:w="921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4E9EA3F6" w14:textId="77777777" w:rsidR="00087D4F" w:rsidRPr="00065A28" w:rsidRDefault="00087D4F" w:rsidP="00FB004F">
            <w:pPr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b/>
                <w:bCs/>
                <w:sz w:val="22"/>
                <w:szCs w:val="22"/>
                <w:lang w:eastAsia="nb-NO"/>
              </w:rPr>
              <w:t xml:space="preserve">1868 ØKSNES - inntil 110 daa </w:t>
            </w:r>
          </w:p>
        </w:tc>
      </w:tr>
      <w:tr w:rsidR="00B96631" w:rsidRPr="00065A28" w14:paraId="38E216D6" w14:textId="77777777" w:rsidTr="00FB004F">
        <w:trPr>
          <w:trHeight w:val="300"/>
        </w:trPr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554FA09D" w14:textId="77777777" w:rsidR="00087D4F" w:rsidRPr="00065A28" w:rsidRDefault="00087D4F" w:rsidP="00FB004F">
            <w:pPr>
              <w:rPr>
                <w:rFonts w:ascii="Calibri" w:hAnsi="Calibri" w:cs="Calibri"/>
                <w:sz w:val="22"/>
                <w:szCs w:val="22"/>
                <w:lang w:eastAsia="nb-NO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6AD178EE" w14:textId="77777777" w:rsidR="00087D4F" w:rsidRPr="00065A28" w:rsidRDefault="00087D4F" w:rsidP="00FB004F">
            <w:pPr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79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011930C2" w14:textId="77777777" w:rsidR="00087D4F" w:rsidRPr="00065A28" w:rsidRDefault="00087D4F" w:rsidP="00FB004F">
            <w:pPr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3E704457" w14:textId="77777777" w:rsidR="00087D4F" w:rsidRPr="00065A28" w:rsidRDefault="00087D4F" w:rsidP="00FB004F">
            <w:pPr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beite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73FA8A7B" w14:textId="77777777" w:rsidR="00087D4F" w:rsidRPr="00065A28" w:rsidRDefault="00087D4F" w:rsidP="00FB004F">
            <w:pPr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x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6D9F83EC" w14:textId="77777777" w:rsidR="00087D4F" w:rsidRPr="00065A28" w:rsidRDefault="00087D4F" w:rsidP="00FB004F">
            <w:pPr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1B94DCAA" w14:textId="77777777" w:rsidR="00087D4F" w:rsidRPr="00065A28" w:rsidRDefault="00087D4F" w:rsidP="00FB004F">
            <w:pPr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34</w:t>
            </w:r>
          </w:p>
        </w:tc>
      </w:tr>
      <w:tr w:rsidR="00B96631" w:rsidRPr="00065A28" w14:paraId="77C689A0" w14:textId="77777777" w:rsidTr="00FB004F">
        <w:trPr>
          <w:trHeight w:val="300"/>
        </w:trPr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5492E89B" w14:textId="77777777" w:rsidR="00087D4F" w:rsidRPr="00065A28" w:rsidRDefault="00087D4F" w:rsidP="00FB004F">
            <w:pPr>
              <w:rPr>
                <w:rFonts w:ascii="Calibri" w:hAnsi="Calibri" w:cs="Calibri"/>
                <w:sz w:val="22"/>
                <w:szCs w:val="22"/>
                <w:lang w:eastAsia="nb-NO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22F26C7C" w14:textId="77777777" w:rsidR="00087D4F" w:rsidRPr="00065A28" w:rsidRDefault="00087D4F" w:rsidP="00FB004F">
            <w:pPr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79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49389349" w14:textId="77777777" w:rsidR="00087D4F" w:rsidRPr="00065A28" w:rsidRDefault="00087D4F" w:rsidP="00FB004F">
            <w:pPr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1A7720E0" w14:textId="77777777" w:rsidR="00087D4F" w:rsidRPr="00065A28" w:rsidRDefault="00087D4F" w:rsidP="00FB004F">
            <w:pPr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slått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6735048B" w14:textId="77777777" w:rsidR="00087D4F" w:rsidRPr="00065A28" w:rsidRDefault="00087D4F" w:rsidP="00FB004F">
            <w:pPr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x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77FC3A29" w14:textId="77777777" w:rsidR="00087D4F" w:rsidRPr="00065A28" w:rsidRDefault="00087D4F" w:rsidP="00FB004F">
            <w:pPr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225025CA" w14:textId="77777777" w:rsidR="00087D4F" w:rsidRPr="00065A28" w:rsidRDefault="00087D4F" w:rsidP="00FB004F">
            <w:pPr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39</w:t>
            </w:r>
          </w:p>
        </w:tc>
      </w:tr>
      <w:tr w:rsidR="00B96631" w:rsidRPr="00065A28" w14:paraId="6CA7125F" w14:textId="77777777" w:rsidTr="00FB004F">
        <w:trPr>
          <w:trHeight w:val="300"/>
        </w:trPr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169AB7C3" w14:textId="77777777" w:rsidR="00087D4F" w:rsidRPr="00065A28" w:rsidRDefault="00087D4F" w:rsidP="00FB004F">
            <w:pPr>
              <w:rPr>
                <w:rFonts w:ascii="Calibri" w:hAnsi="Calibri" w:cs="Calibri"/>
                <w:sz w:val="22"/>
                <w:szCs w:val="22"/>
                <w:lang w:eastAsia="nb-NO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48887866" w14:textId="77777777" w:rsidR="00087D4F" w:rsidRPr="00065A28" w:rsidRDefault="00087D4F" w:rsidP="00FB004F">
            <w:pPr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79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367FC29D" w14:textId="77777777" w:rsidR="00087D4F" w:rsidRPr="00065A28" w:rsidRDefault="00087D4F" w:rsidP="00FB004F">
            <w:pPr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5E59C78B" w14:textId="77777777" w:rsidR="00087D4F" w:rsidRPr="00065A28" w:rsidRDefault="00087D4F" w:rsidP="00FB004F">
            <w:pPr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slått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3548F66A" w14:textId="77777777" w:rsidR="00087D4F" w:rsidRPr="00065A28" w:rsidRDefault="00087D4F" w:rsidP="00FB004F">
            <w:pPr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x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4B220EF5" w14:textId="77777777" w:rsidR="00087D4F" w:rsidRPr="00065A28" w:rsidRDefault="00087D4F" w:rsidP="00FB004F">
            <w:pPr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74A4ADA9" w14:textId="77777777" w:rsidR="00087D4F" w:rsidRPr="00065A28" w:rsidRDefault="00087D4F" w:rsidP="00FB004F">
            <w:pPr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8</w:t>
            </w:r>
          </w:p>
        </w:tc>
      </w:tr>
      <w:tr w:rsidR="00B96631" w:rsidRPr="00065A28" w14:paraId="5025085B" w14:textId="77777777" w:rsidTr="00FB004F">
        <w:trPr>
          <w:trHeight w:val="300"/>
        </w:trPr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6078A897" w14:textId="77777777" w:rsidR="00087D4F" w:rsidRPr="00065A28" w:rsidRDefault="00087D4F" w:rsidP="00FB004F">
            <w:pPr>
              <w:rPr>
                <w:rFonts w:ascii="Calibri" w:hAnsi="Calibri" w:cs="Calibri"/>
                <w:sz w:val="22"/>
                <w:szCs w:val="22"/>
                <w:lang w:eastAsia="nb-NO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0FE8A038" w14:textId="77777777" w:rsidR="00087D4F" w:rsidRPr="00065A28" w:rsidRDefault="00087D4F" w:rsidP="00FB004F">
            <w:pPr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79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6A574561" w14:textId="77777777" w:rsidR="00087D4F" w:rsidRPr="00065A28" w:rsidRDefault="00087D4F" w:rsidP="00FB004F">
            <w:pPr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310D8D8E" w14:textId="77777777" w:rsidR="00087D4F" w:rsidRPr="00065A28" w:rsidRDefault="00087D4F" w:rsidP="00FB004F">
            <w:pPr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slått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6FFC48F7" w14:textId="77777777" w:rsidR="00087D4F" w:rsidRPr="00065A28" w:rsidRDefault="00087D4F" w:rsidP="00FB004F">
            <w:pPr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x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3C881767" w14:textId="77777777" w:rsidR="00087D4F" w:rsidRPr="00065A28" w:rsidRDefault="00087D4F" w:rsidP="00FB004F">
            <w:pPr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4BF6A502" w14:textId="77777777" w:rsidR="00087D4F" w:rsidRPr="00065A28" w:rsidRDefault="00087D4F" w:rsidP="00FB004F">
            <w:pPr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4</w:t>
            </w:r>
          </w:p>
        </w:tc>
      </w:tr>
      <w:tr w:rsidR="00B96631" w:rsidRPr="00065A28" w14:paraId="0FFFB5A9" w14:textId="77777777" w:rsidTr="00FB004F">
        <w:trPr>
          <w:trHeight w:val="300"/>
        </w:trPr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37BE619A" w14:textId="77777777" w:rsidR="00087D4F" w:rsidRPr="00065A28" w:rsidRDefault="00087D4F" w:rsidP="00FB004F">
            <w:pPr>
              <w:rPr>
                <w:rFonts w:ascii="Calibri" w:hAnsi="Calibri" w:cs="Calibri"/>
                <w:sz w:val="22"/>
                <w:szCs w:val="22"/>
                <w:lang w:eastAsia="nb-NO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1DB322EB" w14:textId="77777777" w:rsidR="00087D4F" w:rsidRPr="00065A28" w:rsidRDefault="00087D4F" w:rsidP="00FB004F">
            <w:pPr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79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7C4F6044" w14:textId="77777777" w:rsidR="00087D4F" w:rsidRPr="00065A28" w:rsidRDefault="00087D4F" w:rsidP="00FB004F">
            <w:pPr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0C2D1B2D" w14:textId="77777777" w:rsidR="00087D4F" w:rsidRPr="00065A28" w:rsidRDefault="00087D4F" w:rsidP="00FB004F">
            <w:pPr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beite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3978343C" w14:textId="77777777" w:rsidR="00087D4F" w:rsidRPr="00065A28" w:rsidRDefault="00087D4F" w:rsidP="00FB004F">
            <w:pPr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x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5378C60D" w14:textId="77777777" w:rsidR="00087D4F" w:rsidRPr="00065A28" w:rsidRDefault="00087D4F" w:rsidP="00FB004F">
            <w:pPr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5B52BBE9" w14:textId="77777777" w:rsidR="00087D4F" w:rsidRPr="00065A28" w:rsidRDefault="00087D4F" w:rsidP="00FB004F">
            <w:pPr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1</w:t>
            </w:r>
          </w:p>
        </w:tc>
      </w:tr>
      <w:tr w:rsidR="00B96631" w:rsidRPr="00065A28" w14:paraId="242F64AC" w14:textId="77777777" w:rsidTr="00FB004F">
        <w:trPr>
          <w:trHeight w:val="300"/>
        </w:trPr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5FE8C9F7" w14:textId="77777777" w:rsidR="00087D4F" w:rsidRPr="00065A28" w:rsidRDefault="00087D4F" w:rsidP="00FB004F">
            <w:pPr>
              <w:rPr>
                <w:rFonts w:ascii="Calibri" w:hAnsi="Calibri" w:cs="Calibri"/>
                <w:sz w:val="22"/>
                <w:szCs w:val="22"/>
                <w:lang w:eastAsia="nb-NO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00990411" w14:textId="77777777" w:rsidR="00087D4F" w:rsidRPr="00065A28" w:rsidRDefault="00087D4F" w:rsidP="00FB004F">
            <w:pPr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79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093DB2E8" w14:textId="77777777" w:rsidR="00087D4F" w:rsidRPr="00065A28" w:rsidRDefault="00087D4F" w:rsidP="00FB004F">
            <w:pPr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1F0520A3" w14:textId="77777777" w:rsidR="00087D4F" w:rsidRPr="00065A28" w:rsidRDefault="00087D4F" w:rsidP="00FB004F">
            <w:pPr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slått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22C1CE98" w14:textId="77777777" w:rsidR="00087D4F" w:rsidRPr="00065A28" w:rsidRDefault="00087D4F" w:rsidP="00FB004F">
            <w:pPr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x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001F4FFD" w14:textId="77777777" w:rsidR="00087D4F" w:rsidRPr="00065A28" w:rsidRDefault="00087D4F" w:rsidP="00FB004F">
            <w:pPr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4C4C3F90" w14:textId="77777777" w:rsidR="00087D4F" w:rsidRPr="00065A28" w:rsidRDefault="00087D4F" w:rsidP="00FB004F">
            <w:pPr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13</w:t>
            </w:r>
          </w:p>
        </w:tc>
      </w:tr>
      <w:tr w:rsidR="00B96631" w:rsidRPr="00065A28" w14:paraId="3C966710" w14:textId="77777777" w:rsidTr="00FB004F">
        <w:trPr>
          <w:trHeight w:val="300"/>
        </w:trPr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4935F380" w14:textId="77777777" w:rsidR="00087D4F" w:rsidRPr="00065A28" w:rsidRDefault="00087D4F" w:rsidP="00FB004F">
            <w:pPr>
              <w:rPr>
                <w:rFonts w:ascii="Calibri" w:hAnsi="Calibri" w:cs="Calibri"/>
                <w:sz w:val="22"/>
                <w:szCs w:val="22"/>
                <w:lang w:eastAsia="nb-NO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35CB473F" w14:textId="77777777" w:rsidR="00087D4F" w:rsidRPr="00065A28" w:rsidRDefault="00087D4F" w:rsidP="00FB004F">
            <w:pPr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79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52791C3E" w14:textId="77777777" w:rsidR="00087D4F" w:rsidRPr="00065A28" w:rsidRDefault="00087D4F" w:rsidP="00FB004F">
            <w:pPr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0B3D66FF" w14:textId="77777777" w:rsidR="00087D4F" w:rsidRPr="00065A28" w:rsidRDefault="00087D4F" w:rsidP="00FB004F">
            <w:pPr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slått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4DA4EA66" w14:textId="77777777" w:rsidR="00087D4F" w:rsidRPr="00065A28" w:rsidRDefault="00087D4F" w:rsidP="00FB004F">
            <w:pPr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x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4AC139E0" w14:textId="77777777" w:rsidR="00087D4F" w:rsidRPr="00065A28" w:rsidRDefault="00087D4F" w:rsidP="00FB004F">
            <w:pPr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71D612A6" w14:textId="77777777" w:rsidR="00087D4F" w:rsidRPr="00065A28" w:rsidRDefault="00087D4F" w:rsidP="00FB004F">
            <w:pPr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8</w:t>
            </w:r>
          </w:p>
        </w:tc>
      </w:tr>
      <w:tr w:rsidR="00B96631" w:rsidRPr="00065A28" w14:paraId="2211D268" w14:textId="77777777" w:rsidTr="00FB004F">
        <w:trPr>
          <w:trHeight w:val="300"/>
        </w:trPr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70FC94EB" w14:textId="77777777" w:rsidR="00087D4F" w:rsidRPr="00065A28" w:rsidRDefault="00087D4F" w:rsidP="00FB004F">
            <w:pPr>
              <w:rPr>
                <w:rFonts w:ascii="Calibri" w:hAnsi="Calibri" w:cs="Calibri"/>
                <w:sz w:val="22"/>
                <w:szCs w:val="22"/>
                <w:lang w:eastAsia="nb-NO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24E9FFD9" w14:textId="77777777" w:rsidR="00087D4F" w:rsidRPr="00065A28" w:rsidRDefault="00087D4F" w:rsidP="00FB004F">
            <w:pPr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79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4008E0B4" w14:textId="77777777" w:rsidR="00087D4F" w:rsidRPr="00065A28" w:rsidRDefault="00087D4F" w:rsidP="00FB004F">
            <w:pPr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30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2FA12E10" w14:textId="77777777" w:rsidR="00087D4F" w:rsidRPr="00065A28" w:rsidRDefault="00087D4F" w:rsidP="00FB004F">
            <w:pPr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slått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5570D907" w14:textId="77777777" w:rsidR="00087D4F" w:rsidRPr="00065A28" w:rsidRDefault="00087D4F" w:rsidP="00FB004F">
            <w:pPr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x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6542CABE" w14:textId="77777777" w:rsidR="00087D4F" w:rsidRPr="00065A28" w:rsidRDefault="00087D4F" w:rsidP="00FB004F">
            <w:pPr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4E68B5C3" w14:textId="77777777" w:rsidR="00087D4F" w:rsidRPr="00065A28" w:rsidRDefault="00087D4F" w:rsidP="00FB004F">
            <w:pPr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2</w:t>
            </w:r>
          </w:p>
        </w:tc>
      </w:tr>
      <w:tr w:rsidR="00B96631" w:rsidRPr="00065A28" w14:paraId="712E725D" w14:textId="77777777" w:rsidTr="00FB004F">
        <w:trPr>
          <w:trHeight w:val="300"/>
        </w:trPr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93ACD5" w:themeFill="accent6" w:themeFillTint="99"/>
            <w:noWrap/>
            <w:vAlign w:val="bottom"/>
          </w:tcPr>
          <w:p w14:paraId="20C1AE15" w14:textId="77777777" w:rsidR="00087D4F" w:rsidRPr="00065A28" w:rsidRDefault="00087D4F" w:rsidP="00FB004F">
            <w:pPr>
              <w:rPr>
                <w:rFonts w:ascii="Calibri" w:hAnsi="Calibri" w:cs="Calibri"/>
                <w:b/>
                <w:bCs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b/>
                <w:bCs/>
                <w:sz w:val="22"/>
                <w:szCs w:val="22"/>
                <w:lang w:eastAsia="nb-NO"/>
              </w:rPr>
              <w:t>SUM</w:t>
            </w:r>
          </w:p>
        </w:tc>
        <w:tc>
          <w:tcPr>
            <w:tcW w:w="667" w:type="dxa"/>
            <w:tcBorders>
              <w:top w:val="single" w:sz="4" w:space="0" w:color="auto"/>
              <w:bottom w:val="single" w:sz="4" w:space="0" w:color="auto"/>
            </w:tcBorders>
            <w:shd w:val="clear" w:color="auto" w:fill="93ACD5" w:themeFill="accent6" w:themeFillTint="99"/>
            <w:noWrap/>
            <w:vAlign w:val="bottom"/>
          </w:tcPr>
          <w:p w14:paraId="41402E5A" w14:textId="77777777" w:rsidR="00087D4F" w:rsidRPr="00065A28" w:rsidRDefault="00087D4F" w:rsidP="00FB004F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eastAsia="nb-NO"/>
              </w:rPr>
            </w:pPr>
          </w:p>
        </w:tc>
        <w:tc>
          <w:tcPr>
            <w:tcW w:w="943" w:type="dxa"/>
            <w:tcBorders>
              <w:top w:val="single" w:sz="4" w:space="0" w:color="auto"/>
              <w:bottom w:val="single" w:sz="4" w:space="0" w:color="auto"/>
            </w:tcBorders>
            <w:shd w:val="clear" w:color="auto" w:fill="93ACD5" w:themeFill="accent6" w:themeFillTint="99"/>
            <w:noWrap/>
            <w:vAlign w:val="bottom"/>
          </w:tcPr>
          <w:p w14:paraId="563EFA8D" w14:textId="77777777" w:rsidR="00087D4F" w:rsidRPr="00065A28" w:rsidRDefault="00087D4F" w:rsidP="00FB004F">
            <w:pPr>
              <w:rPr>
                <w:rFonts w:ascii="Calibri" w:hAnsi="Calibri" w:cs="Calibri"/>
                <w:sz w:val="22"/>
                <w:szCs w:val="22"/>
                <w:lang w:eastAsia="nb-NO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93ACD5" w:themeFill="accent6" w:themeFillTint="99"/>
            <w:noWrap/>
            <w:vAlign w:val="bottom"/>
          </w:tcPr>
          <w:p w14:paraId="491ED47B" w14:textId="77777777" w:rsidR="00087D4F" w:rsidRPr="00065A28" w:rsidRDefault="00087D4F" w:rsidP="00FB004F">
            <w:pPr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93ACD5" w:themeFill="accent6" w:themeFillTint="99"/>
            <w:noWrap/>
            <w:vAlign w:val="bottom"/>
          </w:tcPr>
          <w:p w14:paraId="3ECA43AE" w14:textId="77777777" w:rsidR="00087D4F" w:rsidRPr="00065A28" w:rsidRDefault="00087D4F" w:rsidP="00FB004F">
            <w:pPr>
              <w:rPr>
                <w:rFonts w:ascii="Calibri" w:hAnsi="Calibri" w:cs="Calibri"/>
                <w:sz w:val="22"/>
                <w:szCs w:val="22"/>
                <w:lang w:eastAsia="nb-NO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93ACD5" w:themeFill="accent6" w:themeFillTint="99"/>
            <w:noWrap/>
            <w:vAlign w:val="bottom"/>
          </w:tcPr>
          <w:p w14:paraId="7093519C" w14:textId="77777777" w:rsidR="00087D4F" w:rsidRPr="00065A28" w:rsidRDefault="00087D4F" w:rsidP="00FB004F">
            <w:pPr>
              <w:rPr>
                <w:rFonts w:ascii="Calibri" w:hAnsi="Calibri" w:cs="Calibri"/>
                <w:sz w:val="22"/>
                <w:szCs w:val="22"/>
                <w:lang w:eastAsia="nb-NO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3ACD5" w:themeFill="accent6" w:themeFillTint="99"/>
            <w:noWrap/>
            <w:vAlign w:val="bottom"/>
          </w:tcPr>
          <w:p w14:paraId="5EAEC0FC" w14:textId="77777777" w:rsidR="00087D4F" w:rsidRPr="00065A28" w:rsidRDefault="00087D4F" w:rsidP="00FB004F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b/>
                <w:bCs/>
                <w:sz w:val="22"/>
                <w:szCs w:val="22"/>
                <w:lang w:eastAsia="nb-NO"/>
              </w:rPr>
              <w:t>109</w:t>
            </w:r>
          </w:p>
        </w:tc>
      </w:tr>
      <w:tr w:rsidR="00087D4F" w:rsidRPr="00065A28" w14:paraId="7D20DF0C" w14:textId="77777777" w:rsidTr="00FB004F">
        <w:trPr>
          <w:trHeight w:val="300"/>
        </w:trPr>
        <w:tc>
          <w:tcPr>
            <w:tcW w:w="921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E64C6E" w14:textId="77777777" w:rsidR="00087D4F" w:rsidRPr="00065A28" w:rsidRDefault="00087D4F" w:rsidP="00FB004F">
            <w:pPr>
              <w:rPr>
                <w:rFonts w:ascii="Calibri" w:hAnsi="Calibri" w:cs="Calibri"/>
                <w:sz w:val="22"/>
                <w:szCs w:val="22"/>
                <w:lang w:eastAsia="nb-NO"/>
              </w:rPr>
            </w:pPr>
          </w:p>
          <w:p w14:paraId="270EC824" w14:textId="77777777" w:rsidR="00087D4F" w:rsidRPr="00065A28" w:rsidRDefault="00087D4F" w:rsidP="00FB004F">
            <w:pPr>
              <w:rPr>
                <w:rFonts w:ascii="Calibri" w:hAnsi="Calibri" w:cs="Calibri"/>
                <w:sz w:val="22"/>
                <w:szCs w:val="22"/>
                <w:lang w:eastAsia="nb-NO"/>
              </w:rPr>
            </w:pPr>
          </w:p>
        </w:tc>
      </w:tr>
      <w:tr w:rsidR="00B96631" w:rsidRPr="00065A28" w14:paraId="64A60881" w14:textId="77777777" w:rsidTr="00FB004F">
        <w:trPr>
          <w:trHeight w:val="300"/>
        </w:trPr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3ACD5" w:themeFill="accent6" w:themeFillTint="99"/>
            <w:noWrap/>
            <w:hideMark/>
          </w:tcPr>
          <w:p w14:paraId="7119C49F" w14:textId="77777777" w:rsidR="00087D4F" w:rsidRPr="00065A28" w:rsidRDefault="00087D4F" w:rsidP="00FB004F">
            <w:pPr>
              <w:rPr>
                <w:rFonts w:ascii="Calibri" w:hAnsi="Calibri" w:cs="Calibri"/>
                <w:b/>
                <w:bCs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b/>
                <w:bCs/>
                <w:sz w:val="22"/>
                <w:szCs w:val="22"/>
                <w:lang w:eastAsia="nb-NO"/>
              </w:rPr>
              <w:t>Kommune</w:t>
            </w: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93ACD5" w:themeFill="accent6" w:themeFillTint="99"/>
            <w:noWrap/>
            <w:hideMark/>
          </w:tcPr>
          <w:p w14:paraId="0498EBF2" w14:textId="77777777" w:rsidR="00087D4F" w:rsidRPr="00065A28" w:rsidRDefault="00087D4F" w:rsidP="00FB004F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b/>
                <w:bCs/>
                <w:sz w:val="22"/>
                <w:szCs w:val="22"/>
                <w:lang w:eastAsia="nb-NO"/>
              </w:rPr>
              <w:t>G.NR.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93ACD5" w:themeFill="accent6" w:themeFillTint="99"/>
            <w:noWrap/>
            <w:hideMark/>
          </w:tcPr>
          <w:p w14:paraId="79A050D8" w14:textId="77777777" w:rsidR="00087D4F" w:rsidRPr="00065A28" w:rsidRDefault="00087D4F" w:rsidP="00FB004F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b/>
                <w:bCs/>
                <w:sz w:val="22"/>
                <w:szCs w:val="22"/>
                <w:lang w:eastAsia="nb-NO"/>
              </w:rPr>
              <w:t>B.NR.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93ACD5" w:themeFill="accent6" w:themeFillTint="99"/>
            <w:noWrap/>
            <w:hideMark/>
          </w:tcPr>
          <w:p w14:paraId="164A5593" w14:textId="77777777" w:rsidR="00087D4F" w:rsidRPr="00065A28" w:rsidRDefault="00087D4F" w:rsidP="00FB004F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b/>
                <w:bCs/>
                <w:sz w:val="22"/>
                <w:szCs w:val="22"/>
                <w:lang w:eastAsia="nb-NO"/>
              </w:rPr>
              <w:t>TILTAK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93ACD5" w:themeFill="accent6" w:themeFillTint="99"/>
            <w:hideMark/>
          </w:tcPr>
          <w:p w14:paraId="3CC1997B" w14:textId="77777777" w:rsidR="00087D4F" w:rsidRPr="00065A28" w:rsidRDefault="00087D4F" w:rsidP="00FB004F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b/>
                <w:bCs/>
                <w:sz w:val="22"/>
                <w:szCs w:val="22"/>
                <w:lang w:eastAsia="nb-NO"/>
              </w:rPr>
              <w:t>INNMARK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93ACD5" w:themeFill="accent6" w:themeFillTint="99"/>
            <w:hideMark/>
          </w:tcPr>
          <w:p w14:paraId="6A29DC8C" w14:textId="77777777" w:rsidR="00087D4F" w:rsidRPr="00065A28" w:rsidRDefault="00087D4F" w:rsidP="00FB004F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b/>
                <w:bCs/>
                <w:sz w:val="22"/>
                <w:szCs w:val="22"/>
                <w:lang w:eastAsia="nb-NO"/>
              </w:rPr>
              <w:t>UTMARK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3ACD5" w:themeFill="accent6" w:themeFillTint="99"/>
            <w:hideMark/>
          </w:tcPr>
          <w:p w14:paraId="62FED108" w14:textId="77777777" w:rsidR="00087D4F" w:rsidRPr="00065A28" w:rsidRDefault="00087D4F" w:rsidP="00FB004F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b/>
                <w:bCs/>
                <w:sz w:val="22"/>
                <w:szCs w:val="22"/>
                <w:lang w:eastAsia="nb-NO"/>
              </w:rPr>
              <w:t>DEKAR</w:t>
            </w:r>
          </w:p>
        </w:tc>
      </w:tr>
      <w:tr w:rsidR="00087D4F" w:rsidRPr="00065A28" w14:paraId="5238234C" w14:textId="77777777" w:rsidTr="00FB004F">
        <w:trPr>
          <w:trHeight w:val="300"/>
        </w:trPr>
        <w:tc>
          <w:tcPr>
            <w:tcW w:w="921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50A12C95" w14:textId="77777777" w:rsidR="00087D4F" w:rsidRPr="00065A28" w:rsidRDefault="00087D4F" w:rsidP="00FB004F">
            <w:pPr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b/>
                <w:bCs/>
                <w:sz w:val="22"/>
                <w:szCs w:val="22"/>
                <w:lang w:eastAsia="nb-NO"/>
              </w:rPr>
              <w:t xml:space="preserve">1870 SORTLAND - inntil 430 daa </w:t>
            </w:r>
          </w:p>
        </w:tc>
      </w:tr>
      <w:tr w:rsidR="00B96631" w:rsidRPr="00065A28" w14:paraId="2DB28576" w14:textId="77777777" w:rsidTr="00FB004F">
        <w:trPr>
          <w:trHeight w:val="300"/>
        </w:trPr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4EAF0C46" w14:textId="77777777" w:rsidR="00087D4F" w:rsidRPr="00065A28" w:rsidRDefault="00087D4F" w:rsidP="00FB004F">
            <w:pPr>
              <w:rPr>
                <w:rFonts w:ascii="Calibri" w:hAnsi="Calibri" w:cs="Calibri"/>
                <w:sz w:val="22"/>
                <w:szCs w:val="22"/>
                <w:lang w:eastAsia="nb-NO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2C76C853" w14:textId="77777777" w:rsidR="00087D4F" w:rsidRPr="00065A28" w:rsidRDefault="00087D4F" w:rsidP="00FB004F">
            <w:pPr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color w:val="000000"/>
                <w:sz w:val="22"/>
                <w:szCs w:val="22"/>
                <w:lang w:eastAsia="nb-NO"/>
              </w:rPr>
              <w:t>1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63EFEB65" w14:textId="77777777" w:rsidR="00087D4F" w:rsidRPr="00065A28" w:rsidRDefault="00087D4F" w:rsidP="00FB004F">
            <w:pPr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color w:val="000000"/>
                <w:sz w:val="22"/>
                <w:szCs w:val="22"/>
                <w:lang w:eastAsia="nb-NO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06267A54" w14:textId="77777777" w:rsidR="00087D4F" w:rsidRPr="00065A28" w:rsidRDefault="00087D4F" w:rsidP="00FB004F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color w:val="000000"/>
                <w:sz w:val="22"/>
                <w:szCs w:val="22"/>
                <w:lang w:eastAsia="nb-NO"/>
              </w:rPr>
              <w:t>slått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0D2FACEE" w14:textId="77777777" w:rsidR="00087D4F" w:rsidRPr="00065A28" w:rsidRDefault="00087D4F" w:rsidP="00FB004F">
            <w:pPr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color w:val="000000"/>
                <w:sz w:val="22"/>
                <w:szCs w:val="22"/>
                <w:lang w:eastAsia="nb-NO"/>
              </w:rPr>
              <w:t>x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7909D3B7" w14:textId="77777777" w:rsidR="00087D4F" w:rsidRPr="00065A28" w:rsidRDefault="00087D4F" w:rsidP="00FB004F">
            <w:pPr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090C0899" w14:textId="77777777" w:rsidR="00087D4F" w:rsidRPr="00065A28" w:rsidRDefault="00087D4F" w:rsidP="00FB004F">
            <w:pPr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color w:val="000000"/>
                <w:sz w:val="22"/>
                <w:szCs w:val="22"/>
                <w:lang w:eastAsia="nb-NO"/>
              </w:rPr>
              <w:t>6</w:t>
            </w:r>
          </w:p>
        </w:tc>
      </w:tr>
      <w:tr w:rsidR="00B96631" w:rsidRPr="00065A28" w14:paraId="34C38890" w14:textId="77777777" w:rsidTr="00FB004F">
        <w:trPr>
          <w:trHeight w:val="300"/>
        </w:trPr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34B6DC54" w14:textId="77777777" w:rsidR="00087D4F" w:rsidRPr="00065A28" w:rsidRDefault="00087D4F" w:rsidP="00FB004F">
            <w:pPr>
              <w:rPr>
                <w:rFonts w:ascii="Calibri" w:hAnsi="Calibri" w:cs="Calibri"/>
                <w:b/>
                <w:bCs/>
                <w:sz w:val="22"/>
                <w:szCs w:val="22"/>
                <w:lang w:eastAsia="nb-NO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662F61E6" w14:textId="77777777" w:rsidR="00087D4F" w:rsidRPr="00065A28" w:rsidRDefault="00087D4F" w:rsidP="00FB004F">
            <w:pPr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color w:val="000000"/>
                <w:sz w:val="22"/>
                <w:szCs w:val="22"/>
                <w:lang w:eastAsia="nb-NO"/>
              </w:rPr>
              <w:t>1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42CB9729" w14:textId="77777777" w:rsidR="00087D4F" w:rsidRPr="00065A28" w:rsidRDefault="00087D4F" w:rsidP="00FB004F">
            <w:pPr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color w:val="000000"/>
                <w:sz w:val="22"/>
                <w:szCs w:val="22"/>
                <w:lang w:eastAsia="nb-NO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1772DB3C" w14:textId="77777777" w:rsidR="00087D4F" w:rsidRPr="00065A28" w:rsidRDefault="00087D4F" w:rsidP="00FB004F">
            <w:pPr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color w:val="000000"/>
                <w:sz w:val="22"/>
                <w:szCs w:val="22"/>
                <w:lang w:eastAsia="nb-NO"/>
              </w:rPr>
              <w:t>slått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2C515062" w14:textId="77777777" w:rsidR="00087D4F" w:rsidRPr="00065A28" w:rsidRDefault="00087D4F" w:rsidP="00FB004F">
            <w:pPr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color w:val="000000"/>
                <w:sz w:val="22"/>
                <w:szCs w:val="22"/>
                <w:lang w:eastAsia="nb-NO"/>
              </w:rPr>
              <w:t>x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4685934C" w14:textId="77777777" w:rsidR="00087D4F" w:rsidRPr="00065A28" w:rsidRDefault="00087D4F" w:rsidP="00FB004F">
            <w:pPr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0D70A055" w14:textId="77777777" w:rsidR="00087D4F" w:rsidRPr="00065A28" w:rsidRDefault="00087D4F" w:rsidP="00FB004F">
            <w:pPr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color w:val="000000"/>
                <w:sz w:val="22"/>
                <w:szCs w:val="22"/>
                <w:lang w:eastAsia="nb-NO"/>
              </w:rPr>
              <w:t>25</w:t>
            </w:r>
          </w:p>
        </w:tc>
      </w:tr>
      <w:tr w:rsidR="00B96631" w:rsidRPr="00065A28" w14:paraId="4A47CE76" w14:textId="77777777" w:rsidTr="00FB004F">
        <w:trPr>
          <w:trHeight w:val="300"/>
        </w:trPr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4C5AD22E" w14:textId="77777777" w:rsidR="00087D4F" w:rsidRPr="00065A28" w:rsidRDefault="00087D4F" w:rsidP="00FB004F">
            <w:pPr>
              <w:rPr>
                <w:rFonts w:ascii="Calibri" w:hAnsi="Calibri" w:cs="Calibri"/>
                <w:b/>
                <w:bCs/>
                <w:sz w:val="22"/>
                <w:szCs w:val="22"/>
                <w:lang w:eastAsia="nb-NO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533E0EB1" w14:textId="77777777" w:rsidR="00087D4F" w:rsidRPr="00065A28" w:rsidRDefault="00087D4F" w:rsidP="00FB004F">
            <w:pPr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color w:val="000000"/>
                <w:sz w:val="22"/>
                <w:szCs w:val="22"/>
                <w:lang w:eastAsia="nb-NO"/>
              </w:rPr>
              <w:t>1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0EC6904B" w14:textId="77777777" w:rsidR="00087D4F" w:rsidRPr="00065A28" w:rsidRDefault="00087D4F" w:rsidP="00FB004F">
            <w:pPr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color w:val="000000"/>
                <w:sz w:val="22"/>
                <w:szCs w:val="22"/>
                <w:lang w:eastAsia="nb-NO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729A479D" w14:textId="77777777" w:rsidR="00087D4F" w:rsidRPr="00065A28" w:rsidRDefault="00087D4F" w:rsidP="00FB004F">
            <w:pPr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color w:val="000000"/>
                <w:sz w:val="22"/>
                <w:szCs w:val="22"/>
                <w:lang w:eastAsia="nb-NO"/>
              </w:rPr>
              <w:t>slått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23BA3EFC" w14:textId="77777777" w:rsidR="00087D4F" w:rsidRPr="00065A28" w:rsidRDefault="00087D4F" w:rsidP="00FB004F">
            <w:pPr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color w:val="000000"/>
                <w:sz w:val="22"/>
                <w:szCs w:val="22"/>
                <w:lang w:eastAsia="nb-NO"/>
              </w:rPr>
              <w:t>x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3B0F0138" w14:textId="77777777" w:rsidR="00087D4F" w:rsidRPr="00065A28" w:rsidRDefault="00087D4F" w:rsidP="00FB004F">
            <w:pPr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49AE999C" w14:textId="77777777" w:rsidR="00087D4F" w:rsidRPr="00065A28" w:rsidRDefault="00087D4F" w:rsidP="00FB004F">
            <w:pPr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color w:val="000000"/>
                <w:sz w:val="22"/>
                <w:szCs w:val="22"/>
                <w:lang w:eastAsia="nb-NO"/>
              </w:rPr>
              <w:t>18</w:t>
            </w:r>
          </w:p>
        </w:tc>
      </w:tr>
      <w:tr w:rsidR="00B96631" w:rsidRPr="00065A28" w14:paraId="68C13CA4" w14:textId="77777777" w:rsidTr="00FB004F">
        <w:trPr>
          <w:trHeight w:val="300"/>
        </w:trPr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3FC86813" w14:textId="77777777" w:rsidR="00087D4F" w:rsidRPr="00065A28" w:rsidRDefault="00087D4F" w:rsidP="00FB004F">
            <w:pPr>
              <w:rPr>
                <w:rFonts w:ascii="Calibri" w:hAnsi="Calibri" w:cs="Calibri"/>
                <w:b/>
                <w:bCs/>
                <w:sz w:val="22"/>
                <w:szCs w:val="22"/>
                <w:lang w:eastAsia="nb-NO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064D6744" w14:textId="77777777" w:rsidR="00087D4F" w:rsidRPr="00065A28" w:rsidRDefault="00087D4F" w:rsidP="00FB004F">
            <w:pPr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color w:val="000000"/>
                <w:sz w:val="22"/>
                <w:szCs w:val="22"/>
                <w:lang w:eastAsia="nb-NO"/>
              </w:rPr>
              <w:t>1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627F3E51" w14:textId="77777777" w:rsidR="00087D4F" w:rsidRPr="00065A28" w:rsidRDefault="00087D4F" w:rsidP="00FB004F">
            <w:pPr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color w:val="000000"/>
                <w:sz w:val="22"/>
                <w:szCs w:val="22"/>
                <w:lang w:eastAsia="nb-NO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4686A67B" w14:textId="77777777" w:rsidR="00087D4F" w:rsidRPr="00065A28" w:rsidRDefault="00087D4F" w:rsidP="00FB004F">
            <w:pPr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color w:val="000000"/>
                <w:sz w:val="22"/>
                <w:szCs w:val="22"/>
                <w:lang w:eastAsia="nb-NO"/>
              </w:rPr>
              <w:t>slått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36AD9C98" w14:textId="77777777" w:rsidR="00087D4F" w:rsidRPr="00065A28" w:rsidRDefault="00087D4F" w:rsidP="00FB004F">
            <w:pPr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color w:val="000000"/>
                <w:sz w:val="22"/>
                <w:szCs w:val="22"/>
                <w:lang w:eastAsia="nb-NO"/>
              </w:rPr>
              <w:t>x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3D5D39E0" w14:textId="77777777" w:rsidR="00087D4F" w:rsidRPr="00065A28" w:rsidRDefault="00087D4F" w:rsidP="00FB004F">
            <w:pPr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3C822B3B" w14:textId="77777777" w:rsidR="00087D4F" w:rsidRPr="00065A28" w:rsidRDefault="00087D4F" w:rsidP="00FB004F">
            <w:pPr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color w:val="000000"/>
                <w:sz w:val="22"/>
                <w:szCs w:val="22"/>
                <w:lang w:eastAsia="nb-NO"/>
              </w:rPr>
              <w:t>8</w:t>
            </w:r>
          </w:p>
        </w:tc>
      </w:tr>
      <w:tr w:rsidR="00B96631" w:rsidRPr="00065A28" w14:paraId="61E871B1" w14:textId="77777777" w:rsidTr="00FB004F">
        <w:trPr>
          <w:trHeight w:val="300"/>
        </w:trPr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584040FC" w14:textId="77777777" w:rsidR="00087D4F" w:rsidRPr="00065A28" w:rsidRDefault="00087D4F" w:rsidP="00FB004F">
            <w:pPr>
              <w:rPr>
                <w:rFonts w:ascii="Calibri" w:hAnsi="Calibri" w:cs="Calibri"/>
                <w:b/>
                <w:bCs/>
                <w:sz w:val="22"/>
                <w:szCs w:val="22"/>
                <w:lang w:eastAsia="nb-NO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3409E27B" w14:textId="77777777" w:rsidR="00087D4F" w:rsidRPr="00065A28" w:rsidRDefault="00087D4F" w:rsidP="00FB004F">
            <w:pPr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color w:val="000000"/>
                <w:sz w:val="22"/>
                <w:szCs w:val="22"/>
                <w:lang w:eastAsia="nb-NO"/>
              </w:rPr>
              <w:t>1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7A4267D7" w14:textId="77777777" w:rsidR="00087D4F" w:rsidRPr="00065A28" w:rsidRDefault="00087D4F" w:rsidP="00FB004F">
            <w:pPr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color w:val="000000"/>
                <w:sz w:val="22"/>
                <w:szCs w:val="22"/>
                <w:lang w:eastAsia="nb-NO"/>
              </w:rPr>
              <w:t>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6096972B" w14:textId="77777777" w:rsidR="00087D4F" w:rsidRPr="00065A28" w:rsidRDefault="00087D4F" w:rsidP="00FB004F">
            <w:pPr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color w:val="000000"/>
                <w:sz w:val="22"/>
                <w:szCs w:val="22"/>
                <w:lang w:eastAsia="nb-NO"/>
              </w:rPr>
              <w:t>slått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0C323466" w14:textId="77777777" w:rsidR="00087D4F" w:rsidRPr="00065A28" w:rsidRDefault="00087D4F" w:rsidP="00FB004F">
            <w:pPr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color w:val="000000"/>
                <w:sz w:val="22"/>
                <w:szCs w:val="22"/>
                <w:lang w:eastAsia="nb-NO"/>
              </w:rPr>
              <w:t>x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7D10F67B" w14:textId="77777777" w:rsidR="00087D4F" w:rsidRPr="00065A28" w:rsidRDefault="00087D4F" w:rsidP="00FB004F">
            <w:pPr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0ECCCD30" w14:textId="77777777" w:rsidR="00087D4F" w:rsidRPr="00065A28" w:rsidRDefault="00087D4F" w:rsidP="00FB004F">
            <w:pPr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color w:val="000000"/>
                <w:sz w:val="22"/>
                <w:szCs w:val="22"/>
                <w:lang w:eastAsia="nb-NO"/>
              </w:rPr>
              <w:t>13</w:t>
            </w:r>
          </w:p>
        </w:tc>
      </w:tr>
      <w:tr w:rsidR="00B96631" w:rsidRPr="00065A28" w14:paraId="2C923F37" w14:textId="77777777" w:rsidTr="00FB004F">
        <w:trPr>
          <w:trHeight w:val="300"/>
        </w:trPr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2D5E898A" w14:textId="77777777" w:rsidR="00087D4F" w:rsidRPr="00065A28" w:rsidRDefault="00087D4F" w:rsidP="00FB004F">
            <w:pPr>
              <w:rPr>
                <w:rFonts w:ascii="Calibri" w:hAnsi="Calibri" w:cs="Calibri"/>
                <w:b/>
                <w:bCs/>
                <w:sz w:val="22"/>
                <w:szCs w:val="22"/>
                <w:lang w:eastAsia="nb-NO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1ECF3EBD" w14:textId="77777777" w:rsidR="00087D4F" w:rsidRPr="00065A28" w:rsidRDefault="00087D4F" w:rsidP="00FB004F">
            <w:pPr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color w:val="000000"/>
                <w:sz w:val="22"/>
                <w:szCs w:val="22"/>
                <w:lang w:eastAsia="nb-NO"/>
              </w:rPr>
              <w:t>1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0FA696B4" w14:textId="77777777" w:rsidR="00087D4F" w:rsidRPr="00065A28" w:rsidRDefault="00087D4F" w:rsidP="00FB004F">
            <w:pPr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color w:val="000000"/>
                <w:sz w:val="22"/>
                <w:szCs w:val="22"/>
                <w:lang w:eastAsia="nb-NO"/>
              </w:rPr>
              <w:t>11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04F03A28" w14:textId="77777777" w:rsidR="00087D4F" w:rsidRPr="00065A28" w:rsidRDefault="00087D4F" w:rsidP="00FB004F">
            <w:pPr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color w:val="000000"/>
                <w:sz w:val="22"/>
                <w:szCs w:val="22"/>
                <w:lang w:eastAsia="nb-NO"/>
              </w:rPr>
              <w:t>slått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0EF3BDF1" w14:textId="77777777" w:rsidR="00087D4F" w:rsidRPr="00065A28" w:rsidRDefault="00087D4F" w:rsidP="00FB004F">
            <w:pPr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color w:val="000000"/>
                <w:sz w:val="22"/>
                <w:szCs w:val="22"/>
                <w:lang w:eastAsia="nb-NO"/>
              </w:rPr>
              <w:t>x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37CA7CE0" w14:textId="77777777" w:rsidR="00087D4F" w:rsidRPr="00065A28" w:rsidRDefault="00087D4F" w:rsidP="00FB004F">
            <w:pPr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6E256B4C" w14:textId="77777777" w:rsidR="00087D4F" w:rsidRPr="00065A28" w:rsidRDefault="00087D4F" w:rsidP="00FB004F">
            <w:pPr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color w:val="000000"/>
                <w:sz w:val="22"/>
                <w:szCs w:val="22"/>
                <w:lang w:eastAsia="nb-NO"/>
              </w:rPr>
              <w:t>17</w:t>
            </w:r>
          </w:p>
        </w:tc>
      </w:tr>
      <w:tr w:rsidR="00B96631" w:rsidRPr="00065A28" w14:paraId="32EF37F4" w14:textId="77777777" w:rsidTr="00FB004F">
        <w:trPr>
          <w:trHeight w:val="300"/>
        </w:trPr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018FFD85" w14:textId="77777777" w:rsidR="00087D4F" w:rsidRPr="00065A28" w:rsidRDefault="00087D4F" w:rsidP="00FB004F">
            <w:pPr>
              <w:rPr>
                <w:rFonts w:ascii="Calibri" w:hAnsi="Calibri" w:cs="Calibri"/>
                <w:b/>
                <w:bCs/>
                <w:strike/>
                <w:color w:val="FF0000"/>
                <w:sz w:val="22"/>
                <w:szCs w:val="22"/>
                <w:lang w:eastAsia="nb-NO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0BFD974F" w14:textId="77777777" w:rsidR="00087D4F" w:rsidRPr="00065A28" w:rsidRDefault="00087D4F" w:rsidP="00FB004F">
            <w:pPr>
              <w:jc w:val="center"/>
              <w:rPr>
                <w:rFonts w:ascii="Calibri" w:hAnsi="Calibri" w:cs="Calibri"/>
                <w:strike/>
                <w:color w:val="FF0000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color w:val="000000"/>
                <w:sz w:val="22"/>
                <w:szCs w:val="22"/>
                <w:lang w:eastAsia="nb-NO"/>
              </w:rPr>
              <w:t>1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1AA269D3" w14:textId="77777777" w:rsidR="00087D4F" w:rsidRPr="00065A28" w:rsidRDefault="00087D4F" w:rsidP="00FB004F">
            <w:pPr>
              <w:jc w:val="center"/>
              <w:rPr>
                <w:rFonts w:ascii="Calibri" w:hAnsi="Calibri" w:cs="Calibri"/>
                <w:strike/>
                <w:color w:val="FF0000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color w:val="000000"/>
                <w:sz w:val="22"/>
                <w:szCs w:val="22"/>
                <w:lang w:eastAsia="nb-NO"/>
              </w:rPr>
              <w:t>13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63C28480" w14:textId="77777777" w:rsidR="00087D4F" w:rsidRPr="00065A28" w:rsidRDefault="00087D4F" w:rsidP="00FB004F">
            <w:pPr>
              <w:jc w:val="center"/>
              <w:rPr>
                <w:rFonts w:ascii="Calibri" w:hAnsi="Calibri" w:cs="Calibri"/>
                <w:strike/>
                <w:color w:val="FF0000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color w:val="000000"/>
                <w:sz w:val="22"/>
                <w:szCs w:val="22"/>
                <w:lang w:eastAsia="nb-NO"/>
              </w:rPr>
              <w:t>slått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38621794" w14:textId="77777777" w:rsidR="00087D4F" w:rsidRPr="00065A28" w:rsidRDefault="00087D4F" w:rsidP="00FB004F">
            <w:pPr>
              <w:jc w:val="center"/>
              <w:rPr>
                <w:rFonts w:ascii="Calibri" w:hAnsi="Calibri" w:cs="Calibri"/>
                <w:strike/>
                <w:color w:val="FF0000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color w:val="000000"/>
                <w:sz w:val="22"/>
                <w:szCs w:val="22"/>
                <w:lang w:eastAsia="nb-NO"/>
              </w:rPr>
              <w:t>x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262F484F" w14:textId="77777777" w:rsidR="00087D4F" w:rsidRPr="00065A28" w:rsidRDefault="00087D4F" w:rsidP="00FB004F">
            <w:pPr>
              <w:jc w:val="center"/>
              <w:rPr>
                <w:rFonts w:ascii="Calibri" w:hAnsi="Calibri" w:cs="Calibri"/>
                <w:strike/>
                <w:color w:val="FF0000"/>
                <w:sz w:val="22"/>
                <w:szCs w:val="22"/>
                <w:lang w:eastAsia="nb-NO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7EF5B35F" w14:textId="77777777" w:rsidR="00087D4F" w:rsidRPr="00065A28" w:rsidRDefault="00087D4F" w:rsidP="00FB004F">
            <w:pPr>
              <w:jc w:val="center"/>
              <w:rPr>
                <w:rFonts w:ascii="Calibri" w:hAnsi="Calibri" w:cs="Calibri"/>
                <w:strike/>
                <w:color w:val="FF0000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color w:val="000000"/>
                <w:sz w:val="22"/>
                <w:szCs w:val="22"/>
                <w:lang w:eastAsia="nb-NO"/>
              </w:rPr>
              <w:t>6</w:t>
            </w:r>
          </w:p>
        </w:tc>
      </w:tr>
      <w:tr w:rsidR="00B96631" w:rsidRPr="00065A28" w14:paraId="3A5955AC" w14:textId="77777777" w:rsidTr="00FB004F">
        <w:trPr>
          <w:trHeight w:val="300"/>
        </w:trPr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1E42499C" w14:textId="77777777" w:rsidR="00087D4F" w:rsidRPr="00065A28" w:rsidRDefault="00087D4F" w:rsidP="00FB004F">
            <w:pPr>
              <w:rPr>
                <w:rFonts w:ascii="Calibri" w:hAnsi="Calibri" w:cs="Calibri"/>
                <w:b/>
                <w:bCs/>
                <w:sz w:val="22"/>
                <w:szCs w:val="22"/>
                <w:lang w:eastAsia="nb-NO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700EA176" w14:textId="77777777" w:rsidR="00087D4F" w:rsidRPr="00065A28" w:rsidRDefault="00087D4F" w:rsidP="00FB004F">
            <w:pPr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color w:val="000000"/>
                <w:sz w:val="22"/>
                <w:szCs w:val="22"/>
                <w:lang w:eastAsia="nb-NO"/>
              </w:rPr>
              <w:t>1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7C552A1E" w14:textId="77777777" w:rsidR="00087D4F" w:rsidRPr="00065A28" w:rsidRDefault="00087D4F" w:rsidP="00FB004F">
            <w:pPr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color w:val="000000"/>
                <w:sz w:val="22"/>
                <w:szCs w:val="22"/>
                <w:lang w:eastAsia="nb-NO"/>
              </w:rPr>
              <w:t>14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6A3DC3A5" w14:textId="77777777" w:rsidR="00087D4F" w:rsidRPr="00065A28" w:rsidRDefault="00087D4F" w:rsidP="00FB004F">
            <w:pPr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color w:val="000000"/>
                <w:sz w:val="22"/>
                <w:szCs w:val="22"/>
                <w:lang w:eastAsia="nb-NO"/>
              </w:rPr>
              <w:t>slått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5E878FCB" w14:textId="77777777" w:rsidR="00087D4F" w:rsidRPr="00065A28" w:rsidRDefault="00087D4F" w:rsidP="00FB004F">
            <w:pPr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color w:val="000000"/>
                <w:sz w:val="22"/>
                <w:szCs w:val="22"/>
                <w:lang w:eastAsia="nb-NO"/>
              </w:rPr>
              <w:t>x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11A44C72" w14:textId="77777777" w:rsidR="00087D4F" w:rsidRPr="00065A28" w:rsidRDefault="00087D4F" w:rsidP="00FB004F">
            <w:pPr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671561E4" w14:textId="77777777" w:rsidR="00087D4F" w:rsidRPr="00065A28" w:rsidRDefault="00087D4F" w:rsidP="00FB004F">
            <w:pPr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color w:val="000000"/>
                <w:sz w:val="22"/>
                <w:szCs w:val="22"/>
                <w:lang w:eastAsia="nb-NO"/>
              </w:rPr>
              <w:t>4</w:t>
            </w:r>
          </w:p>
        </w:tc>
      </w:tr>
      <w:tr w:rsidR="00B96631" w:rsidRPr="00065A28" w14:paraId="61EC04FC" w14:textId="77777777" w:rsidTr="00FB004F">
        <w:trPr>
          <w:trHeight w:val="300"/>
        </w:trPr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10388C44" w14:textId="77777777" w:rsidR="00087D4F" w:rsidRPr="00065A28" w:rsidRDefault="00087D4F" w:rsidP="00FB004F">
            <w:pPr>
              <w:rPr>
                <w:rFonts w:ascii="Calibri" w:hAnsi="Calibri" w:cs="Calibri"/>
                <w:b/>
                <w:bCs/>
                <w:sz w:val="22"/>
                <w:szCs w:val="22"/>
                <w:lang w:eastAsia="nb-NO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6469CBF1" w14:textId="77777777" w:rsidR="00087D4F" w:rsidRPr="00065A28" w:rsidRDefault="00087D4F" w:rsidP="00FB004F">
            <w:pPr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color w:val="000000"/>
                <w:sz w:val="22"/>
                <w:szCs w:val="22"/>
                <w:lang w:eastAsia="nb-NO"/>
              </w:rPr>
              <w:t>1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49C1C214" w14:textId="77777777" w:rsidR="00087D4F" w:rsidRPr="00065A28" w:rsidRDefault="00087D4F" w:rsidP="00FB004F">
            <w:pPr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color w:val="000000"/>
                <w:sz w:val="22"/>
                <w:szCs w:val="22"/>
                <w:lang w:eastAsia="nb-NO"/>
              </w:rPr>
              <w:t>28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293F57D4" w14:textId="77777777" w:rsidR="00087D4F" w:rsidRPr="00065A28" w:rsidRDefault="00087D4F" w:rsidP="00FB004F">
            <w:pPr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color w:val="000000"/>
                <w:sz w:val="22"/>
                <w:szCs w:val="22"/>
                <w:lang w:eastAsia="nb-NO"/>
              </w:rPr>
              <w:t>slått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7E191C54" w14:textId="77777777" w:rsidR="00087D4F" w:rsidRPr="00065A28" w:rsidRDefault="00087D4F" w:rsidP="00FB004F">
            <w:pPr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color w:val="000000"/>
                <w:sz w:val="22"/>
                <w:szCs w:val="22"/>
                <w:lang w:eastAsia="nb-NO"/>
              </w:rPr>
              <w:t>x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2460CB30" w14:textId="77777777" w:rsidR="00087D4F" w:rsidRPr="00065A28" w:rsidRDefault="00087D4F" w:rsidP="00FB004F">
            <w:pPr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305FAFE7" w14:textId="77777777" w:rsidR="00087D4F" w:rsidRPr="00065A28" w:rsidRDefault="00087D4F" w:rsidP="00FB004F">
            <w:pPr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color w:val="000000"/>
                <w:sz w:val="22"/>
                <w:szCs w:val="22"/>
                <w:lang w:eastAsia="nb-NO"/>
              </w:rPr>
              <w:t>10</w:t>
            </w:r>
          </w:p>
        </w:tc>
      </w:tr>
      <w:tr w:rsidR="00B96631" w:rsidRPr="00065A28" w14:paraId="025883E5" w14:textId="77777777" w:rsidTr="00FB004F">
        <w:trPr>
          <w:trHeight w:val="300"/>
        </w:trPr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3688301B" w14:textId="77777777" w:rsidR="00087D4F" w:rsidRPr="00065A28" w:rsidRDefault="00087D4F" w:rsidP="00FB004F">
            <w:pPr>
              <w:rPr>
                <w:rFonts w:ascii="Calibri" w:hAnsi="Calibri" w:cs="Calibri"/>
                <w:b/>
                <w:bCs/>
                <w:sz w:val="22"/>
                <w:szCs w:val="22"/>
                <w:lang w:eastAsia="nb-NO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21AA5F9E" w14:textId="77777777" w:rsidR="00087D4F" w:rsidRPr="00065A28" w:rsidRDefault="00087D4F" w:rsidP="00FB004F">
            <w:pPr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color w:val="000000"/>
                <w:sz w:val="22"/>
                <w:szCs w:val="22"/>
                <w:lang w:eastAsia="nb-NO"/>
              </w:rPr>
              <w:t>1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2022E1C7" w14:textId="77777777" w:rsidR="00087D4F" w:rsidRPr="00065A28" w:rsidRDefault="00087D4F" w:rsidP="00FB004F">
            <w:pPr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color w:val="000000"/>
                <w:sz w:val="22"/>
                <w:szCs w:val="22"/>
                <w:lang w:eastAsia="nb-NO"/>
              </w:rPr>
              <w:t>29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753C5DAA" w14:textId="77777777" w:rsidR="00087D4F" w:rsidRPr="00065A28" w:rsidRDefault="00087D4F" w:rsidP="00FB004F">
            <w:pPr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color w:val="000000"/>
                <w:sz w:val="22"/>
                <w:szCs w:val="22"/>
                <w:lang w:eastAsia="nb-NO"/>
              </w:rPr>
              <w:t>slått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27E242D0" w14:textId="77777777" w:rsidR="00087D4F" w:rsidRPr="00065A28" w:rsidRDefault="00087D4F" w:rsidP="00FB004F">
            <w:pPr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color w:val="000000"/>
                <w:sz w:val="22"/>
                <w:szCs w:val="22"/>
                <w:lang w:eastAsia="nb-NO"/>
              </w:rPr>
              <w:t>x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2E29E960" w14:textId="77777777" w:rsidR="00087D4F" w:rsidRPr="00065A28" w:rsidRDefault="00087D4F" w:rsidP="00FB004F">
            <w:pPr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18EACA1D" w14:textId="77777777" w:rsidR="00087D4F" w:rsidRPr="00065A28" w:rsidRDefault="00087D4F" w:rsidP="00FB004F">
            <w:pPr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color w:val="000000"/>
                <w:sz w:val="22"/>
                <w:szCs w:val="22"/>
                <w:lang w:eastAsia="nb-NO"/>
              </w:rPr>
              <w:t>3</w:t>
            </w:r>
          </w:p>
        </w:tc>
      </w:tr>
      <w:tr w:rsidR="00B96631" w:rsidRPr="00065A28" w14:paraId="3D1DD58E" w14:textId="77777777" w:rsidTr="00FB004F">
        <w:trPr>
          <w:trHeight w:val="300"/>
        </w:trPr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18C89500" w14:textId="77777777" w:rsidR="00087D4F" w:rsidRPr="00065A28" w:rsidRDefault="00087D4F" w:rsidP="00FB004F">
            <w:pPr>
              <w:rPr>
                <w:rFonts w:ascii="Calibri" w:hAnsi="Calibri" w:cs="Calibri"/>
                <w:b/>
                <w:bCs/>
                <w:sz w:val="22"/>
                <w:szCs w:val="22"/>
                <w:lang w:eastAsia="nb-NO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6208EC4E" w14:textId="77777777" w:rsidR="00087D4F" w:rsidRPr="00065A28" w:rsidRDefault="00087D4F" w:rsidP="00FB004F">
            <w:pPr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color w:val="000000"/>
                <w:sz w:val="22"/>
                <w:szCs w:val="22"/>
                <w:lang w:eastAsia="nb-NO"/>
              </w:rPr>
              <w:t>1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0B5E4BE0" w14:textId="77777777" w:rsidR="00087D4F" w:rsidRPr="00065A28" w:rsidRDefault="00087D4F" w:rsidP="00FB004F">
            <w:pPr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color w:val="000000"/>
                <w:sz w:val="22"/>
                <w:szCs w:val="22"/>
                <w:lang w:eastAsia="nb-NO"/>
              </w:rPr>
              <w:t>36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3B917431" w14:textId="77777777" w:rsidR="00087D4F" w:rsidRPr="00065A28" w:rsidRDefault="00087D4F" w:rsidP="00FB004F">
            <w:pPr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color w:val="000000"/>
                <w:sz w:val="22"/>
                <w:szCs w:val="22"/>
                <w:lang w:eastAsia="nb-NO"/>
              </w:rPr>
              <w:t>slått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56234EE5" w14:textId="77777777" w:rsidR="00087D4F" w:rsidRPr="00065A28" w:rsidRDefault="00087D4F" w:rsidP="00FB004F">
            <w:pPr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color w:val="000000"/>
                <w:sz w:val="22"/>
                <w:szCs w:val="22"/>
                <w:lang w:eastAsia="nb-NO"/>
              </w:rPr>
              <w:t>x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239691E4" w14:textId="77777777" w:rsidR="00087D4F" w:rsidRPr="00065A28" w:rsidRDefault="00087D4F" w:rsidP="00FB004F">
            <w:pPr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6267A47A" w14:textId="77777777" w:rsidR="00087D4F" w:rsidRPr="00065A28" w:rsidRDefault="00087D4F" w:rsidP="00FB004F">
            <w:pPr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color w:val="000000"/>
                <w:sz w:val="22"/>
                <w:szCs w:val="22"/>
                <w:lang w:eastAsia="nb-NO"/>
              </w:rPr>
              <w:t>3</w:t>
            </w:r>
          </w:p>
        </w:tc>
      </w:tr>
      <w:tr w:rsidR="00B96631" w:rsidRPr="00065A28" w14:paraId="215DC0D1" w14:textId="77777777" w:rsidTr="00FB004F">
        <w:trPr>
          <w:trHeight w:val="300"/>
        </w:trPr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3C967E61" w14:textId="77777777" w:rsidR="00087D4F" w:rsidRPr="00065A28" w:rsidRDefault="00087D4F" w:rsidP="00FB004F">
            <w:pPr>
              <w:rPr>
                <w:rFonts w:ascii="Calibri" w:hAnsi="Calibri" w:cs="Calibri"/>
                <w:b/>
                <w:bCs/>
                <w:sz w:val="22"/>
                <w:szCs w:val="22"/>
                <w:lang w:eastAsia="nb-NO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747B2840" w14:textId="77777777" w:rsidR="00087D4F" w:rsidRPr="00065A28" w:rsidRDefault="00087D4F" w:rsidP="00FB004F">
            <w:pPr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color w:val="000000"/>
                <w:sz w:val="22"/>
                <w:szCs w:val="22"/>
                <w:lang w:eastAsia="nb-NO"/>
              </w:rPr>
              <w:t>1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33C4175C" w14:textId="77777777" w:rsidR="00087D4F" w:rsidRPr="00065A28" w:rsidRDefault="00087D4F" w:rsidP="00FB004F">
            <w:pPr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color w:val="000000"/>
                <w:sz w:val="22"/>
                <w:szCs w:val="22"/>
                <w:lang w:eastAsia="nb-NO"/>
              </w:rPr>
              <w:t>38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04C104DC" w14:textId="77777777" w:rsidR="00087D4F" w:rsidRPr="00065A28" w:rsidRDefault="00087D4F" w:rsidP="00FB004F">
            <w:pPr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color w:val="000000"/>
                <w:sz w:val="22"/>
                <w:szCs w:val="22"/>
                <w:lang w:eastAsia="nb-NO"/>
              </w:rPr>
              <w:t>slått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7BE416A1" w14:textId="77777777" w:rsidR="00087D4F" w:rsidRPr="00065A28" w:rsidRDefault="00087D4F" w:rsidP="00FB004F">
            <w:pPr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color w:val="000000"/>
                <w:sz w:val="22"/>
                <w:szCs w:val="22"/>
                <w:lang w:eastAsia="nb-NO"/>
              </w:rPr>
              <w:t>x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78450CDB" w14:textId="77777777" w:rsidR="00087D4F" w:rsidRPr="00065A28" w:rsidRDefault="00087D4F" w:rsidP="00FB004F">
            <w:pPr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0C0B1CD5" w14:textId="77777777" w:rsidR="00087D4F" w:rsidRPr="00065A28" w:rsidRDefault="00087D4F" w:rsidP="00FB004F">
            <w:pPr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color w:val="000000"/>
                <w:sz w:val="22"/>
                <w:szCs w:val="22"/>
                <w:lang w:eastAsia="nb-NO"/>
              </w:rPr>
              <w:t>11</w:t>
            </w:r>
          </w:p>
        </w:tc>
      </w:tr>
      <w:tr w:rsidR="00B96631" w:rsidRPr="00065A28" w14:paraId="1A4EF321" w14:textId="77777777" w:rsidTr="00FB004F">
        <w:trPr>
          <w:trHeight w:val="300"/>
        </w:trPr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24BAD690" w14:textId="77777777" w:rsidR="00087D4F" w:rsidRPr="00065A28" w:rsidRDefault="00087D4F" w:rsidP="00FB004F">
            <w:pPr>
              <w:rPr>
                <w:rFonts w:ascii="Calibri" w:hAnsi="Calibri" w:cs="Calibri"/>
                <w:b/>
                <w:bCs/>
                <w:sz w:val="22"/>
                <w:szCs w:val="22"/>
                <w:lang w:eastAsia="nb-NO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2EC6147A" w14:textId="77777777" w:rsidR="00087D4F" w:rsidRPr="00065A28" w:rsidRDefault="00087D4F" w:rsidP="00FB004F">
            <w:pPr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color w:val="000000"/>
                <w:sz w:val="22"/>
                <w:szCs w:val="22"/>
                <w:lang w:eastAsia="nb-NO"/>
              </w:rPr>
              <w:t>13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000C4EB6" w14:textId="77777777" w:rsidR="00087D4F" w:rsidRPr="00065A28" w:rsidRDefault="00087D4F" w:rsidP="00FB004F">
            <w:pPr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color w:val="000000"/>
                <w:sz w:val="22"/>
                <w:szCs w:val="22"/>
                <w:lang w:eastAsia="nb-NO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73344D0B" w14:textId="77777777" w:rsidR="00087D4F" w:rsidRPr="00065A28" w:rsidRDefault="00087D4F" w:rsidP="00FB004F">
            <w:pPr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color w:val="000000"/>
                <w:sz w:val="22"/>
                <w:szCs w:val="22"/>
                <w:lang w:eastAsia="nb-NO"/>
              </w:rPr>
              <w:t>beite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387C904A" w14:textId="77777777" w:rsidR="00087D4F" w:rsidRPr="00065A28" w:rsidRDefault="00087D4F" w:rsidP="00FB004F">
            <w:pPr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color w:val="000000"/>
                <w:sz w:val="22"/>
                <w:szCs w:val="22"/>
                <w:lang w:eastAsia="nb-NO"/>
              </w:rPr>
              <w:t>x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1DB840B9" w14:textId="77777777" w:rsidR="00087D4F" w:rsidRPr="00065A28" w:rsidRDefault="00087D4F" w:rsidP="00FB004F">
            <w:pPr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4097CAE1" w14:textId="77777777" w:rsidR="00087D4F" w:rsidRPr="00065A28" w:rsidRDefault="00087D4F" w:rsidP="00FB004F">
            <w:pPr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color w:val="000000"/>
                <w:sz w:val="22"/>
                <w:szCs w:val="22"/>
                <w:lang w:eastAsia="nb-NO"/>
              </w:rPr>
              <w:t>2</w:t>
            </w:r>
          </w:p>
        </w:tc>
      </w:tr>
      <w:tr w:rsidR="00B96631" w:rsidRPr="00065A28" w14:paraId="1F7D71DE" w14:textId="77777777" w:rsidTr="00FB004F">
        <w:trPr>
          <w:trHeight w:val="300"/>
        </w:trPr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61D20736" w14:textId="77777777" w:rsidR="00087D4F" w:rsidRPr="00065A28" w:rsidRDefault="00087D4F" w:rsidP="00FB004F">
            <w:pPr>
              <w:rPr>
                <w:rFonts w:ascii="Calibri" w:hAnsi="Calibri" w:cs="Calibri"/>
                <w:b/>
                <w:bCs/>
                <w:sz w:val="22"/>
                <w:szCs w:val="22"/>
                <w:lang w:eastAsia="nb-NO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516B94BB" w14:textId="77777777" w:rsidR="00087D4F" w:rsidRPr="00065A28" w:rsidRDefault="00087D4F" w:rsidP="00FB004F">
            <w:pPr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color w:val="000000"/>
                <w:sz w:val="22"/>
                <w:szCs w:val="22"/>
                <w:lang w:eastAsia="nb-NO"/>
              </w:rPr>
              <w:t>13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2735BC47" w14:textId="77777777" w:rsidR="00087D4F" w:rsidRPr="00065A28" w:rsidRDefault="00087D4F" w:rsidP="00FB004F">
            <w:pPr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color w:val="000000"/>
                <w:sz w:val="22"/>
                <w:szCs w:val="22"/>
                <w:lang w:eastAsia="nb-NO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5384AA50" w14:textId="77777777" w:rsidR="00087D4F" w:rsidRPr="00065A28" w:rsidRDefault="00087D4F" w:rsidP="00FB004F">
            <w:pPr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color w:val="000000"/>
                <w:sz w:val="22"/>
                <w:szCs w:val="22"/>
                <w:lang w:eastAsia="nb-NO"/>
              </w:rPr>
              <w:t>slått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23869395" w14:textId="77777777" w:rsidR="00087D4F" w:rsidRPr="00065A28" w:rsidRDefault="00087D4F" w:rsidP="00FB004F">
            <w:pPr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color w:val="000000"/>
                <w:sz w:val="22"/>
                <w:szCs w:val="22"/>
                <w:lang w:eastAsia="nb-NO"/>
              </w:rPr>
              <w:t>x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7CD890C5" w14:textId="77777777" w:rsidR="00087D4F" w:rsidRPr="00065A28" w:rsidRDefault="00087D4F" w:rsidP="00FB004F">
            <w:pPr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1B36C703" w14:textId="77777777" w:rsidR="00087D4F" w:rsidRPr="00065A28" w:rsidRDefault="00087D4F" w:rsidP="00FB004F">
            <w:pPr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color w:val="000000"/>
                <w:sz w:val="22"/>
                <w:szCs w:val="22"/>
                <w:lang w:eastAsia="nb-NO"/>
              </w:rPr>
              <w:t>5</w:t>
            </w:r>
          </w:p>
        </w:tc>
      </w:tr>
      <w:tr w:rsidR="00B96631" w:rsidRPr="00065A28" w14:paraId="5C2AF396" w14:textId="77777777" w:rsidTr="00FB004F">
        <w:trPr>
          <w:trHeight w:val="300"/>
        </w:trPr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2A8618D5" w14:textId="77777777" w:rsidR="00087D4F" w:rsidRPr="00065A28" w:rsidRDefault="00087D4F" w:rsidP="00FB004F">
            <w:pPr>
              <w:rPr>
                <w:rFonts w:ascii="Calibri" w:hAnsi="Calibri" w:cs="Calibri"/>
                <w:b/>
                <w:bCs/>
                <w:sz w:val="22"/>
                <w:szCs w:val="22"/>
                <w:lang w:eastAsia="nb-NO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75736C48" w14:textId="77777777" w:rsidR="00087D4F" w:rsidRPr="00065A28" w:rsidRDefault="00087D4F" w:rsidP="00FB004F">
            <w:pPr>
              <w:jc w:val="center"/>
              <w:rPr>
                <w:rFonts w:ascii="Calibri" w:hAnsi="Calibri" w:cs="Calibri"/>
                <w:strike/>
                <w:color w:val="FF0000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color w:val="000000"/>
                <w:sz w:val="22"/>
                <w:szCs w:val="22"/>
                <w:lang w:eastAsia="nb-NO"/>
              </w:rPr>
              <w:t>13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680DFC3E" w14:textId="77777777" w:rsidR="00087D4F" w:rsidRPr="00065A28" w:rsidRDefault="00087D4F" w:rsidP="00FB004F">
            <w:pPr>
              <w:jc w:val="center"/>
              <w:rPr>
                <w:rFonts w:ascii="Calibri" w:hAnsi="Calibri" w:cs="Calibri"/>
                <w:strike/>
                <w:color w:val="FF0000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color w:val="000000"/>
                <w:sz w:val="22"/>
                <w:szCs w:val="22"/>
                <w:lang w:eastAsia="nb-NO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7B92BA8D" w14:textId="77777777" w:rsidR="00087D4F" w:rsidRPr="00065A28" w:rsidRDefault="00087D4F" w:rsidP="00FB004F">
            <w:pPr>
              <w:jc w:val="center"/>
              <w:rPr>
                <w:rFonts w:ascii="Calibri" w:hAnsi="Calibri" w:cs="Calibri"/>
                <w:strike/>
                <w:color w:val="FF0000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color w:val="000000"/>
                <w:sz w:val="22"/>
                <w:szCs w:val="22"/>
                <w:lang w:eastAsia="nb-NO"/>
              </w:rPr>
              <w:t>beite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470B9FDE" w14:textId="77777777" w:rsidR="00087D4F" w:rsidRPr="00065A28" w:rsidRDefault="00087D4F" w:rsidP="00FB004F">
            <w:pPr>
              <w:jc w:val="center"/>
              <w:rPr>
                <w:rFonts w:ascii="Calibri" w:hAnsi="Calibri" w:cs="Calibri"/>
                <w:strike/>
                <w:color w:val="FF0000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color w:val="000000"/>
                <w:sz w:val="22"/>
                <w:szCs w:val="22"/>
                <w:lang w:eastAsia="nb-NO"/>
              </w:rPr>
              <w:t>x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2400F02D" w14:textId="77777777" w:rsidR="00087D4F" w:rsidRPr="00065A28" w:rsidRDefault="00087D4F" w:rsidP="00FB004F">
            <w:pPr>
              <w:jc w:val="center"/>
              <w:rPr>
                <w:rFonts w:ascii="Calibri" w:hAnsi="Calibri" w:cs="Calibri"/>
                <w:strike/>
                <w:color w:val="FF0000"/>
                <w:sz w:val="22"/>
                <w:szCs w:val="22"/>
                <w:lang w:eastAsia="nb-NO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530AB0BC" w14:textId="77777777" w:rsidR="00087D4F" w:rsidRPr="00065A28" w:rsidRDefault="00087D4F" w:rsidP="00FB004F">
            <w:pPr>
              <w:jc w:val="center"/>
              <w:rPr>
                <w:rFonts w:ascii="Calibri" w:hAnsi="Calibri" w:cs="Calibri"/>
                <w:strike/>
                <w:color w:val="FF0000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color w:val="000000"/>
                <w:sz w:val="22"/>
                <w:szCs w:val="22"/>
                <w:lang w:eastAsia="nb-NO"/>
              </w:rPr>
              <w:t>2</w:t>
            </w:r>
          </w:p>
        </w:tc>
      </w:tr>
      <w:tr w:rsidR="00B96631" w:rsidRPr="00065A28" w14:paraId="7FF7D637" w14:textId="77777777" w:rsidTr="00FB004F">
        <w:trPr>
          <w:trHeight w:val="300"/>
        </w:trPr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76CFB2C8" w14:textId="77777777" w:rsidR="00087D4F" w:rsidRPr="00065A28" w:rsidRDefault="00087D4F" w:rsidP="00FB004F">
            <w:pPr>
              <w:rPr>
                <w:rFonts w:ascii="Calibri" w:hAnsi="Calibri" w:cs="Calibri"/>
                <w:b/>
                <w:bCs/>
                <w:sz w:val="22"/>
                <w:szCs w:val="22"/>
                <w:lang w:eastAsia="nb-NO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190A9513" w14:textId="77777777" w:rsidR="00087D4F" w:rsidRPr="00065A28" w:rsidRDefault="00087D4F" w:rsidP="00FB004F">
            <w:pPr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color w:val="000000"/>
                <w:sz w:val="22"/>
                <w:szCs w:val="22"/>
                <w:lang w:eastAsia="nb-NO"/>
              </w:rPr>
              <w:t>13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4605BB77" w14:textId="77777777" w:rsidR="00087D4F" w:rsidRPr="00065A28" w:rsidRDefault="00087D4F" w:rsidP="00FB004F">
            <w:pPr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color w:val="000000"/>
                <w:sz w:val="22"/>
                <w:szCs w:val="22"/>
                <w:lang w:eastAsia="nb-NO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64F59B98" w14:textId="77777777" w:rsidR="00087D4F" w:rsidRPr="00065A28" w:rsidRDefault="00087D4F" w:rsidP="00FB004F">
            <w:pPr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color w:val="000000"/>
                <w:sz w:val="22"/>
                <w:szCs w:val="22"/>
                <w:lang w:eastAsia="nb-NO"/>
              </w:rPr>
              <w:t>slått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3D5F0E7B" w14:textId="77777777" w:rsidR="00087D4F" w:rsidRPr="00065A28" w:rsidRDefault="00087D4F" w:rsidP="00FB004F">
            <w:pPr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color w:val="000000"/>
                <w:sz w:val="22"/>
                <w:szCs w:val="22"/>
                <w:lang w:eastAsia="nb-NO"/>
              </w:rPr>
              <w:t>x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02BB4C9E" w14:textId="77777777" w:rsidR="00087D4F" w:rsidRPr="00065A28" w:rsidRDefault="00087D4F" w:rsidP="00FB004F">
            <w:pPr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66770B42" w14:textId="77777777" w:rsidR="00087D4F" w:rsidRPr="00065A28" w:rsidRDefault="00087D4F" w:rsidP="00FB004F">
            <w:pPr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color w:val="000000"/>
                <w:sz w:val="22"/>
                <w:szCs w:val="22"/>
                <w:lang w:eastAsia="nb-NO"/>
              </w:rPr>
              <w:t>7</w:t>
            </w:r>
          </w:p>
        </w:tc>
      </w:tr>
      <w:tr w:rsidR="00B96631" w:rsidRPr="00065A28" w14:paraId="2AA56898" w14:textId="77777777" w:rsidTr="00FB004F">
        <w:trPr>
          <w:trHeight w:val="300"/>
        </w:trPr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61E1FAC2" w14:textId="77777777" w:rsidR="00087D4F" w:rsidRPr="00065A28" w:rsidRDefault="00087D4F" w:rsidP="00FB004F">
            <w:pPr>
              <w:rPr>
                <w:rFonts w:ascii="Calibri" w:hAnsi="Calibri" w:cs="Calibri"/>
                <w:b/>
                <w:bCs/>
                <w:sz w:val="22"/>
                <w:szCs w:val="22"/>
                <w:lang w:eastAsia="nb-NO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355DCB34" w14:textId="77777777" w:rsidR="00087D4F" w:rsidRPr="00065A28" w:rsidRDefault="00087D4F" w:rsidP="00FB004F">
            <w:pPr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color w:val="000000"/>
                <w:sz w:val="22"/>
                <w:szCs w:val="22"/>
                <w:lang w:eastAsia="nb-NO"/>
              </w:rPr>
              <w:t>13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6A4964DA" w14:textId="77777777" w:rsidR="00087D4F" w:rsidRPr="00065A28" w:rsidRDefault="00087D4F" w:rsidP="00FB004F">
            <w:pPr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color w:val="000000"/>
                <w:sz w:val="22"/>
                <w:szCs w:val="22"/>
                <w:lang w:eastAsia="nb-NO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1CAEECAB" w14:textId="77777777" w:rsidR="00087D4F" w:rsidRPr="00065A28" w:rsidRDefault="00087D4F" w:rsidP="00FB004F">
            <w:pPr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color w:val="000000"/>
                <w:sz w:val="22"/>
                <w:szCs w:val="22"/>
                <w:lang w:eastAsia="nb-NO"/>
              </w:rPr>
              <w:t>beite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7DBA1E0E" w14:textId="77777777" w:rsidR="00087D4F" w:rsidRPr="00065A28" w:rsidRDefault="00087D4F" w:rsidP="00FB004F">
            <w:pPr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color w:val="000000"/>
                <w:sz w:val="22"/>
                <w:szCs w:val="22"/>
                <w:lang w:eastAsia="nb-NO"/>
              </w:rPr>
              <w:t>x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681FF94B" w14:textId="77777777" w:rsidR="00087D4F" w:rsidRPr="00065A28" w:rsidRDefault="00087D4F" w:rsidP="00FB004F">
            <w:pPr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2DAB95FA" w14:textId="77777777" w:rsidR="00087D4F" w:rsidRPr="00065A28" w:rsidRDefault="00087D4F" w:rsidP="00FB004F">
            <w:pPr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color w:val="000000"/>
                <w:sz w:val="22"/>
                <w:szCs w:val="22"/>
                <w:lang w:eastAsia="nb-NO"/>
              </w:rPr>
              <w:t>16</w:t>
            </w:r>
          </w:p>
        </w:tc>
      </w:tr>
      <w:tr w:rsidR="00B96631" w:rsidRPr="00065A28" w14:paraId="58C361BE" w14:textId="77777777" w:rsidTr="00FB004F">
        <w:trPr>
          <w:trHeight w:val="300"/>
        </w:trPr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26AA61B7" w14:textId="77777777" w:rsidR="00087D4F" w:rsidRPr="00065A28" w:rsidRDefault="00087D4F" w:rsidP="00FB004F">
            <w:pPr>
              <w:rPr>
                <w:rFonts w:ascii="Calibri" w:hAnsi="Calibri" w:cs="Calibri"/>
                <w:b/>
                <w:bCs/>
                <w:sz w:val="22"/>
                <w:szCs w:val="22"/>
                <w:lang w:eastAsia="nb-NO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717382CB" w14:textId="77777777" w:rsidR="00087D4F" w:rsidRPr="00065A28" w:rsidRDefault="00087D4F" w:rsidP="00FB004F">
            <w:pPr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color w:val="000000"/>
                <w:sz w:val="22"/>
                <w:szCs w:val="22"/>
                <w:lang w:eastAsia="nb-NO"/>
              </w:rPr>
              <w:t>13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776D935D" w14:textId="77777777" w:rsidR="00087D4F" w:rsidRPr="00065A28" w:rsidRDefault="00087D4F" w:rsidP="00FB004F">
            <w:pPr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color w:val="000000"/>
                <w:sz w:val="22"/>
                <w:szCs w:val="22"/>
                <w:lang w:eastAsia="nb-NO"/>
              </w:rPr>
              <w:t>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41BB4D19" w14:textId="77777777" w:rsidR="00087D4F" w:rsidRPr="00065A28" w:rsidRDefault="00087D4F" w:rsidP="00FB004F">
            <w:pPr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color w:val="000000"/>
                <w:sz w:val="22"/>
                <w:szCs w:val="22"/>
                <w:lang w:eastAsia="nb-NO"/>
              </w:rPr>
              <w:t>beite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49898ABA" w14:textId="77777777" w:rsidR="00087D4F" w:rsidRPr="00065A28" w:rsidRDefault="00087D4F" w:rsidP="00FB004F">
            <w:pPr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color w:val="000000"/>
                <w:sz w:val="22"/>
                <w:szCs w:val="22"/>
                <w:lang w:eastAsia="nb-NO"/>
              </w:rPr>
              <w:t>x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3C9BE8D2" w14:textId="77777777" w:rsidR="00087D4F" w:rsidRPr="00065A28" w:rsidRDefault="00087D4F" w:rsidP="00FB004F">
            <w:pPr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443FA5AB" w14:textId="77777777" w:rsidR="00087D4F" w:rsidRPr="00065A28" w:rsidRDefault="00087D4F" w:rsidP="00FB004F">
            <w:pPr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color w:val="000000"/>
                <w:sz w:val="22"/>
                <w:szCs w:val="22"/>
                <w:lang w:eastAsia="nb-NO"/>
              </w:rPr>
              <w:t>7</w:t>
            </w:r>
          </w:p>
        </w:tc>
      </w:tr>
      <w:tr w:rsidR="00B96631" w:rsidRPr="00065A28" w14:paraId="6EB7E73E" w14:textId="77777777" w:rsidTr="00FB004F">
        <w:trPr>
          <w:trHeight w:val="300"/>
        </w:trPr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5A89A0F2" w14:textId="77777777" w:rsidR="00087D4F" w:rsidRPr="00065A28" w:rsidRDefault="00087D4F" w:rsidP="00FB004F">
            <w:pPr>
              <w:rPr>
                <w:rFonts w:ascii="Calibri" w:hAnsi="Calibri" w:cs="Calibri"/>
                <w:sz w:val="22"/>
                <w:szCs w:val="22"/>
                <w:lang w:eastAsia="nb-NO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6CF04578" w14:textId="77777777" w:rsidR="00087D4F" w:rsidRPr="00065A28" w:rsidRDefault="00087D4F" w:rsidP="00FB004F">
            <w:pPr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color w:val="000000"/>
                <w:sz w:val="22"/>
                <w:szCs w:val="22"/>
                <w:lang w:eastAsia="nb-NO"/>
              </w:rPr>
              <w:t>13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58A5F977" w14:textId="77777777" w:rsidR="00087D4F" w:rsidRPr="00065A28" w:rsidRDefault="00087D4F" w:rsidP="00FB004F">
            <w:pPr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color w:val="000000"/>
                <w:sz w:val="22"/>
                <w:szCs w:val="22"/>
                <w:lang w:eastAsia="nb-NO"/>
              </w:rPr>
              <w:t>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72602138" w14:textId="77777777" w:rsidR="00087D4F" w:rsidRPr="00065A28" w:rsidRDefault="00087D4F" w:rsidP="00FB004F">
            <w:pPr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color w:val="000000"/>
                <w:sz w:val="22"/>
                <w:szCs w:val="22"/>
                <w:lang w:eastAsia="nb-NO"/>
              </w:rPr>
              <w:t>slått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6CE75D1F" w14:textId="77777777" w:rsidR="00087D4F" w:rsidRPr="00065A28" w:rsidRDefault="00087D4F" w:rsidP="00FB004F">
            <w:pPr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color w:val="000000"/>
                <w:sz w:val="22"/>
                <w:szCs w:val="22"/>
                <w:lang w:eastAsia="nb-NO"/>
              </w:rPr>
              <w:t>x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02EC712A" w14:textId="77777777" w:rsidR="00087D4F" w:rsidRPr="00065A28" w:rsidRDefault="00087D4F" w:rsidP="00FB004F">
            <w:pPr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43BE1852" w14:textId="77777777" w:rsidR="00087D4F" w:rsidRPr="00065A28" w:rsidRDefault="00087D4F" w:rsidP="00FB004F">
            <w:pPr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color w:val="000000"/>
                <w:sz w:val="22"/>
                <w:szCs w:val="22"/>
                <w:lang w:eastAsia="nb-NO"/>
              </w:rPr>
              <w:t>9</w:t>
            </w:r>
          </w:p>
        </w:tc>
      </w:tr>
      <w:tr w:rsidR="00B96631" w:rsidRPr="00065A28" w14:paraId="524C8EF0" w14:textId="77777777" w:rsidTr="00FB004F">
        <w:trPr>
          <w:trHeight w:val="300"/>
        </w:trPr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202F241F" w14:textId="77777777" w:rsidR="00087D4F" w:rsidRPr="00065A28" w:rsidRDefault="00087D4F" w:rsidP="00FB004F">
            <w:pPr>
              <w:rPr>
                <w:rFonts w:ascii="Calibri" w:hAnsi="Calibri" w:cs="Calibri"/>
                <w:b/>
                <w:bCs/>
                <w:sz w:val="22"/>
                <w:szCs w:val="22"/>
                <w:lang w:eastAsia="nb-NO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4B8970A2" w14:textId="77777777" w:rsidR="00087D4F" w:rsidRPr="00065A28" w:rsidRDefault="00087D4F" w:rsidP="00FB004F">
            <w:pPr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color w:val="000000"/>
                <w:sz w:val="22"/>
                <w:szCs w:val="22"/>
                <w:lang w:eastAsia="nb-NO"/>
              </w:rPr>
              <w:t>13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72B2D99B" w14:textId="77777777" w:rsidR="00087D4F" w:rsidRPr="00065A28" w:rsidRDefault="00087D4F" w:rsidP="00FB004F">
            <w:pPr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color w:val="000000"/>
                <w:sz w:val="22"/>
                <w:szCs w:val="22"/>
                <w:lang w:eastAsia="nb-NO"/>
              </w:rPr>
              <w:t>13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5252F895" w14:textId="77777777" w:rsidR="00087D4F" w:rsidRPr="00065A28" w:rsidRDefault="00087D4F" w:rsidP="00FB004F">
            <w:pPr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color w:val="000000"/>
                <w:sz w:val="22"/>
                <w:szCs w:val="22"/>
                <w:lang w:eastAsia="nb-NO"/>
              </w:rPr>
              <w:t>beite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54174DE9" w14:textId="77777777" w:rsidR="00087D4F" w:rsidRPr="00065A28" w:rsidRDefault="00087D4F" w:rsidP="00FB004F">
            <w:pPr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color w:val="000000"/>
                <w:sz w:val="22"/>
                <w:szCs w:val="22"/>
                <w:lang w:eastAsia="nb-NO"/>
              </w:rPr>
              <w:t>x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1D14BF0F" w14:textId="77777777" w:rsidR="00087D4F" w:rsidRPr="00065A28" w:rsidRDefault="00087D4F" w:rsidP="00FB004F">
            <w:pPr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3FF26D01" w14:textId="77777777" w:rsidR="00087D4F" w:rsidRPr="00065A28" w:rsidRDefault="00087D4F" w:rsidP="00FB004F">
            <w:pPr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color w:val="000000"/>
                <w:sz w:val="22"/>
                <w:szCs w:val="22"/>
                <w:lang w:eastAsia="nb-NO"/>
              </w:rPr>
              <w:t>2</w:t>
            </w:r>
          </w:p>
        </w:tc>
      </w:tr>
      <w:tr w:rsidR="00B96631" w:rsidRPr="00065A28" w14:paraId="56D803D3" w14:textId="77777777" w:rsidTr="00FB004F">
        <w:trPr>
          <w:trHeight w:val="300"/>
        </w:trPr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5E146347" w14:textId="77777777" w:rsidR="00087D4F" w:rsidRPr="00065A28" w:rsidRDefault="00087D4F" w:rsidP="00FB004F">
            <w:pPr>
              <w:rPr>
                <w:rFonts w:ascii="Calibri" w:hAnsi="Calibri" w:cs="Calibri"/>
                <w:b/>
                <w:bCs/>
                <w:sz w:val="22"/>
                <w:szCs w:val="22"/>
                <w:lang w:eastAsia="nb-NO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4F318FAE" w14:textId="77777777" w:rsidR="00087D4F" w:rsidRPr="00065A28" w:rsidRDefault="00087D4F" w:rsidP="00FB004F">
            <w:pPr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color w:val="000000"/>
                <w:sz w:val="22"/>
                <w:szCs w:val="22"/>
                <w:lang w:eastAsia="nb-NO"/>
              </w:rPr>
              <w:t>13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3B61EDD6" w14:textId="77777777" w:rsidR="00087D4F" w:rsidRPr="00065A28" w:rsidRDefault="00087D4F" w:rsidP="00FB004F">
            <w:pPr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color w:val="000000"/>
                <w:sz w:val="22"/>
                <w:szCs w:val="22"/>
                <w:lang w:eastAsia="nb-NO"/>
              </w:rPr>
              <w:t>13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36EE0C99" w14:textId="77777777" w:rsidR="00087D4F" w:rsidRPr="00065A28" w:rsidRDefault="00087D4F" w:rsidP="00FB004F">
            <w:pPr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color w:val="000000"/>
                <w:sz w:val="22"/>
                <w:szCs w:val="22"/>
                <w:lang w:eastAsia="nb-NO"/>
              </w:rPr>
              <w:t>slått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65662BF6" w14:textId="77777777" w:rsidR="00087D4F" w:rsidRPr="00065A28" w:rsidRDefault="00087D4F" w:rsidP="00FB004F">
            <w:pPr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color w:val="000000"/>
                <w:sz w:val="22"/>
                <w:szCs w:val="22"/>
                <w:lang w:eastAsia="nb-NO"/>
              </w:rPr>
              <w:t>x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1BB1692A" w14:textId="77777777" w:rsidR="00087D4F" w:rsidRPr="00065A28" w:rsidRDefault="00087D4F" w:rsidP="00FB004F">
            <w:pPr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001C4036" w14:textId="77777777" w:rsidR="00087D4F" w:rsidRPr="00065A28" w:rsidRDefault="00087D4F" w:rsidP="00FB004F">
            <w:pPr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color w:val="000000"/>
                <w:sz w:val="22"/>
                <w:szCs w:val="22"/>
                <w:lang w:eastAsia="nb-NO"/>
              </w:rPr>
              <w:t>7</w:t>
            </w:r>
          </w:p>
        </w:tc>
      </w:tr>
      <w:tr w:rsidR="00B96631" w:rsidRPr="00065A28" w14:paraId="339BE128" w14:textId="77777777" w:rsidTr="00FB004F">
        <w:trPr>
          <w:trHeight w:val="300"/>
        </w:trPr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381795F0" w14:textId="77777777" w:rsidR="00087D4F" w:rsidRPr="00065A28" w:rsidRDefault="00087D4F" w:rsidP="00FB004F">
            <w:pPr>
              <w:rPr>
                <w:rFonts w:ascii="Calibri" w:hAnsi="Calibri" w:cs="Calibri"/>
                <w:b/>
                <w:bCs/>
                <w:sz w:val="22"/>
                <w:szCs w:val="22"/>
                <w:lang w:eastAsia="nb-NO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7BDFE9B5" w14:textId="77777777" w:rsidR="00087D4F" w:rsidRPr="00065A28" w:rsidRDefault="00087D4F" w:rsidP="00FB004F">
            <w:pPr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color w:val="000000"/>
                <w:sz w:val="22"/>
                <w:szCs w:val="22"/>
                <w:lang w:eastAsia="nb-NO"/>
              </w:rPr>
              <w:t>13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5815B692" w14:textId="77777777" w:rsidR="00087D4F" w:rsidRPr="00065A28" w:rsidRDefault="00087D4F" w:rsidP="00FB004F">
            <w:pPr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color w:val="000000"/>
                <w:sz w:val="22"/>
                <w:szCs w:val="22"/>
                <w:lang w:eastAsia="nb-NO"/>
              </w:rPr>
              <w:t>14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5409D595" w14:textId="77777777" w:rsidR="00087D4F" w:rsidRPr="00065A28" w:rsidRDefault="00087D4F" w:rsidP="00FB004F">
            <w:pPr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color w:val="000000"/>
                <w:sz w:val="22"/>
                <w:szCs w:val="22"/>
                <w:lang w:eastAsia="nb-NO"/>
              </w:rPr>
              <w:t>beite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1853871A" w14:textId="77777777" w:rsidR="00087D4F" w:rsidRPr="00065A28" w:rsidRDefault="00087D4F" w:rsidP="00FB004F">
            <w:pPr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color w:val="000000"/>
                <w:sz w:val="22"/>
                <w:szCs w:val="22"/>
                <w:lang w:eastAsia="nb-NO"/>
              </w:rPr>
              <w:t>x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5772BF58" w14:textId="77777777" w:rsidR="00087D4F" w:rsidRPr="00065A28" w:rsidRDefault="00087D4F" w:rsidP="00FB004F">
            <w:pPr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68237712" w14:textId="77777777" w:rsidR="00087D4F" w:rsidRPr="00065A28" w:rsidRDefault="00087D4F" w:rsidP="00FB004F">
            <w:pPr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color w:val="000000"/>
                <w:sz w:val="22"/>
                <w:szCs w:val="22"/>
                <w:lang w:eastAsia="nb-NO"/>
              </w:rPr>
              <w:t>2</w:t>
            </w:r>
          </w:p>
        </w:tc>
      </w:tr>
      <w:tr w:rsidR="00B96631" w:rsidRPr="00065A28" w14:paraId="68310DC9" w14:textId="77777777" w:rsidTr="00FB004F">
        <w:trPr>
          <w:trHeight w:val="300"/>
        </w:trPr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7E19796B" w14:textId="77777777" w:rsidR="00087D4F" w:rsidRPr="00065A28" w:rsidRDefault="00087D4F" w:rsidP="00FB004F">
            <w:pPr>
              <w:rPr>
                <w:rFonts w:ascii="Calibri" w:hAnsi="Calibri" w:cs="Calibri"/>
                <w:b/>
                <w:bCs/>
                <w:sz w:val="22"/>
                <w:szCs w:val="22"/>
                <w:lang w:eastAsia="nb-NO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3253FF6C" w14:textId="77777777" w:rsidR="00087D4F" w:rsidRPr="00065A28" w:rsidRDefault="00087D4F" w:rsidP="00FB004F">
            <w:pPr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color w:val="000000"/>
                <w:sz w:val="22"/>
                <w:szCs w:val="22"/>
                <w:lang w:eastAsia="nb-NO"/>
              </w:rPr>
              <w:t>13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5B7AAE52" w14:textId="77777777" w:rsidR="00087D4F" w:rsidRPr="00065A28" w:rsidRDefault="00087D4F" w:rsidP="00FB004F">
            <w:pPr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color w:val="000000"/>
                <w:sz w:val="22"/>
                <w:szCs w:val="22"/>
                <w:lang w:eastAsia="nb-NO"/>
              </w:rPr>
              <w:t>14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0C7E62B3" w14:textId="77777777" w:rsidR="00087D4F" w:rsidRPr="00065A28" w:rsidRDefault="00087D4F" w:rsidP="00FB004F">
            <w:pPr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color w:val="000000"/>
                <w:sz w:val="22"/>
                <w:szCs w:val="22"/>
                <w:lang w:eastAsia="nb-NO"/>
              </w:rPr>
              <w:t>slått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679D1782" w14:textId="77777777" w:rsidR="00087D4F" w:rsidRPr="00065A28" w:rsidRDefault="00087D4F" w:rsidP="00FB004F">
            <w:pPr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color w:val="000000"/>
                <w:sz w:val="22"/>
                <w:szCs w:val="22"/>
                <w:lang w:eastAsia="nb-NO"/>
              </w:rPr>
              <w:t>x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109BD60F" w14:textId="77777777" w:rsidR="00087D4F" w:rsidRPr="00065A28" w:rsidRDefault="00087D4F" w:rsidP="00FB004F">
            <w:pPr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456FAC48" w14:textId="77777777" w:rsidR="00087D4F" w:rsidRPr="00065A28" w:rsidRDefault="00087D4F" w:rsidP="00FB004F">
            <w:pPr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color w:val="000000"/>
                <w:sz w:val="22"/>
                <w:szCs w:val="22"/>
                <w:lang w:eastAsia="nb-NO"/>
              </w:rPr>
              <w:t>6</w:t>
            </w:r>
          </w:p>
        </w:tc>
      </w:tr>
      <w:tr w:rsidR="00B96631" w:rsidRPr="00065A28" w14:paraId="4867EAEC" w14:textId="77777777" w:rsidTr="00FB004F">
        <w:trPr>
          <w:trHeight w:val="300"/>
        </w:trPr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3CEACABC" w14:textId="77777777" w:rsidR="00087D4F" w:rsidRPr="00065A28" w:rsidRDefault="00087D4F" w:rsidP="00FB004F">
            <w:pPr>
              <w:rPr>
                <w:rFonts w:ascii="Calibri" w:hAnsi="Calibri" w:cs="Calibri"/>
                <w:b/>
                <w:bCs/>
                <w:sz w:val="22"/>
                <w:szCs w:val="22"/>
                <w:lang w:eastAsia="nb-NO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16706BA9" w14:textId="77777777" w:rsidR="00087D4F" w:rsidRPr="00065A28" w:rsidRDefault="00087D4F" w:rsidP="00FB004F">
            <w:pPr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color w:val="000000"/>
                <w:sz w:val="22"/>
                <w:szCs w:val="22"/>
                <w:lang w:eastAsia="nb-NO"/>
              </w:rPr>
              <w:t>13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71DEF24E" w14:textId="77777777" w:rsidR="00087D4F" w:rsidRPr="00065A28" w:rsidRDefault="00087D4F" w:rsidP="00FB004F">
            <w:pPr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color w:val="000000"/>
                <w:sz w:val="22"/>
                <w:szCs w:val="22"/>
                <w:lang w:eastAsia="nb-NO"/>
              </w:rPr>
              <w:t>15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11029838" w14:textId="77777777" w:rsidR="00087D4F" w:rsidRPr="00065A28" w:rsidRDefault="00087D4F" w:rsidP="00FB004F">
            <w:pPr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color w:val="000000"/>
                <w:sz w:val="22"/>
                <w:szCs w:val="22"/>
                <w:lang w:eastAsia="nb-NO"/>
              </w:rPr>
              <w:t>slått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2B9655D1" w14:textId="77777777" w:rsidR="00087D4F" w:rsidRPr="00065A28" w:rsidRDefault="00087D4F" w:rsidP="00FB004F">
            <w:pPr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color w:val="000000"/>
                <w:sz w:val="22"/>
                <w:szCs w:val="22"/>
                <w:lang w:eastAsia="nb-NO"/>
              </w:rPr>
              <w:t>x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4166F29D" w14:textId="77777777" w:rsidR="00087D4F" w:rsidRPr="00065A28" w:rsidRDefault="00087D4F" w:rsidP="00FB004F">
            <w:pPr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25765A03" w14:textId="77777777" w:rsidR="00087D4F" w:rsidRPr="00065A28" w:rsidRDefault="00087D4F" w:rsidP="00FB004F">
            <w:pPr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color w:val="000000"/>
                <w:sz w:val="22"/>
                <w:szCs w:val="22"/>
                <w:lang w:eastAsia="nb-NO"/>
              </w:rPr>
              <w:t>3</w:t>
            </w:r>
          </w:p>
        </w:tc>
      </w:tr>
      <w:tr w:rsidR="00B96631" w:rsidRPr="00065A28" w14:paraId="406AFBE6" w14:textId="77777777" w:rsidTr="00FB004F">
        <w:trPr>
          <w:trHeight w:val="300"/>
        </w:trPr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55AC44A9" w14:textId="77777777" w:rsidR="00087D4F" w:rsidRPr="00065A28" w:rsidRDefault="00087D4F" w:rsidP="00FB004F">
            <w:pPr>
              <w:rPr>
                <w:rFonts w:ascii="Calibri" w:hAnsi="Calibri" w:cs="Calibri"/>
                <w:b/>
                <w:bCs/>
                <w:sz w:val="22"/>
                <w:szCs w:val="22"/>
                <w:lang w:eastAsia="nb-NO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4CD2FAEF" w14:textId="77777777" w:rsidR="00087D4F" w:rsidRPr="00065A28" w:rsidRDefault="00087D4F" w:rsidP="00FB004F">
            <w:pPr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color w:val="000000"/>
                <w:sz w:val="22"/>
                <w:szCs w:val="22"/>
                <w:lang w:eastAsia="nb-NO"/>
              </w:rPr>
              <w:t>13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54F1801C" w14:textId="77777777" w:rsidR="00087D4F" w:rsidRPr="00065A28" w:rsidRDefault="00087D4F" w:rsidP="00FB004F">
            <w:pPr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color w:val="000000"/>
                <w:sz w:val="22"/>
                <w:szCs w:val="22"/>
                <w:lang w:eastAsia="nb-NO"/>
              </w:rPr>
              <w:t>16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4FCC917B" w14:textId="77777777" w:rsidR="00087D4F" w:rsidRPr="00065A28" w:rsidRDefault="00087D4F" w:rsidP="00FB004F">
            <w:pPr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color w:val="000000"/>
                <w:sz w:val="22"/>
                <w:szCs w:val="22"/>
                <w:lang w:eastAsia="nb-NO"/>
              </w:rPr>
              <w:t>beite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75F5F751" w14:textId="77777777" w:rsidR="00087D4F" w:rsidRPr="00065A28" w:rsidRDefault="00087D4F" w:rsidP="00FB004F">
            <w:pPr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color w:val="000000"/>
                <w:sz w:val="22"/>
                <w:szCs w:val="22"/>
                <w:lang w:eastAsia="nb-NO"/>
              </w:rPr>
              <w:t>x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781DE43F" w14:textId="77777777" w:rsidR="00087D4F" w:rsidRPr="00065A28" w:rsidRDefault="00087D4F" w:rsidP="00FB004F">
            <w:pPr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2DCA2E9D" w14:textId="77777777" w:rsidR="00087D4F" w:rsidRPr="00065A28" w:rsidRDefault="00087D4F" w:rsidP="00FB004F">
            <w:pPr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color w:val="000000"/>
                <w:sz w:val="22"/>
                <w:szCs w:val="22"/>
                <w:lang w:eastAsia="nb-NO"/>
              </w:rPr>
              <w:t>1</w:t>
            </w:r>
          </w:p>
        </w:tc>
      </w:tr>
      <w:tr w:rsidR="00B96631" w:rsidRPr="00065A28" w14:paraId="213A5049" w14:textId="77777777" w:rsidTr="00FB004F">
        <w:trPr>
          <w:trHeight w:val="300"/>
        </w:trPr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634E8F9A" w14:textId="77777777" w:rsidR="00087D4F" w:rsidRPr="00065A28" w:rsidRDefault="00087D4F" w:rsidP="00FB004F">
            <w:pPr>
              <w:rPr>
                <w:rFonts w:ascii="Calibri" w:hAnsi="Calibri" w:cs="Calibri"/>
                <w:b/>
                <w:bCs/>
                <w:sz w:val="22"/>
                <w:szCs w:val="22"/>
                <w:lang w:eastAsia="nb-NO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57E7FA1C" w14:textId="77777777" w:rsidR="00087D4F" w:rsidRPr="00065A28" w:rsidRDefault="00087D4F" w:rsidP="00FB004F">
            <w:pPr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color w:val="000000"/>
                <w:sz w:val="22"/>
                <w:szCs w:val="22"/>
                <w:lang w:eastAsia="nb-NO"/>
              </w:rPr>
              <w:t>13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7972E4FA" w14:textId="77777777" w:rsidR="00087D4F" w:rsidRPr="00065A28" w:rsidRDefault="00087D4F" w:rsidP="00FB004F">
            <w:pPr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color w:val="000000"/>
                <w:sz w:val="22"/>
                <w:szCs w:val="22"/>
                <w:lang w:eastAsia="nb-NO"/>
              </w:rPr>
              <w:t>16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47C73EBC" w14:textId="77777777" w:rsidR="00087D4F" w:rsidRPr="00065A28" w:rsidRDefault="00087D4F" w:rsidP="00FB004F">
            <w:pPr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color w:val="000000"/>
                <w:sz w:val="22"/>
                <w:szCs w:val="22"/>
                <w:lang w:eastAsia="nb-NO"/>
              </w:rPr>
              <w:t>slått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41BE8C23" w14:textId="77777777" w:rsidR="00087D4F" w:rsidRPr="00065A28" w:rsidRDefault="00087D4F" w:rsidP="00FB004F">
            <w:pPr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color w:val="000000"/>
                <w:sz w:val="22"/>
                <w:szCs w:val="22"/>
                <w:lang w:eastAsia="nb-NO"/>
              </w:rPr>
              <w:t>x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4612EC63" w14:textId="77777777" w:rsidR="00087D4F" w:rsidRPr="00065A28" w:rsidRDefault="00087D4F" w:rsidP="00FB004F">
            <w:pPr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5F036B5A" w14:textId="77777777" w:rsidR="00087D4F" w:rsidRPr="00065A28" w:rsidRDefault="00087D4F" w:rsidP="00FB004F">
            <w:pPr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color w:val="000000"/>
                <w:sz w:val="22"/>
                <w:szCs w:val="22"/>
                <w:lang w:eastAsia="nb-NO"/>
              </w:rPr>
              <w:t>3</w:t>
            </w:r>
          </w:p>
        </w:tc>
      </w:tr>
      <w:tr w:rsidR="00B96631" w:rsidRPr="00065A28" w14:paraId="1DFF946A" w14:textId="77777777" w:rsidTr="00FB004F">
        <w:trPr>
          <w:trHeight w:val="300"/>
        </w:trPr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5526CC45" w14:textId="77777777" w:rsidR="00087D4F" w:rsidRPr="00065A28" w:rsidRDefault="00087D4F" w:rsidP="00FB004F">
            <w:pPr>
              <w:rPr>
                <w:rFonts w:ascii="Calibri" w:hAnsi="Calibri" w:cs="Calibri"/>
                <w:b/>
                <w:bCs/>
                <w:sz w:val="22"/>
                <w:szCs w:val="22"/>
                <w:lang w:eastAsia="nb-NO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4C776568" w14:textId="77777777" w:rsidR="00087D4F" w:rsidRPr="00065A28" w:rsidRDefault="00087D4F" w:rsidP="00FB004F">
            <w:pPr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color w:val="000000"/>
                <w:sz w:val="22"/>
                <w:szCs w:val="22"/>
                <w:lang w:eastAsia="nb-NO"/>
              </w:rPr>
              <w:t>13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1B7A27AB" w14:textId="77777777" w:rsidR="00087D4F" w:rsidRPr="00065A28" w:rsidRDefault="00087D4F" w:rsidP="00FB004F">
            <w:pPr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color w:val="000000"/>
                <w:sz w:val="22"/>
                <w:szCs w:val="22"/>
                <w:lang w:eastAsia="nb-NO"/>
              </w:rPr>
              <w:t>17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38507947" w14:textId="77777777" w:rsidR="00087D4F" w:rsidRPr="00065A28" w:rsidRDefault="00087D4F" w:rsidP="00FB004F">
            <w:pPr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color w:val="000000"/>
                <w:sz w:val="22"/>
                <w:szCs w:val="22"/>
                <w:lang w:eastAsia="nb-NO"/>
              </w:rPr>
              <w:t>beite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02496E71" w14:textId="77777777" w:rsidR="00087D4F" w:rsidRPr="00065A28" w:rsidRDefault="00087D4F" w:rsidP="00FB004F">
            <w:pPr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color w:val="000000"/>
                <w:sz w:val="22"/>
                <w:szCs w:val="22"/>
                <w:lang w:eastAsia="nb-NO"/>
              </w:rPr>
              <w:t>x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561E89C4" w14:textId="77777777" w:rsidR="00087D4F" w:rsidRPr="00065A28" w:rsidRDefault="00087D4F" w:rsidP="00FB004F">
            <w:pPr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6C97FE31" w14:textId="77777777" w:rsidR="00087D4F" w:rsidRPr="00065A28" w:rsidRDefault="00087D4F" w:rsidP="00FB004F">
            <w:pPr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color w:val="000000"/>
                <w:sz w:val="22"/>
                <w:szCs w:val="22"/>
                <w:lang w:eastAsia="nb-NO"/>
              </w:rPr>
              <w:t>1</w:t>
            </w:r>
          </w:p>
        </w:tc>
      </w:tr>
      <w:tr w:rsidR="00B96631" w:rsidRPr="00065A28" w14:paraId="3752C01D" w14:textId="77777777" w:rsidTr="00FB004F">
        <w:trPr>
          <w:trHeight w:val="300"/>
        </w:trPr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70ED6EA9" w14:textId="77777777" w:rsidR="00087D4F" w:rsidRPr="00065A28" w:rsidRDefault="00087D4F" w:rsidP="00FB004F">
            <w:pPr>
              <w:rPr>
                <w:rFonts w:ascii="Calibri" w:hAnsi="Calibri" w:cs="Calibri"/>
                <w:b/>
                <w:bCs/>
                <w:sz w:val="22"/>
                <w:szCs w:val="22"/>
                <w:lang w:eastAsia="nb-NO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5FBB4686" w14:textId="77777777" w:rsidR="00087D4F" w:rsidRPr="00065A28" w:rsidRDefault="00087D4F" w:rsidP="00FB004F">
            <w:pPr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color w:val="000000"/>
                <w:sz w:val="22"/>
                <w:szCs w:val="22"/>
                <w:lang w:eastAsia="nb-NO"/>
              </w:rPr>
              <w:t>13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2E8D69B5" w14:textId="77777777" w:rsidR="00087D4F" w:rsidRPr="00065A28" w:rsidRDefault="00087D4F" w:rsidP="00FB004F">
            <w:pPr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color w:val="000000"/>
                <w:sz w:val="22"/>
                <w:szCs w:val="22"/>
                <w:lang w:eastAsia="nb-NO"/>
              </w:rPr>
              <w:t>17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021D153B" w14:textId="77777777" w:rsidR="00087D4F" w:rsidRPr="00065A28" w:rsidRDefault="00087D4F" w:rsidP="00FB004F">
            <w:pPr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color w:val="000000"/>
                <w:sz w:val="22"/>
                <w:szCs w:val="22"/>
                <w:lang w:eastAsia="nb-NO"/>
              </w:rPr>
              <w:t>slått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30C42F0F" w14:textId="77777777" w:rsidR="00087D4F" w:rsidRPr="00065A28" w:rsidRDefault="00087D4F" w:rsidP="00FB004F">
            <w:pPr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color w:val="000000"/>
                <w:sz w:val="22"/>
                <w:szCs w:val="22"/>
                <w:lang w:eastAsia="nb-NO"/>
              </w:rPr>
              <w:t>x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714E15E2" w14:textId="77777777" w:rsidR="00087D4F" w:rsidRPr="00065A28" w:rsidRDefault="00087D4F" w:rsidP="00FB004F">
            <w:pPr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5BAA823A" w14:textId="77777777" w:rsidR="00087D4F" w:rsidRPr="00065A28" w:rsidRDefault="00087D4F" w:rsidP="00FB004F">
            <w:pPr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color w:val="000000"/>
                <w:sz w:val="22"/>
                <w:szCs w:val="22"/>
                <w:lang w:eastAsia="nb-NO"/>
              </w:rPr>
              <w:t>3</w:t>
            </w:r>
          </w:p>
        </w:tc>
      </w:tr>
      <w:tr w:rsidR="00B96631" w:rsidRPr="00065A28" w14:paraId="6C6B02CD" w14:textId="77777777" w:rsidTr="00FB004F">
        <w:trPr>
          <w:trHeight w:val="300"/>
        </w:trPr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7CA0F897" w14:textId="77777777" w:rsidR="00087D4F" w:rsidRPr="00065A28" w:rsidRDefault="00087D4F" w:rsidP="00FB004F">
            <w:pPr>
              <w:rPr>
                <w:rFonts w:ascii="Calibri" w:hAnsi="Calibri" w:cs="Calibri"/>
                <w:b/>
                <w:bCs/>
                <w:sz w:val="22"/>
                <w:szCs w:val="22"/>
                <w:lang w:eastAsia="nb-NO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466DB3D0" w14:textId="77777777" w:rsidR="00087D4F" w:rsidRPr="00065A28" w:rsidRDefault="00087D4F" w:rsidP="00FB004F">
            <w:pPr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color w:val="000000"/>
                <w:sz w:val="22"/>
                <w:szCs w:val="22"/>
                <w:lang w:eastAsia="nb-NO"/>
              </w:rPr>
              <w:t>13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79980F3F" w14:textId="77777777" w:rsidR="00087D4F" w:rsidRPr="00065A28" w:rsidRDefault="00087D4F" w:rsidP="00FB004F">
            <w:pPr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color w:val="000000"/>
                <w:sz w:val="22"/>
                <w:szCs w:val="22"/>
                <w:lang w:eastAsia="nb-NO"/>
              </w:rPr>
              <w:t>19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598DD82D" w14:textId="77777777" w:rsidR="00087D4F" w:rsidRPr="00065A28" w:rsidRDefault="00087D4F" w:rsidP="00FB004F">
            <w:pPr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color w:val="000000"/>
                <w:sz w:val="22"/>
                <w:szCs w:val="22"/>
                <w:lang w:eastAsia="nb-NO"/>
              </w:rPr>
              <w:t>beite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31AB0C97" w14:textId="77777777" w:rsidR="00087D4F" w:rsidRPr="00065A28" w:rsidRDefault="00087D4F" w:rsidP="00FB004F">
            <w:pPr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color w:val="000000"/>
                <w:sz w:val="22"/>
                <w:szCs w:val="22"/>
                <w:lang w:eastAsia="nb-NO"/>
              </w:rPr>
              <w:t>x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0A0ED952" w14:textId="77777777" w:rsidR="00087D4F" w:rsidRPr="00065A28" w:rsidRDefault="00087D4F" w:rsidP="00FB004F">
            <w:pPr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76B3D7CE" w14:textId="77777777" w:rsidR="00087D4F" w:rsidRPr="00065A28" w:rsidRDefault="00087D4F" w:rsidP="00FB004F">
            <w:pPr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color w:val="000000"/>
                <w:sz w:val="22"/>
                <w:szCs w:val="22"/>
                <w:lang w:eastAsia="nb-NO"/>
              </w:rPr>
              <w:t>3</w:t>
            </w:r>
          </w:p>
        </w:tc>
      </w:tr>
      <w:tr w:rsidR="00B96631" w:rsidRPr="00065A28" w14:paraId="214E3B37" w14:textId="77777777" w:rsidTr="00FB004F">
        <w:trPr>
          <w:trHeight w:val="300"/>
        </w:trPr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6057742C" w14:textId="77777777" w:rsidR="00087D4F" w:rsidRPr="00065A28" w:rsidRDefault="00087D4F" w:rsidP="00FB004F">
            <w:pPr>
              <w:rPr>
                <w:rFonts w:ascii="Calibri" w:hAnsi="Calibri" w:cs="Calibri"/>
                <w:b/>
                <w:bCs/>
                <w:sz w:val="22"/>
                <w:szCs w:val="22"/>
                <w:lang w:eastAsia="nb-NO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1610A603" w14:textId="77777777" w:rsidR="00087D4F" w:rsidRPr="00065A28" w:rsidRDefault="00087D4F" w:rsidP="00FB004F">
            <w:pPr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color w:val="000000"/>
                <w:sz w:val="22"/>
                <w:szCs w:val="22"/>
                <w:lang w:eastAsia="nb-NO"/>
              </w:rPr>
              <w:t>13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17BD7565" w14:textId="77777777" w:rsidR="00087D4F" w:rsidRPr="00065A28" w:rsidRDefault="00087D4F" w:rsidP="00FB004F">
            <w:pPr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color w:val="000000"/>
                <w:sz w:val="22"/>
                <w:szCs w:val="22"/>
                <w:lang w:eastAsia="nb-NO"/>
              </w:rPr>
              <w:t>19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5A4D4EEC" w14:textId="77777777" w:rsidR="00087D4F" w:rsidRPr="00065A28" w:rsidRDefault="00087D4F" w:rsidP="00FB004F">
            <w:pPr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color w:val="000000"/>
                <w:sz w:val="22"/>
                <w:szCs w:val="22"/>
                <w:lang w:eastAsia="nb-NO"/>
              </w:rPr>
              <w:t>slått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62D9AC84" w14:textId="77777777" w:rsidR="00087D4F" w:rsidRPr="00065A28" w:rsidRDefault="00087D4F" w:rsidP="00FB004F">
            <w:pPr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color w:val="000000"/>
                <w:sz w:val="22"/>
                <w:szCs w:val="22"/>
                <w:lang w:eastAsia="nb-NO"/>
              </w:rPr>
              <w:t>x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53BC3CA9" w14:textId="77777777" w:rsidR="00087D4F" w:rsidRPr="00065A28" w:rsidRDefault="00087D4F" w:rsidP="00FB004F">
            <w:pPr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77701122" w14:textId="77777777" w:rsidR="00087D4F" w:rsidRPr="00065A28" w:rsidRDefault="00087D4F" w:rsidP="00FB004F">
            <w:pPr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color w:val="000000"/>
                <w:sz w:val="22"/>
                <w:szCs w:val="22"/>
                <w:lang w:eastAsia="nb-NO"/>
              </w:rPr>
              <w:t>10</w:t>
            </w:r>
          </w:p>
        </w:tc>
      </w:tr>
      <w:tr w:rsidR="00B96631" w:rsidRPr="00065A28" w14:paraId="7AEF0DEC" w14:textId="77777777" w:rsidTr="00FB004F">
        <w:trPr>
          <w:trHeight w:val="300"/>
        </w:trPr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51427C2E" w14:textId="77777777" w:rsidR="00087D4F" w:rsidRPr="00065A28" w:rsidRDefault="00087D4F" w:rsidP="00FB004F">
            <w:pPr>
              <w:rPr>
                <w:rFonts w:ascii="Calibri" w:hAnsi="Calibri" w:cs="Calibri"/>
                <w:b/>
                <w:bCs/>
                <w:sz w:val="22"/>
                <w:szCs w:val="22"/>
                <w:lang w:eastAsia="nb-NO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7EA2CA52" w14:textId="77777777" w:rsidR="00087D4F" w:rsidRPr="00065A28" w:rsidRDefault="00087D4F" w:rsidP="00FB004F">
            <w:pPr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color w:val="000000"/>
                <w:sz w:val="22"/>
                <w:szCs w:val="22"/>
                <w:lang w:eastAsia="nb-NO"/>
              </w:rPr>
              <w:t>13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4638B548" w14:textId="77777777" w:rsidR="00087D4F" w:rsidRPr="00065A28" w:rsidRDefault="00087D4F" w:rsidP="00FB004F">
            <w:pPr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color w:val="000000"/>
                <w:sz w:val="22"/>
                <w:szCs w:val="22"/>
                <w:lang w:eastAsia="nb-NO"/>
              </w:rPr>
              <w:t>40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088F70FD" w14:textId="77777777" w:rsidR="00087D4F" w:rsidRPr="00065A28" w:rsidRDefault="00087D4F" w:rsidP="00FB004F">
            <w:pPr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color w:val="000000"/>
                <w:sz w:val="22"/>
                <w:szCs w:val="22"/>
                <w:lang w:eastAsia="nb-NO"/>
              </w:rPr>
              <w:t>slått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01EE479F" w14:textId="77777777" w:rsidR="00087D4F" w:rsidRPr="00065A28" w:rsidRDefault="00087D4F" w:rsidP="00FB004F">
            <w:pPr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color w:val="000000"/>
                <w:sz w:val="22"/>
                <w:szCs w:val="22"/>
                <w:lang w:eastAsia="nb-NO"/>
              </w:rPr>
              <w:t>x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2D3E4A99" w14:textId="77777777" w:rsidR="00087D4F" w:rsidRPr="00065A28" w:rsidRDefault="00087D4F" w:rsidP="00FB004F">
            <w:pPr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49C08D06" w14:textId="77777777" w:rsidR="00087D4F" w:rsidRPr="00065A28" w:rsidRDefault="00087D4F" w:rsidP="00FB004F">
            <w:pPr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color w:val="000000"/>
                <w:sz w:val="22"/>
                <w:szCs w:val="22"/>
                <w:lang w:eastAsia="nb-NO"/>
              </w:rPr>
              <w:t>3</w:t>
            </w:r>
          </w:p>
        </w:tc>
      </w:tr>
      <w:tr w:rsidR="00B96631" w:rsidRPr="00065A28" w14:paraId="54F2C6C0" w14:textId="77777777" w:rsidTr="00FB004F">
        <w:trPr>
          <w:trHeight w:val="300"/>
        </w:trPr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3FF60268" w14:textId="77777777" w:rsidR="00087D4F" w:rsidRPr="00065A28" w:rsidRDefault="00087D4F" w:rsidP="00FB004F">
            <w:pPr>
              <w:rPr>
                <w:rFonts w:ascii="Calibri" w:hAnsi="Calibri" w:cs="Calibri"/>
                <w:b/>
                <w:bCs/>
                <w:sz w:val="22"/>
                <w:szCs w:val="22"/>
                <w:lang w:eastAsia="nb-NO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5BC72A5E" w14:textId="77777777" w:rsidR="00087D4F" w:rsidRPr="00065A28" w:rsidRDefault="00087D4F" w:rsidP="00FB004F">
            <w:pPr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color w:val="000000"/>
                <w:sz w:val="22"/>
                <w:szCs w:val="22"/>
                <w:lang w:eastAsia="nb-NO"/>
              </w:rPr>
              <w:t>13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02B14925" w14:textId="77777777" w:rsidR="00087D4F" w:rsidRPr="00065A28" w:rsidRDefault="00087D4F" w:rsidP="00FB004F">
            <w:pPr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color w:val="000000"/>
                <w:sz w:val="22"/>
                <w:szCs w:val="22"/>
                <w:lang w:eastAsia="nb-NO"/>
              </w:rPr>
              <w:t>64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664FC09E" w14:textId="77777777" w:rsidR="00087D4F" w:rsidRPr="00065A28" w:rsidRDefault="00087D4F" w:rsidP="00FB004F">
            <w:pPr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color w:val="000000"/>
                <w:sz w:val="22"/>
                <w:szCs w:val="22"/>
                <w:lang w:eastAsia="nb-NO"/>
              </w:rPr>
              <w:t>beite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1C9D65BD" w14:textId="77777777" w:rsidR="00087D4F" w:rsidRPr="00065A28" w:rsidRDefault="00087D4F" w:rsidP="00FB004F">
            <w:pPr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color w:val="000000"/>
                <w:sz w:val="22"/>
                <w:szCs w:val="22"/>
                <w:lang w:eastAsia="nb-NO"/>
              </w:rPr>
              <w:t>x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5D54C333" w14:textId="77777777" w:rsidR="00087D4F" w:rsidRPr="00065A28" w:rsidRDefault="00087D4F" w:rsidP="00FB004F">
            <w:pPr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17D15691" w14:textId="77777777" w:rsidR="00087D4F" w:rsidRPr="00065A28" w:rsidRDefault="00087D4F" w:rsidP="00FB004F">
            <w:pPr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color w:val="000000"/>
                <w:sz w:val="22"/>
                <w:szCs w:val="22"/>
                <w:lang w:eastAsia="nb-NO"/>
              </w:rPr>
              <w:t>4</w:t>
            </w:r>
          </w:p>
        </w:tc>
      </w:tr>
      <w:tr w:rsidR="00B96631" w:rsidRPr="00065A28" w14:paraId="6D6C52A2" w14:textId="77777777" w:rsidTr="00FB004F">
        <w:trPr>
          <w:trHeight w:val="300"/>
        </w:trPr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00BF97EF" w14:textId="77777777" w:rsidR="00087D4F" w:rsidRPr="00065A28" w:rsidRDefault="00087D4F" w:rsidP="00FB004F">
            <w:pPr>
              <w:rPr>
                <w:rFonts w:ascii="Calibri" w:hAnsi="Calibri" w:cs="Calibri"/>
                <w:b/>
                <w:bCs/>
                <w:sz w:val="22"/>
                <w:szCs w:val="22"/>
                <w:lang w:eastAsia="nb-NO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513459AE" w14:textId="77777777" w:rsidR="00087D4F" w:rsidRPr="00065A28" w:rsidRDefault="00087D4F" w:rsidP="00FB004F">
            <w:pPr>
              <w:jc w:val="center"/>
              <w:rPr>
                <w:rFonts w:ascii="Calibri" w:hAnsi="Calibri" w:cs="Calibri"/>
                <w:strike/>
                <w:color w:val="FF0000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color w:val="000000"/>
                <w:sz w:val="22"/>
                <w:szCs w:val="22"/>
                <w:lang w:eastAsia="nb-NO"/>
              </w:rPr>
              <w:t>14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60614858" w14:textId="77777777" w:rsidR="00087D4F" w:rsidRPr="00065A28" w:rsidRDefault="00087D4F" w:rsidP="00FB004F">
            <w:pPr>
              <w:jc w:val="center"/>
              <w:rPr>
                <w:rFonts w:ascii="Calibri" w:hAnsi="Calibri" w:cs="Calibri"/>
                <w:strike/>
                <w:color w:val="FF0000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color w:val="000000"/>
                <w:sz w:val="22"/>
                <w:szCs w:val="22"/>
                <w:lang w:eastAsia="nb-NO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0F213F00" w14:textId="77777777" w:rsidR="00087D4F" w:rsidRPr="00065A28" w:rsidRDefault="00087D4F" w:rsidP="00FB004F">
            <w:pPr>
              <w:jc w:val="center"/>
              <w:rPr>
                <w:rFonts w:ascii="Calibri" w:hAnsi="Calibri" w:cs="Calibri"/>
                <w:strike/>
                <w:color w:val="FF0000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color w:val="000000"/>
                <w:sz w:val="22"/>
                <w:szCs w:val="22"/>
                <w:lang w:eastAsia="nb-NO"/>
              </w:rPr>
              <w:t>slått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097A8D1D" w14:textId="77777777" w:rsidR="00087D4F" w:rsidRPr="00065A28" w:rsidRDefault="00087D4F" w:rsidP="00FB004F">
            <w:pPr>
              <w:jc w:val="center"/>
              <w:rPr>
                <w:rFonts w:ascii="Calibri" w:hAnsi="Calibri" w:cs="Calibri"/>
                <w:strike/>
                <w:color w:val="FF0000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color w:val="000000"/>
                <w:sz w:val="22"/>
                <w:szCs w:val="22"/>
                <w:lang w:eastAsia="nb-NO"/>
              </w:rPr>
              <w:t>x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3D844829" w14:textId="77777777" w:rsidR="00087D4F" w:rsidRPr="00065A28" w:rsidRDefault="00087D4F" w:rsidP="00FB004F">
            <w:pPr>
              <w:jc w:val="center"/>
              <w:rPr>
                <w:rFonts w:ascii="Calibri" w:hAnsi="Calibri" w:cs="Calibri"/>
                <w:strike/>
                <w:color w:val="FF0000"/>
                <w:sz w:val="22"/>
                <w:szCs w:val="22"/>
                <w:lang w:eastAsia="nb-NO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16D11055" w14:textId="77777777" w:rsidR="00087D4F" w:rsidRPr="00065A28" w:rsidRDefault="00087D4F" w:rsidP="00FB004F">
            <w:pPr>
              <w:jc w:val="center"/>
              <w:rPr>
                <w:rFonts w:ascii="Calibri" w:hAnsi="Calibri" w:cs="Calibri"/>
                <w:strike/>
                <w:color w:val="FF0000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color w:val="000000"/>
                <w:sz w:val="22"/>
                <w:szCs w:val="22"/>
                <w:lang w:eastAsia="nb-NO"/>
              </w:rPr>
              <w:t>14</w:t>
            </w:r>
          </w:p>
        </w:tc>
      </w:tr>
      <w:tr w:rsidR="00B96631" w:rsidRPr="00065A28" w14:paraId="660BB9B5" w14:textId="77777777" w:rsidTr="00FB004F">
        <w:trPr>
          <w:trHeight w:val="300"/>
        </w:trPr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6FAB152C" w14:textId="77777777" w:rsidR="00087D4F" w:rsidRPr="00065A28" w:rsidRDefault="00087D4F" w:rsidP="00FB004F">
            <w:pPr>
              <w:rPr>
                <w:rFonts w:ascii="Calibri" w:hAnsi="Calibri" w:cs="Calibri"/>
                <w:b/>
                <w:bCs/>
                <w:sz w:val="22"/>
                <w:szCs w:val="22"/>
                <w:lang w:eastAsia="nb-NO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115830CC" w14:textId="77777777" w:rsidR="00087D4F" w:rsidRPr="00065A28" w:rsidRDefault="00087D4F" w:rsidP="00FB004F">
            <w:pPr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color w:val="000000"/>
                <w:sz w:val="22"/>
                <w:szCs w:val="22"/>
                <w:lang w:eastAsia="nb-NO"/>
              </w:rPr>
              <w:t>14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7F54C6AA" w14:textId="77777777" w:rsidR="00087D4F" w:rsidRPr="00065A28" w:rsidRDefault="00087D4F" w:rsidP="00FB004F">
            <w:pPr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color w:val="000000"/>
                <w:sz w:val="22"/>
                <w:szCs w:val="22"/>
                <w:lang w:eastAsia="nb-NO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72566FAD" w14:textId="77777777" w:rsidR="00087D4F" w:rsidRPr="00065A28" w:rsidRDefault="00087D4F" w:rsidP="00FB004F">
            <w:pPr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color w:val="000000"/>
                <w:sz w:val="22"/>
                <w:szCs w:val="22"/>
                <w:lang w:eastAsia="nb-NO"/>
              </w:rPr>
              <w:t>slått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79072CDD" w14:textId="77777777" w:rsidR="00087D4F" w:rsidRPr="00065A28" w:rsidRDefault="00087D4F" w:rsidP="00FB004F">
            <w:pPr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color w:val="000000"/>
                <w:sz w:val="22"/>
                <w:szCs w:val="22"/>
                <w:lang w:eastAsia="nb-NO"/>
              </w:rPr>
              <w:t>x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23512594" w14:textId="77777777" w:rsidR="00087D4F" w:rsidRPr="00065A28" w:rsidRDefault="00087D4F" w:rsidP="00FB004F">
            <w:pPr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7B1B6C03" w14:textId="77777777" w:rsidR="00087D4F" w:rsidRPr="00065A28" w:rsidRDefault="00087D4F" w:rsidP="00FB004F">
            <w:pPr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color w:val="000000"/>
                <w:sz w:val="22"/>
                <w:szCs w:val="22"/>
                <w:lang w:eastAsia="nb-NO"/>
              </w:rPr>
              <w:t>16</w:t>
            </w:r>
          </w:p>
        </w:tc>
      </w:tr>
      <w:tr w:rsidR="00B96631" w:rsidRPr="00065A28" w14:paraId="5EBAF026" w14:textId="77777777" w:rsidTr="00FB004F">
        <w:trPr>
          <w:trHeight w:val="300"/>
        </w:trPr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6AE03017" w14:textId="77777777" w:rsidR="00087D4F" w:rsidRPr="00065A28" w:rsidRDefault="00087D4F" w:rsidP="00FB004F">
            <w:pPr>
              <w:rPr>
                <w:rFonts w:ascii="Calibri" w:hAnsi="Calibri" w:cs="Calibri"/>
                <w:b/>
                <w:bCs/>
                <w:sz w:val="22"/>
                <w:szCs w:val="22"/>
                <w:lang w:eastAsia="nb-NO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35A1CC4E" w14:textId="77777777" w:rsidR="00087D4F" w:rsidRPr="00065A28" w:rsidRDefault="00087D4F" w:rsidP="00FB004F">
            <w:pPr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color w:val="000000"/>
                <w:sz w:val="22"/>
                <w:szCs w:val="22"/>
                <w:lang w:eastAsia="nb-NO"/>
              </w:rPr>
              <w:t>14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1B27A02F" w14:textId="77777777" w:rsidR="00087D4F" w:rsidRPr="00065A28" w:rsidRDefault="00087D4F" w:rsidP="00FB004F">
            <w:pPr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color w:val="000000"/>
                <w:sz w:val="22"/>
                <w:szCs w:val="22"/>
                <w:lang w:eastAsia="nb-NO"/>
              </w:rPr>
              <w:t>13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5A38E85D" w14:textId="77777777" w:rsidR="00087D4F" w:rsidRPr="00065A28" w:rsidRDefault="00087D4F" w:rsidP="00FB004F">
            <w:pPr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color w:val="000000"/>
                <w:sz w:val="22"/>
                <w:szCs w:val="22"/>
                <w:lang w:eastAsia="nb-NO"/>
              </w:rPr>
              <w:t>slått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543727F4" w14:textId="77777777" w:rsidR="00087D4F" w:rsidRPr="00065A28" w:rsidRDefault="00087D4F" w:rsidP="00FB004F">
            <w:pPr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color w:val="000000"/>
                <w:sz w:val="22"/>
                <w:szCs w:val="22"/>
                <w:lang w:eastAsia="nb-NO"/>
              </w:rPr>
              <w:t>x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63049242" w14:textId="77777777" w:rsidR="00087D4F" w:rsidRPr="00065A28" w:rsidRDefault="00087D4F" w:rsidP="00FB004F">
            <w:pPr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416BC6EB" w14:textId="77777777" w:rsidR="00087D4F" w:rsidRPr="00065A28" w:rsidRDefault="00087D4F" w:rsidP="00FB004F">
            <w:pPr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color w:val="000000"/>
                <w:sz w:val="22"/>
                <w:szCs w:val="22"/>
                <w:lang w:eastAsia="nb-NO"/>
              </w:rPr>
              <w:t>1</w:t>
            </w:r>
          </w:p>
        </w:tc>
      </w:tr>
      <w:tr w:rsidR="00B96631" w:rsidRPr="00065A28" w14:paraId="6BD06805" w14:textId="77777777" w:rsidTr="00FB004F">
        <w:trPr>
          <w:trHeight w:val="300"/>
        </w:trPr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449BC649" w14:textId="77777777" w:rsidR="00087D4F" w:rsidRPr="00065A28" w:rsidRDefault="00087D4F" w:rsidP="00FB004F">
            <w:pPr>
              <w:rPr>
                <w:rFonts w:ascii="Calibri" w:hAnsi="Calibri" w:cs="Calibri"/>
                <w:b/>
                <w:bCs/>
                <w:sz w:val="22"/>
                <w:szCs w:val="22"/>
                <w:lang w:eastAsia="nb-NO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2712A840" w14:textId="77777777" w:rsidR="00087D4F" w:rsidRPr="00065A28" w:rsidRDefault="00087D4F" w:rsidP="00FB004F">
            <w:pPr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color w:val="000000"/>
                <w:sz w:val="22"/>
                <w:szCs w:val="22"/>
                <w:lang w:eastAsia="nb-NO"/>
              </w:rPr>
              <w:t>14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11CD6EE7" w14:textId="77777777" w:rsidR="00087D4F" w:rsidRPr="00065A28" w:rsidRDefault="00087D4F" w:rsidP="00FB004F">
            <w:pPr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color w:val="000000"/>
                <w:sz w:val="22"/>
                <w:szCs w:val="22"/>
                <w:lang w:eastAsia="nb-NO"/>
              </w:rPr>
              <w:t>22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11244A9E" w14:textId="77777777" w:rsidR="00087D4F" w:rsidRPr="00065A28" w:rsidRDefault="00087D4F" w:rsidP="00FB004F">
            <w:pPr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color w:val="000000"/>
                <w:sz w:val="22"/>
                <w:szCs w:val="22"/>
                <w:lang w:eastAsia="nb-NO"/>
              </w:rPr>
              <w:t>slått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384F59CE" w14:textId="77777777" w:rsidR="00087D4F" w:rsidRPr="00065A28" w:rsidRDefault="00087D4F" w:rsidP="00FB004F">
            <w:pPr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color w:val="000000"/>
                <w:sz w:val="22"/>
                <w:szCs w:val="22"/>
                <w:lang w:eastAsia="nb-NO"/>
              </w:rPr>
              <w:t>x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5734F579" w14:textId="77777777" w:rsidR="00087D4F" w:rsidRPr="00065A28" w:rsidRDefault="00087D4F" w:rsidP="00FB004F">
            <w:pPr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25BA014B" w14:textId="77777777" w:rsidR="00087D4F" w:rsidRPr="00065A28" w:rsidRDefault="00087D4F" w:rsidP="00FB004F">
            <w:pPr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color w:val="000000"/>
                <w:sz w:val="22"/>
                <w:szCs w:val="22"/>
                <w:lang w:eastAsia="nb-NO"/>
              </w:rPr>
              <w:t>2</w:t>
            </w:r>
          </w:p>
        </w:tc>
      </w:tr>
      <w:tr w:rsidR="00B96631" w:rsidRPr="00065A28" w14:paraId="4FB0E12B" w14:textId="77777777" w:rsidTr="00FB004F">
        <w:trPr>
          <w:trHeight w:val="300"/>
        </w:trPr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3533767D" w14:textId="77777777" w:rsidR="00087D4F" w:rsidRPr="00065A28" w:rsidRDefault="00087D4F" w:rsidP="00FB004F">
            <w:pPr>
              <w:rPr>
                <w:rFonts w:ascii="Calibri" w:hAnsi="Calibri" w:cs="Calibri"/>
                <w:b/>
                <w:bCs/>
                <w:sz w:val="22"/>
                <w:szCs w:val="22"/>
                <w:lang w:eastAsia="nb-NO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125557D4" w14:textId="77777777" w:rsidR="00087D4F" w:rsidRPr="00065A28" w:rsidRDefault="00087D4F" w:rsidP="00FB004F">
            <w:pPr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color w:val="000000"/>
                <w:sz w:val="22"/>
                <w:szCs w:val="22"/>
                <w:lang w:eastAsia="nb-NO"/>
              </w:rPr>
              <w:t>14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6F171F41" w14:textId="77777777" w:rsidR="00087D4F" w:rsidRPr="00065A28" w:rsidRDefault="00087D4F" w:rsidP="00FB004F">
            <w:pPr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color w:val="000000"/>
                <w:sz w:val="22"/>
                <w:szCs w:val="22"/>
                <w:lang w:eastAsia="nb-NO"/>
              </w:rPr>
              <w:t>23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6516E624" w14:textId="77777777" w:rsidR="00087D4F" w:rsidRPr="00065A28" w:rsidRDefault="00087D4F" w:rsidP="00FB004F">
            <w:pPr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color w:val="000000"/>
                <w:sz w:val="22"/>
                <w:szCs w:val="22"/>
                <w:lang w:eastAsia="nb-NO"/>
              </w:rPr>
              <w:t>slått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3A87D1B7" w14:textId="77777777" w:rsidR="00087D4F" w:rsidRPr="00065A28" w:rsidRDefault="00087D4F" w:rsidP="00FB004F">
            <w:pPr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color w:val="000000"/>
                <w:sz w:val="22"/>
                <w:szCs w:val="22"/>
                <w:lang w:eastAsia="nb-NO"/>
              </w:rPr>
              <w:t>x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07851CC5" w14:textId="77777777" w:rsidR="00087D4F" w:rsidRPr="00065A28" w:rsidRDefault="00087D4F" w:rsidP="00FB004F">
            <w:pPr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18AD6964" w14:textId="77777777" w:rsidR="00087D4F" w:rsidRPr="00065A28" w:rsidRDefault="00087D4F" w:rsidP="00FB004F">
            <w:pPr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color w:val="000000"/>
                <w:sz w:val="22"/>
                <w:szCs w:val="22"/>
                <w:lang w:eastAsia="nb-NO"/>
              </w:rPr>
              <w:t>5</w:t>
            </w:r>
          </w:p>
        </w:tc>
      </w:tr>
      <w:tr w:rsidR="00B96631" w:rsidRPr="00065A28" w14:paraId="4F92F083" w14:textId="77777777" w:rsidTr="00FB004F">
        <w:trPr>
          <w:trHeight w:val="300"/>
        </w:trPr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4FBAFF2B" w14:textId="77777777" w:rsidR="00087D4F" w:rsidRPr="00065A28" w:rsidRDefault="00087D4F" w:rsidP="00FB004F">
            <w:pPr>
              <w:rPr>
                <w:rFonts w:ascii="Calibri" w:hAnsi="Calibri" w:cs="Calibri"/>
                <w:b/>
                <w:bCs/>
                <w:sz w:val="22"/>
                <w:szCs w:val="22"/>
                <w:lang w:eastAsia="nb-NO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53DBF893" w14:textId="77777777" w:rsidR="00087D4F" w:rsidRPr="00065A28" w:rsidRDefault="00087D4F" w:rsidP="00FB004F">
            <w:pPr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color w:val="000000"/>
                <w:sz w:val="22"/>
                <w:szCs w:val="22"/>
                <w:lang w:eastAsia="nb-NO"/>
              </w:rPr>
              <w:t>14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38DC0515" w14:textId="77777777" w:rsidR="00087D4F" w:rsidRPr="00065A28" w:rsidRDefault="00087D4F" w:rsidP="00FB004F">
            <w:pPr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color w:val="000000"/>
                <w:sz w:val="22"/>
                <w:szCs w:val="22"/>
                <w:lang w:eastAsia="nb-NO"/>
              </w:rPr>
              <w:t>25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6BBBBCC2" w14:textId="77777777" w:rsidR="00087D4F" w:rsidRPr="00065A28" w:rsidRDefault="00087D4F" w:rsidP="00FB004F">
            <w:pPr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color w:val="000000"/>
                <w:sz w:val="22"/>
                <w:szCs w:val="22"/>
                <w:lang w:eastAsia="nb-NO"/>
              </w:rPr>
              <w:t>slått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1C455F48" w14:textId="77777777" w:rsidR="00087D4F" w:rsidRPr="00065A28" w:rsidRDefault="00087D4F" w:rsidP="00FB004F">
            <w:pPr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color w:val="000000"/>
                <w:sz w:val="22"/>
                <w:szCs w:val="22"/>
                <w:lang w:eastAsia="nb-NO"/>
              </w:rPr>
              <w:t>x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2C6509ED" w14:textId="77777777" w:rsidR="00087D4F" w:rsidRPr="00065A28" w:rsidRDefault="00087D4F" w:rsidP="00FB004F">
            <w:pPr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3B3A887D" w14:textId="77777777" w:rsidR="00087D4F" w:rsidRPr="00065A28" w:rsidRDefault="00087D4F" w:rsidP="00FB004F">
            <w:pPr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color w:val="000000"/>
                <w:sz w:val="22"/>
                <w:szCs w:val="22"/>
                <w:lang w:eastAsia="nb-NO"/>
              </w:rPr>
              <w:t>3</w:t>
            </w:r>
          </w:p>
        </w:tc>
      </w:tr>
      <w:tr w:rsidR="00B96631" w:rsidRPr="00065A28" w14:paraId="1CB9700C" w14:textId="77777777" w:rsidTr="00FB004F">
        <w:trPr>
          <w:trHeight w:val="300"/>
        </w:trPr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5321A7E8" w14:textId="77777777" w:rsidR="00087D4F" w:rsidRPr="00065A28" w:rsidRDefault="00087D4F" w:rsidP="00FB004F">
            <w:pPr>
              <w:rPr>
                <w:rFonts w:ascii="Calibri" w:hAnsi="Calibri" w:cs="Calibri"/>
                <w:b/>
                <w:bCs/>
                <w:sz w:val="22"/>
                <w:szCs w:val="22"/>
                <w:lang w:eastAsia="nb-NO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4D3352B6" w14:textId="77777777" w:rsidR="00087D4F" w:rsidRPr="00065A28" w:rsidRDefault="00087D4F" w:rsidP="00FB004F">
            <w:pPr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color w:val="000000"/>
                <w:sz w:val="22"/>
                <w:szCs w:val="22"/>
                <w:lang w:eastAsia="nb-NO"/>
              </w:rPr>
              <w:t>14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44F8EB61" w14:textId="77777777" w:rsidR="00087D4F" w:rsidRPr="00065A28" w:rsidRDefault="00087D4F" w:rsidP="00FB004F">
            <w:pPr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color w:val="000000"/>
                <w:sz w:val="22"/>
                <w:szCs w:val="22"/>
                <w:lang w:eastAsia="nb-NO"/>
              </w:rPr>
              <w:t>26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1C6ACB39" w14:textId="77777777" w:rsidR="00087D4F" w:rsidRPr="00065A28" w:rsidRDefault="00087D4F" w:rsidP="00FB004F">
            <w:pPr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color w:val="000000"/>
                <w:sz w:val="22"/>
                <w:szCs w:val="22"/>
                <w:lang w:eastAsia="nb-NO"/>
              </w:rPr>
              <w:t>slått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4802FB29" w14:textId="77777777" w:rsidR="00087D4F" w:rsidRPr="00065A28" w:rsidRDefault="00087D4F" w:rsidP="00FB004F">
            <w:pPr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color w:val="000000"/>
                <w:sz w:val="22"/>
                <w:szCs w:val="22"/>
                <w:lang w:eastAsia="nb-NO"/>
              </w:rPr>
              <w:t>x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356A293D" w14:textId="77777777" w:rsidR="00087D4F" w:rsidRPr="00065A28" w:rsidRDefault="00087D4F" w:rsidP="00FB004F">
            <w:pPr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44BCDEBA" w14:textId="77777777" w:rsidR="00087D4F" w:rsidRPr="00065A28" w:rsidRDefault="00087D4F" w:rsidP="00FB004F">
            <w:pPr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color w:val="000000"/>
                <w:sz w:val="22"/>
                <w:szCs w:val="22"/>
                <w:lang w:eastAsia="nb-NO"/>
              </w:rPr>
              <w:t>1</w:t>
            </w:r>
          </w:p>
        </w:tc>
      </w:tr>
      <w:tr w:rsidR="00B96631" w:rsidRPr="00065A28" w14:paraId="6A30A493" w14:textId="77777777" w:rsidTr="00FB004F">
        <w:trPr>
          <w:trHeight w:val="300"/>
        </w:trPr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110C341C" w14:textId="77777777" w:rsidR="00087D4F" w:rsidRPr="00065A28" w:rsidRDefault="00087D4F" w:rsidP="00FB004F">
            <w:pPr>
              <w:rPr>
                <w:rFonts w:ascii="Calibri" w:hAnsi="Calibri" w:cs="Calibri"/>
                <w:b/>
                <w:bCs/>
                <w:sz w:val="22"/>
                <w:szCs w:val="22"/>
                <w:lang w:eastAsia="nb-NO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1C37CF0C" w14:textId="77777777" w:rsidR="00087D4F" w:rsidRPr="00065A28" w:rsidRDefault="00087D4F" w:rsidP="00FB004F">
            <w:pPr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color w:val="000000"/>
                <w:sz w:val="22"/>
                <w:szCs w:val="22"/>
                <w:lang w:eastAsia="nb-NO"/>
              </w:rPr>
              <w:t>14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240EADAB" w14:textId="77777777" w:rsidR="00087D4F" w:rsidRPr="00065A28" w:rsidRDefault="00087D4F" w:rsidP="00FB004F">
            <w:pPr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color w:val="000000"/>
                <w:sz w:val="22"/>
                <w:szCs w:val="22"/>
                <w:lang w:eastAsia="nb-NO"/>
              </w:rPr>
              <w:t>27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62293656" w14:textId="77777777" w:rsidR="00087D4F" w:rsidRPr="00065A28" w:rsidRDefault="00087D4F" w:rsidP="00FB004F">
            <w:pPr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color w:val="000000"/>
                <w:sz w:val="22"/>
                <w:szCs w:val="22"/>
                <w:lang w:eastAsia="nb-NO"/>
              </w:rPr>
              <w:t>slått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62166A71" w14:textId="77777777" w:rsidR="00087D4F" w:rsidRPr="00065A28" w:rsidRDefault="00087D4F" w:rsidP="00FB004F">
            <w:pPr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color w:val="000000"/>
                <w:sz w:val="22"/>
                <w:szCs w:val="22"/>
                <w:lang w:eastAsia="nb-NO"/>
              </w:rPr>
              <w:t>x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10FE4BCB" w14:textId="77777777" w:rsidR="00087D4F" w:rsidRPr="00065A28" w:rsidRDefault="00087D4F" w:rsidP="00FB004F">
            <w:pPr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06AE5CF4" w14:textId="77777777" w:rsidR="00087D4F" w:rsidRPr="00065A28" w:rsidRDefault="00087D4F" w:rsidP="00FB004F">
            <w:pPr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color w:val="000000"/>
                <w:sz w:val="22"/>
                <w:szCs w:val="22"/>
                <w:lang w:eastAsia="nb-NO"/>
              </w:rPr>
              <w:t>1</w:t>
            </w:r>
          </w:p>
        </w:tc>
      </w:tr>
      <w:tr w:rsidR="00B96631" w:rsidRPr="00065A28" w14:paraId="7FCE9A92" w14:textId="77777777" w:rsidTr="00FB004F">
        <w:trPr>
          <w:trHeight w:val="300"/>
        </w:trPr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6726947C" w14:textId="77777777" w:rsidR="00087D4F" w:rsidRPr="00065A28" w:rsidRDefault="00087D4F" w:rsidP="00FB004F">
            <w:pPr>
              <w:rPr>
                <w:rFonts w:ascii="Calibri" w:hAnsi="Calibri" w:cs="Calibri"/>
                <w:b/>
                <w:bCs/>
                <w:sz w:val="22"/>
                <w:szCs w:val="22"/>
                <w:lang w:eastAsia="nb-NO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4E1B4744" w14:textId="77777777" w:rsidR="00087D4F" w:rsidRPr="00065A28" w:rsidRDefault="00087D4F" w:rsidP="00FB004F">
            <w:pPr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color w:val="000000"/>
                <w:sz w:val="22"/>
                <w:szCs w:val="22"/>
                <w:lang w:eastAsia="nb-NO"/>
              </w:rPr>
              <w:t>15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0789DCF7" w14:textId="77777777" w:rsidR="00087D4F" w:rsidRPr="00065A28" w:rsidRDefault="00087D4F" w:rsidP="00FB004F">
            <w:pPr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color w:val="000000"/>
                <w:sz w:val="22"/>
                <w:szCs w:val="22"/>
                <w:lang w:eastAsia="nb-NO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4EEE9A5D" w14:textId="77777777" w:rsidR="00087D4F" w:rsidRPr="00065A28" w:rsidRDefault="00087D4F" w:rsidP="00FB004F">
            <w:pPr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color w:val="000000"/>
                <w:sz w:val="22"/>
                <w:szCs w:val="22"/>
                <w:lang w:eastAsia="nb-NO"/>
              </w:rPr>
              <w:t>beite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32A4C930" w14:textId="77777777" w:rsidR="00087D4F" w:rsidRPr="00065A28" w:rsidRDefault="00087D4F" w:rsidP="00FB004F">
            <w:pPr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color w:val="000000"/>
                <w:sz w:val="22"/>
                <w:szCs w:val="22"/>
                <w:lang w:eastAsia="nb-NO"/>
              </w:rPr>
              <w:t>x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76C70363" w14:textId="77777777" w:rsidR="00087D4F" w:rsidRPr="00065A28" w:rsidRDefault="00087D4F" w:rsidP="00FB004F">
            <w:pPr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4BD9DBB5" w14:textId="77777777" w:rsidR="00087D4F" w:rsidRPr="00065A28" w:rsidRDefault="00087D4F" w:rsidP="00FB004F">
            <w:pPr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color w:val="000000"/>
                <w:sz w:val="22"/>
                <w:szCs w:val="22"/>
                <w:lang w:eastAsia="nb-NO"/>
              </w:rPr>
              <w:t>2</w:t>
            </w:r>
          </w:p>
        </w:tc>
      </w:tr>
      <w:tr w:rsidR="00B96631" w:rsidRPr="00065A28" w14:paraId="54D5DABF" w14:textId="77777777" w:rsidTr="00FB004F">
        <w:trPr>
          <w:trHeight w:val="300"/>
        </w:trPr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340CE1DA" w14:textId="77777777" w:rsidR="00087D4F" w:rsidRPr="00065A28" w:rsidRDefault="00087D4F" w:rsidP="00FB004F">
            <w:pPr>
              <w:rPr>
                <w:rFonts w:ascii="Calibri" w:hAnsi="Calibri" w:cs="Calibri"/>
                <w:b/>
                <w:bCs/>
                <w:sz w:val="22"/>
                <w:szCs w:val="22"/>
                <w:lang w:eastAsia="nb-NO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6D414A20" w14:textId="77777777" w:rsidR="00087D4F" w:rsidRPr="00065A28" w:rsidRDefault="00087D4F" w:rsidP="00FB004F">
            <w:pPr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color w:val="000000"/>
                <w:sz w:val="22"/>
                <w:szCs w:val="22"/>
                <w:lang w:eastAsia="nb-NO"/>
              </w:rPr>
              <w:t>15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7CC596F9" w14:textId="77777777" w:rsidR="00087D4F" w:rsidRPr="00065A28" w:rsidRDefault="00087D4F" w:rsidP="00FB004F">
            <w:pPr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color w:val="000000"/>
                <w:sz w:val="22"/>
                <w:szCs w:val="22"/>
                <w:lang w:eastAsia="nb-NO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433DB748" w14:textId="77777777" w:rsidR="00087D4F" w:rsidRPr="00065A28" w:rsidRDefault="00087D4F" w:rsidP="00FB004F">
            <w:pPr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color w:val="000000"/>
                <w:sz w:val="22"/>
                <w:szCs w:val="22"/>
                <w:lang w:eastAsia="nb-NO"/>
              </w:rPr>
              <w:t>slått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31AD237E" w14:textId="77777777" w:rsidR="00087D4F" w:rsidRPr="00065A28" w:rsidRDefault="00087D4F" w:rsidP="00FB004F">
            <w:pPr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color w:val="000000"/>
                <w:sz w:val="22"/>
                <w:szCs w:val="22"/>
                <w:lang w:eastAsia="nb-NO"/>
              </w:rPr>
              <w:t>x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5A37668C" w14:textId="77777777" w:rsidR="00087D4F" w:rsidRPr="00065A28" w:rsidRDefault="00087D4F" w:rsidP="00FB004F">
            <w:pPr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1A65F788" w14:textId="77777777" w:rsidR="00087D4F" w:rsidRPr="00065A28" w:rsidRDefault="00087D4F" w:rsidP="00FB004F">
            <w:pPr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color w:val="000000"/>
                <w:sz w:val="22"/>
                <w:szCs w:val="22"/>
                <w:lang w:eastAsia="nb-NO"/>
              </w:rPr>
              <w:t>30</w:t>
            </w:r>
          </w:p>
        </w:tc>
      </w:tr>
      <w:tr w:rsidR="00B96631" w:rsidRPr="00065A28" w14:paraId="20195A52" w14:textId="77777777" w:rsidTr="00FB004F">
        <w:trPr>
          <w:trHeight w:val="300"/>
        </w:trPr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2B35B006" w14:textId="77777777" w:rsidR="00087D4F" w:rsidRPr="00065A28" w:rsidRDefault="00087D4F" w:rsidP="00FB004F">
            <w:pPr>
              <w:rPr>
                <w:rFonts w:ascii="Calibri" w:hAnsi="Calibri" w:cs="Calibri"/>
                <w:b/>
                <w:bCs/>
                <w:sz w:val="22"/>
                <w:szCs w:val="22"/>
                <w:lang w:eastAsia="nb-NO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45AE9977" w14:textId="77777777" w:rsidR="00087D4F" w:rsidRPr="00065A28" w:rsidRDefault="00087D4F" w:rsidP="00FB004F">
            <w:pPr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color w:val="000000"/>
                <w:sz w:val="22"/>
                <w:szCs w:val="22"/>
                <w:lang w:eastAsia="nb-NO"/>
              </w:rPr>
              <w:t>15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5642486A" w14:textId="77777777" w:rsidR="00087D4F" w:rsidRPr="00065A28" w:rsidRDefault="00087D4F" w:rsidP="00FB004F">
            <w:pPr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color w:val="000000"/>
                <w:sz w:val="22"/>
                <w:szCs w:val="22"/>
                <w:lang w:eastAsia="nb-NO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47E0F0B6" w14:textId="77777777" w:rsidR="00087D4F" w:rsidRPr="00065A28" w:rsidRDefault="00087D4F" w:rsidP="00FB004F">
            <w:pPr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color w:val="000000"/>
                <w:sz w:val="22"/>
                <w:szCs w:val="22"/>
                <w:lang w:eastAsia="nb-NO"/>
              </w:rPr>
              <w:t>slått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1B7F46AB" w14:textId="77777777" w:rsidR="00087D4F" w:rsidRPr="00065A28" w:rsidRDefault="00087D4F" w:rsidP="00FB004F">
            <w:pPr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color w:val="000000"/>
                <w:sz w:val="22"/>
                <w:szCs w:val="22"/>
                <w:lang w:eastAsia="nb-NO"/>
              </w:rPr>
              <w:t>x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7CC6CBB5" w14:textId="77777777" w:rsidR="00087D4F" w:rsidRPr="00065A28" w:rsidRDefault="00087D4F" w:rsidP="00FB004F">
            <w:pPr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7181EACB" w14:textId="77777777" w:rsidR="00087D4F" w:rsidRPr="00065A28" w:rsidRDefault="00087D4F" w:rsidP="00FB004F">
            <w:pPr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color w:val="000000"/>
                <w:sz w:val="22"/>
                <w:szCs w:val="22"/>
                <w:lang w:eastAsia="nb-NO"/>
              </w:rPr>
              <w:t>30</w:t>
            </w:r>
          </w:p>
        </w:tc>
      </w:tr>
      <w:tr w:rsidR="00B96631" w:rsidRPr="00065A28" w14:paraId="15457025" w14:textId="77777777" w:rsidTr="00FB004F">
        <w:trPr>
          <w:trHeight w:val="300"/>
        </w:trPr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07AAB6E9" w14:textId="77777777" w:rsidR="00087D4F" w:rsidRPr="00065A28" w:rsidRDefault="00087D4F" w:rsidP="00FB004F">
            <w:pPr>
              <w:rPr>
                <w:rFonts w:ascii="Calibri" w:hAnsi="Calibri" w:cs="Calibri"/>
                <w:b/>
                <w:bCs/>
                <w:sz w:val="22"/>
                <w:szCs w:val="22"/>
                <w:lang w:eastAsia="nb-NO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3B37C82F" w14:textId="77777777" w:rsidR="00087D4F" w:rsidRPr="00065A28" w:rsidRDefault="00087D4F" w:rsidP="00FB004F">
            <w:pPr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color w:val="000000"/>
                <w:sz w:val="22"/>
                <w:szCs w:val="22"/>
                <w:lang w:eastAsia="nb-NO"/>
              </w:rPr>
              <w:t>16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66078E1C" w14:textId="77777777" w:rsidR="00087D4F" w:rsidRPr="00065A28" w:rsidRDefault="00087D4F" w:rsidP="00FB004F">
            <w:pPr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color w:val="000000"/>
                <w:sz w:val="22"/>
                <w:szCs w:val="22"/>
                <w:lang w:eastAsia="nb-NO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4AE3BC9C" w14:textId="77777777" w:rsidR="00087D4F" w:rsidRPr="00065A28" w:rsidRDefault="00087D4F" w:rsidP="00FB004F">
            <w:pPr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color w:val="000000"/>
                <w:sz w:val="22"/>
                <w:szCs w:val="22"/>
                <w:lang w:eastAsia="nb-NO"/>
              </w:rPr>
              <w:t>slått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1DC790DA" w14:textId="77777777" w:rsidR="00087D4F" w:rsidRPr="00065A28" w:rsidRDefault="00087D4F" w:rsidP="00FB004F">
            <w:pPr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color w:val="000000"/>
                <w:sz w:val="22"/>
                <w:szCs w:val="22"/>
                <w:lang w:eastAsia="nb-NO"/>
              </w:rPr>
              <w:t>x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0C0CCF6B" w14:textId="77777777" w:rsidR="00087D4F" w:rsidRPr="00065A28" w:rsidRDefault="00087D4F" w:rsidP="00FB004F">
            <w:pPr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627DF5A4" w14:textId="77777777" w:rsidR="00087D4F" w:rsidRPr="00065A28" w:rsidRDefault="00087D4F" w:rsidP="00FB004F">
            <w:pPr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color w:val="000000"/>
                <w:sz w:val="22"/>
                <w:szCs w:val="22"/>
                <w:lang w:eastAsia="nb-NO"/>
              </w:rPr>
              <w:t>8</w:t>
            </w:r>
          </w:p>
        </w:tc>
      </w:tr>
      <w:tr w:rsidR="00B96631" w:rsidRPr="00065A28" w14:paraId="6C6B2311" w14:textId="77777777" w:rsidTr="00FB004F">
        <w:trPr>
          <w:trHeight w:val="300"/>
        </w:trPr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23EBED92" w14:textId="77777777" w:rsidR="00087D4F" w:rsidRPr="00065A28" w:rsidRDefault="00087D4F" w:rsidP="00FB004F">
            <w:pPr>
              <w:rPr>
                <w:rFonts w:ascii="Calibri" w:hAnsi="Calibri" w:cs="Calibri"/>
                <w:b/>
                <w:bCs/>
                <w:sz w:val="22"/>
                <w:szCs w:val="22"/>
                <w:lang w:eastAsia="nb-NO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2D05C15F" w14:textId="77777777" w:rsidR="00087D4F" w:rsidRPr="00065A28" w:rsidRDefault="00087D4F" w:rsidP="00FB004F">
            <w:pPr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color w:val="000000"/>
                <w:sz w:val="22"/>
                <w:szCs w:val="22"/>
                <w:lang w:eastAsia="nb-NO"/>
              </w:rPr>
              <w:t>16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50D8305A" w14:textId="77777777" w:rsidR="00087D4F" w:rsidRPr="00065A28" w:rsidRDefault="00087D4F" w:rsidP="00FB004F">
            <w:pPr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color w:val="000000"/>
                <w:sz w:val="22"/>
                <w:szCs w:val="22"/>
                <w:lang w:eastAsia="nb-NO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10C3DA8B" w14:textId="77777777" w:rsidR="00087D4F" w:rsidRPr="00065A28" w:rsidRDefault="00087D4F" w:rsidP="00FB004F">
            <w:pPr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color w:val="000000"/>
                <w:sz w:val="22"/>
                <w:szCs w:val="22"/>
                <w:lang w:eastAsia="nb-NO"/>
              </w:rPr>
              <w:t>beite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44A3C4E9" w14:textId="77777777" w:rsidR="00087D4F" w:rsidRPr="00065A28" w:rsidRDefault="00087D4F" w:rsidP="00FB004F">
            <w:pPr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color w:val="000000"/>
                <w:sz w:val="22"/>
                <w:szCs w:val="22"/>
                <w:lang w:eastAsia="nb-NO"/>
              </w:rPr>
              <w:t>x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59C6043F" w14:textId="77777777" w:rsidR="00087D4F" w:rsidRPr="00065A28" w:rsidRDefault="00087D4F" w:rsidP="00FB004F">
            <w:pPr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1C9DCA6B" w14:textId="77777777" w:rsidR="00087D4F" w:rsidRPr="00065A28" w:rsidRDefault="00087D4F" w:rsidP="00FB004F">
            <w:pPr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color w:val="000000"/>
                <w:sz w:val="22"/>
                <w:szCs w:val="22"/>
                <w:lang w:eastAsia="nb-NO"/>
              </w:rPr>
              <w:t>1</w:t>
            </w:r>
          </w:p>
        </w:tc>
      </w:tr>
      <w:tr w:rsidR="00B96631" w:rsidRPr="00065A28" w14:paraId="4CE91FAF" w14:textId="77777777" w:rsidTr="00FB004F">
        <w:trPr>
          <w:trHeight w:val="300"/>
        </w:trPr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652D25DB" w14:textId="77777777" w:rsidR="00087D4F" w:rsidRPr="00065A28" w:rsidRDefault="00087D4F" w:rsidP="00FB004F">
            <w:pPr>
              <w:rPr>
                <w:rFonts w:ascii="Calibri" w:hAnsi="Calibri" w:cs="Calibri"/>
                <w:b/>
                <w:bCs/>
                <w:sz w:val="22"/>
                <w:szCs w:val="22"/>
                <w:lang w:eastAsia="nb-NO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101224F1" w14:textId="77777777" w:rsidR="00087D4F" w:rsidRPr="00065A28" w:rsidRDefault="00087D4F" w:rsidP="00FB004F">
            <w:pPr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color w:val="000000"/>
                <w:sz w:val="22"/>
                <w:szCs w:val="22"/>
                <w:lang w:eastAsia="nb-NO"/>
              </w:rPr>
              <w:t>16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231FF7FC" w14:textId="77777777" w:rsidR="00087D4F" w:rsidRPr="00065A28" w:rsidRDefault="00087D4F" w:rsidP="00FB004F">
            <w:pPr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color w:val="000000"/>
                <w:sz w:val="22"/>
                <w:szCs w:val="22"/>
                <w:lang w:eastAsia="nb-NO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1C794E7F" w14:textId="77777777" w:rsidR="00087D4F" w:rsidRPr="00065A28" w:rsidRDefault="00087D4F" w:rsidP="00FB004F">
            <w:pPr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color w:val="000000"/>
                <w:sz w:val="22"/>
                <w:szCs w:val="22"/>
                <w:lang w:eastAsia="nb-NO"/>
              </w:rPr>
              <w:t>slått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74C530B4" w14:textId="77777777" w:rsidR="00087D4F" w:rsidRPr="00065A28" w:rsidRDefault="00087D4F" w:rsidP="00FB004F">
            <w:pPr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color w:val="000000"/>
                <w:sz w:val="22"/>
                <w:szCs w:val="22"/>
                <w:lang w:eastAsia="nb-NO"/>
              </w:rPr>
              <w:t>x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4BEA7009" w14:textId="77777777" w:rsidR="00087D4F" w:rsidRPr="00065A28" w:rsidRDefault="00087D4F" w:rsidP="00FB004F">
            <w:pPr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7BD8F2D7" w14:textId="77777777" w:rsidR="00087D4F" w:rsidRPr="00065A28" w:rsidRDefault="00087D4F" w:rsidP="00FB004F">
            <w:pPr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color w:val="000000"/>
                <w:sz w:val="22"/>
                <w:szCs w:val="22"/>
                <w:lang w:eastAsia="nb-NO"/>
              </w:rPr>
              <w:t>21</w:t>
            </w:r>
          </w:p>
        </w:tc>
      </w:tr>
      <w:tr w:rsidR="00B96631" w:rsidRPr="00065A28" w14:paraId="4A96A377" w14:textId="77777777" w:rsidTr="00FB004F">
        <w:trPr>
          <w:trHeight w:val="300"/>
        </w:trPr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267166E6" w14:textId="77777777" w:rsidR="00087D4F" w:rsidRPr="00065A28" w:rsidRDefault="00087D4F" w:rsidP="00FB004F">
            <w:pPr>
              <w:rPr>
                <w:rFonts w:ascii="Calibri" w:hAnsi="Calibri" w:cs="Calibri"/>
                <w:b/>
                <w:bCs/>
                <w:sz w:val="22"/>
                <w:szCs w:val="22"/>
                <w:lang w:eastAsia="nb-NO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678555BA" w14:textId="77777777" w:rsidR="00087D4F" w:rsidRPr="00065A28" w:rsidRDefault="00087D4F" w:rsidP="00FB004F">
            <w:pPr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color w:val="000000"/>
                <w:sz w:val="22"/>
                <w:szCs w:val="22"/>
                <w:lang w:eastAsia="nb-NO"/>
              </w:rPr>
              <w:t>16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0136A80D" w14:textId="77777777" w:rsidR="00087D4F" w:rsidRPr="00065A28" w:rsidRDefault="00087D4F" w:rsidP="00FB004F">
            <w:pPr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color w:val="000000"/>
                <w:sz w:val="22"/>
                <w:szCs w:val="22"/>
                <w:lang w:eastAsia="nb-NO"/>
              </w:rPr>
              <w:t>25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28D9A848" w14:textId="77777777" w:rsidR="00087D4F" w:rsidRPr="00065A28" w:rsidRDefault="00087D4F" w:rsidP="00FB004F">
            <w:pPr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color w:val="000000"/>
                <w:sz w:val="22"/>
                <w:szCs w:val="22"/>
                <w:lang w:eastAsia="nb-NO"/>
              </w:rPr>
              <w:t>slått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4119966B" w14:textId="77777777" w:rsidR="00087D4F" w:rsidRPr="00065A28" w:rsidRDefault="00087D4F" w:rsidP="00FB004F">
            <w:pPr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color w:val="000000"/>
                <w:sz w:val="22"/>
                <w:szCs w:val="22"/>
                <w:lang w:eastAsia="nb-NO"/>
              </w:rPr>
              <w:t>x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0DAC580F" w14:textId="77777777" w:rsidR="00087D4F" w:rsidRPr="00065A28" w:rsidRDefault="00087D4F" w:rsidP="00FB004F">
            <w:pPr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27BAF6B1" w14:textId="77777777" w:rsidR="00087D4F" w:rsidRPr="00065A28" w:rsidRDefault="00087D4F" w:rsidP="00FB004F">
            <w:pPr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color w:val="000000"/>
                <w:sz w:val="22"/>
                <w:szCs w:val="22"/>
                <w:lang w:eastAsia="nb-NO"/>
              </w:rPr>
              <w:t>30</w:t>
            </w:r>
          </w:p>
        </w:tc>
      </w:tr>
      <w:tr w:rsidR="00B96631" w:rsidRPr="00065A28" w14:paraId="1C9B290A" w14:textId="77777777" w:rsidTr="00FB004F">
        <w:trPr>
          <w:trHeight w:val="300"/>
        </w:trPr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1009EACB" w14:textId="77777777" w:rsidR="00087D4F" w:rsidRPr="00065A28" w:rsidRDefault="00087D4F" w:rsidP="00FB004F">
            <w:pPr>
              <w:rPr>
                <w:rFonts w:ascii="Calibri" w:hAnsi="Calibri" w:cs="Calibri"/>
                <w:b/>
                <w:bCs/>
                <w:sz w:val="22"/>
                <w:szCs w:val="22"/>
                <w:lang w:eastAsia="nb-NO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67812A10" w14:textId="77777777" w:rsidR="00087D4F" w:rsidRPr="00065A28" w:rsidRDefault="00087D4F" w:rsidP="00FB004F">
            <w:pPr>
              <w:jc w:val="center"/>
              <w:rPr>
                <w:rFonts w:ascii="Calibri" w:hAnsi="Calibri" w:cs="Calibri"/>
                <w:strike/>
                <w:color w:val="FF0000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color w:val="000000"/>
                <w:sz w:val="22"/>
                <w:szCs w:val="22"/>
                <w:lang w:eastAsia="nb-NO"/>
              </w:rPr>
              <w:t>16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61378A1E" w14:textId="77777777" w:rsidR="00087D4F" w:rsidRPr="00065A28" w:rsidRDefault="00087D4F" w:rsidP="00FB004F">
            <w:pPr>
              <w:jc w:val="center"/>
              <w:rPr>
                <w:rFonts w:ascii="Calibri" w:hAnsi="Calibri" w:cs="Calibri"/>
                <w:strike/>
                <w:color w:val="FF0000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color w:val="000000"/>
                <w:sz w:val="22"/>
                <w:szCs w:val="22"/>
                <w:lang w:eastAsia="nb-NO"/>
              </w:rPr>
              <w:t>28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2ABA86BA" w14:textId="77777777" w:rsidR="00087D4F" w:rsidRPr="00065A28" w:rsidRDefault="00087D4F" w:rsidP="00FB004F">
            <w:pPr>
              <w:jc w:val="center"/>
              <w:rPr>
                <w:rFonts w:ascii="Calibri" w:hAnsi="Calibri" w:cs="Calibri"/>
                <w:strike/>
                <w:color w:val="FF0000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color w:val="000000"/>
                <w:sz w:val="22"/>
                <w:szCs w:val="22"/>
                <w:lang w:eastAsia="nb-NO"/>
              </w:rPr>
              <w:t>slått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50CF61A4" w14:textId="77777777" w:rsidR="00087D4F" w:rsidRPr="00065A28" w:rsidRDefault="00087D4F" w:rsidP="00FB004F">
            <w:pPr>
              <w:jc w:val="center"/>
              <w:rPr>
                <w:rFonts w:ascii="Calibri" w:hAnsi="Calibri" w:cs="Calibri"/>
                <w:strike/>
                <w:color w:val="FF0000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color w:val="000000"/>
                <w:sz w:val="22"/>
                <w:szCs w:val="22"/>
                <w:lang w:eastAsia="nb-NO"/>
              </w:rPr>
              <w:t>x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3EE1A2C6" w14:textId="77777777" w:rsidR="00087D4F" w:rsidRPr="00065A28" w:rsidRDefault="00087D4F" w:rsidP="00FB004F">
            <w:pPr>
              <w:jc w:val="center"/>
              <w:rPr>
                <w:rFonts w:ascii="Calibri" w:hAnsi="Calibri" w:cs="Calibri"/>
                <w:strike/>
                <w:color w:val="FF0000"/>
                <w:sz w:val="22"/>
                <w:szCs w:val="22"/>
                <w:lang w:eastAsia="nb-NO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712E69BB" w14:textId="77777777" w:rsidR="00087D4F" w:rsidRPr="00065A28" w:rsidRDefault="00087D4F" w:rsidP="00FB004F">
            <w:pPr>
              <w:jc w:val="center"/>
              <w:rPr>
                <w:rFonts w:ascii="Calibri" w:hAnsi="Calibri" w:cs="Calibri"/>
                <w:strike/>
                <w:color w:val="FF0000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color w:val="000000"/>
                <w:sz w:val="22"/>
                <w:szCs w:val="22"/>
                <w:lang w:eastAsia="nb-NO"/>
              </w:rPr>
              <w:t>12</w:t>
            </w:r>
          </w:p>
        </w:tc>
      </w:tr>
      <w:tr w:rsidR="00B96631" w:rsidRPr="00065A28" w14:paraId="235E61EA" w14:textId="77777777" w:rsidTr="00FB004F">
        <w:trPr>
          <w:trHeight w:val="300"/>
        </w:trPr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07823316" w14:textId="77777777" w:rsidR="00087D4F" w:rsidRPr="00065A28" w:rsidRDefault="00087D4F" w:rsidP="00FB004F">
            <w:pPr>
              <w:rPr>
                <w:rFonts w:ascii="Calibri" w:hAnsi="Calibri" w:cs="Calibri"/>
                <w:sz w:val="22"/>
                <w:szCs w:val="22"/>
                <w:lang w:eastAsia="nb-NO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28EE8D4A" w14:textId="77777777" w:rsidR="00087D4F" w:rsidRPr="00065A28" w:rsidRDefault="00087D4F" w:rsidP="00FB004F">
            <w:pPr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color w:val="000000"/>
                <w:sz w:val="22"/>
                <w:szCs w:val="22"/>
                <w:lang w:eastAsia="nb-NO"/>
              </w:rPr>
              <w:t>21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62AF0F7F" w14:textId="77777777" w:rsidR="00087D4F" w:rsidRPr="00065A28" w:rsidRDefault="00087D4F" w:rsidP="00FB004F">
            <w:pPr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color w:val="000000"/>
                <w:sz w:val="22"/>
                <w:szCs w:val="22"/>
                <w:lang w:eastAsia="nb-NO"/>
              </w:rPr>
              <w:t>13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70F25D24" w14:textId="77777777" w:rsidR="00087D4F" w:rsidRPr="00065A28" w:rsidRDefault="00087D4F" w:rsidP="00FB004F">
            <w:pPr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color w:val="000000"/>
                <w:sz w:val="22"/>
                <w:szCs w:val="22"/>
                <w:lang w:eastAsia="nb-NO"/>
              </w:rPr>
              <w:t>slått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1CEC1E66" w14:textId="77777777" w:rsidR="00087D4F" w:rsidRPr="00065A28" w:rsidRDefault="00087D4F" w:rsidP="00FB004F">
            <w:pPr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color w:val="000000"/>
                <w:sz w:val="22"/>
                <w:szCs w:val="22"/>
                <w:lang w:eastAsia="nb-NO"/>
              </w:rPr>
              <w:t>x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2956ED52" w14:textId="77777777" w:rsidR="00087D4F" w:rsidRPr="00065A28" w:rsidRDefault="00087D4F" w:rsidP="00FB004F">
            <w:pPr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06DB3A75" w14:textId="77777777" w:rsidR="00087D4F" w:rsidRPr="00065A28" w:rsidRDefault="00087D4F" w:rsidP="00FB004F">
            <w:pPr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color w:val="000000"/>
                <w:sz w:val="22"/>
                <w:szCs w:val="22"/>
                <w:lang w:eastAsia="nb-NO"/>
              </w:rPr>
              <w:t>20</w:t>
            </w:r>
          </w:p>
        </w:tc>
      </w:tr>
      <w:tr w:rsidR="00B96631" w:rsidRPr="00065A28" w14:paraId="5855A068" w14:textId="77777777" w:rsidTr="00FB004F">
        <w:trPr>
          <w:trHeight w:val="300"/>
        </w:trPr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93ACD5" w:themeFill="accent6" w:themeFillTint="99"/>
            <w:noWrap/>
            <w:vAlign w:val="bottom"/>
            <w:hideMark/>
          </w:tcPr>
          <w:p w14:paraId="76DF0574" w14:textId="77777777" w:rsidR="00087D4F" w:rsidRPr="00065A28" w:rsidRDefault="00087D4F" w:rsidP="00FB004F">
            <w:pPr>
              <w:rPr>
                <w:rFonts w:ascii="Calibri" w:hAnsi="Calibri" w:cs="Calibri"/>
                <w:b/>
                <w:bCs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b/>
                <w:bCs/>
                <w:sz w:val="22"/>
                <w:szCs w:val="22"/>
                <w:lang w:eastAsia="nb-NO"/>
              </w:rPr>
              <w:t>SUM </w:t>
            </w:r>
          </w:p>
        </w:tc>
        <w:tc>
          <w:tcPr>
            <w:tcW w:w="667" w:type="dxa"/>
            <w:tcBorders>
              <w:top w:val="single" w:sz="4" w:space="0" w:color="auto"/>
              <w:bottom w:val="single" w:sz="4" w:space="0" w:color="auto"/>
            </w:tcBorders>
            <w:shd w:val="clear" w:color="auto" w:fill="93ACD5" w:themeFill="accent6" w:themeFillTint="99"/>
            <w:noWrap/>
            <w:vAlign w:val="bottom"/>
            <w:hideMark/>
          </w:tcPr>
          <w:p w14:paraId="64E11CDD" w14:textId="77777777" w:rsidR="00087D4F" w:rsidRPr="00065A28" w:rsidRDefault="00087D4F" w:rsidP="00FB004F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eastAsia="nb-NO"/>
              </w:rPr>
            </w:pPr>
          </w:p>
        </w:tc>
        <w:tc>
          <w:tcPr>
            <w:tcW w:w="943" w:type="dxa"/>
            <w:tcBorders>
              <w:top w:val="single" w:sz="4" w:space="0" w:color="auto"/>
              <w:bottom w:val="single" w:sz="4" w:space="0" w:color="auto"/>
            </w:tcBorders>
            <w:shd w:val="clear" w:color="auto" w:fill="93ACD5" w:themeFill="accent6" w:themeFillTint="99"/>
            <w:noWrap/>
            <w:vAlign w:val="bottom"/>
            <w:hideMark/>
          </w:tcPr>
          <w:p w14:paraId="2B1D2F84" w14:textId="77777777" w:rsidR="00087D4F" w:rsidRPr="00065A28" w:rsidRDefault="00087D4F" w:rsidP="00FB004F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b/>
                <w:bCs/>
                <w:sz w:val="22"/>
                <w:szCs w:val="22"/>
                <w:lang w:eastAsia="nb-NO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93ACD5" w:themeFill="accent6" w:themeFillTint="99"/>
            <w:noWrap/>
            <w:vAlign w:val="bottom"/>
            <w:hideMark/>
          </w:tcPr>
          <w:p w14:paraId="19B49DA4" w14:textId="77777777" w:rsidR="00087D4F" w:rsidRPr="00065A28" w:rsidRDefault="00087D4F" w:rsidP="00FB004F">
            <w:pPr>
              <w:rPr>
                <w:rFonts w:ascii="Calibri" w:hAnsi="Calibri" w:cs="Calibri"/>
                <w:b/>
                <w:bCs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b/>
                <w:bCs/>
                <w:sz w:val="22"/>
                <w:szCs w:val="22"/>
                <w:lang w:eastAsia="nb-NO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93ACD5" w:themeFill="accent6" w:themeFillTint="99"/>
            <w:noWrap/>
            <w:vAlign w:val="bottom"/>
            <w:hideMark/>
          </w:tcPr>
          <w:p w14:paraId="41106961" w14:textId="77777777" w:rsidR="00087D4F" w:rsidRPr="00065A28" w:rsidRDefault="00087D4F" w:rsidP="00FB004F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b/>
                <w:bCs/>
                <w:sz w:val="22"/>
                <w:szCs w:val="22"/>
                <w:lang w:eastAsia="nb-NO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93ACD5" w:themeFill="accent6" w:themeFillTint="99"/>
            <w:noWrap/>
            <w:vAlign w:val="bottom"/>
            <w:hideMark/>
          </w:tcPr>
          <w:p w14:paraId="2DA78F0C" w14:textId="77777777" w:rsidR="00087D4F" w:rsidRPr="00065A28" w:rsidRDefault="00087D4F" w:rsidP="00FB004F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b/>
                <w:bCs/>
                <w:sz w:val="22"/>
                <w:szCs w:val="22"/>
                <w:lang w:eastAsia="nb-NO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3ACD5" w:themeFill="accent6" w:themeFillTint="99"/>
            <w:noWrap/>
            <w:vAlign w:val="bottom"/>
            <w:hideMark/>
          </w:tcPr>
          <w:p w14:paraId="10278CEA" w14:textId="77777777" w:rsidR="00087D4F" w:rsidRPr="00065A28" w:rsidRDefault="00087D4F" w:rsidP="00FB004F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b/>
                <w:bCs/>
                <w:sz w:val="22"/>
                <w:szCs w:val="22"/>
                <w:lang w:eastAsia="nb-NO"/>
              </w:rPr>
              <w:t>417</w:t>
            </w:r>
          </w:p>
        </w:tc>
      </w:tr>
      <w:tr w:rsidR="00087D4F" w:rsidRPr="00065A28" w14:paraId="0821EDD3" w14:textId="77777777" w:rsidTr="00FB004F">
        <w:trPr>
          <w:trHeight w:val="300"/>
        </w:trPr>
        <w:tc>
          <w:tcPr>
            <w:tcW w:w="921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F7A6D9" w14:textId="77777777" w:rsidR="00087D4F" w:rsidRPr="00065A28" w:rsidRDefault="00087D4F" w:rsidP="00FB004F">
            <w:pPr>
              <w:rPr>
                <w:rFonts w:ascii="Calibri" w:hAnsi="Calibri" w:cs="Calibri"/>
                <w:b/>
                <w:bCs/>
                <w:sz w:val="22"/>
                <w:szCs w:val="22"/>
                <w:lang w:eastAsia="nb-NO"/>
              </w:rPr>
            </w:pPr>
          </w:p>
          <w:p w14:paraId="22C8B058" w14:textId="77777777" w:rsidR="00087D4F" w:rsidRPr="00065A28" w:rsidRDefault="00087D4F" w:rsidP="00FB004F">
            <w:pPr>
              <w:rPr>
                <w:rFonts w:ascii="Calibri" w:hAnsi="Calibri" w:cs="Calibri"/>
                <w:b/>
                <w:bCs/>
                <w:sz w:val="22"/>
                <w:szCs w:val="22"/>
                <w:lang w:eastAsia="nb-NO"/>
              </w:rPr>
            </w:pPr>
          </w:p>
        </w:tc>
      </w:tr>
      <w:tr w:rsidR="00B96631" w:rsidRPr="00065A28" w14:paraId="6619C7D3" w14:textId="77777777" w:rsidTr="00FB004F">
        <w:trPr>
          <w:trHeight w:val="300"/>
        </w:trPr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3ACD5" w:themeFill="accent6" w:themeFillTint="99"/>
            <w:noWrap/>
            <w:hideMark/>
          </w:tcPr>
          <w:p w14:paraId="18AD6091" w14:textId="77777777" w:rsidR="00087D4F" w:rsidRPr="00065A28" w:rsidRDefault="00087D4F" w:rsidP="00FB004F">
            <w:pPr>
              <w:rPr>
                <w:rFonts w:ascii="Calibri" w:hAnsi="Calibri" w:cs="Calibri"/>
                <w:b/>
                <w:bCs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b/>
                <w:bCs/>
                <w:sz w:val="22"/>
                <w:szCs w:val="22"/>
                <w:lang w:eastAsia="nb-NO"/>
              </w:rPr>
              <w:t>Kommune</w:t>
            </w: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93ACD5" w:themeFill="accent6" w:themeFillTint="99"/>
            <w:noWrap/>
            <w:hideMark/>
          </w:tcPr>
          <w:p w14:paraId="4E5E54E5" w14:textId="77777777" w:rsidR="00087D4F" w:rsidRPr="00065A28" w:rsidRDefault="00087D4F" w:rsidP="00FB004F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b/>
                <w:bCs/>
                <w:sz w:val="22"/>
                <w:szCs w:val="22"/>
                <w:lang w:eastAsia="nb-NO"/>
              </w:rPr>
              <w:t>G.NR.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93ACD5" w:themeFill="accent6" w:themeFillTint="99"/>
            <w:noWrap/>
            <w:hideMark/>
          </w:tcPr>
          <w:p w14:paraId="13EBB434" w14:textId="77777777" w:rsidR="00087D4F" w:rsidRPr="00065A28" w:rsidRDefault="00087D4F" w:rsidP="00FB004F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b/>
                <w:bCs/>
                <w:sz w:val="22"/>
                <w:szCs w:val="22"/>
                <w:lang w:eastAsia="nb-NO"/>
              </w:rPr>
              <w:t>B.NR.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93ACD5" w:themeFill="accent6" w:themeFillTint="99"/>
            <w:noWrap/>
            <w:hideMark/>
          </w:tcPr>
          <w:p w14:paraId="546CEEA7" w14:textId="77777777" w:rsidR="00087D4F" w:rsidRPr="00065A28" w:rsidRDefault="00087D4F" w:rsidP="00FB004F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b/>
                <w:bCs/>
                <w:sz w:val="22"/>
                <w:szCs w:val="22"/>
                <w:lang w:eastAsia="nb-NO"/>
              </w:rPr>
              <w:t>TILTAK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93ACD5" w:themeFill="accent6" w:themeFillTint="99"/>
            <w:hideMark/>
          </w:tcPr>
          <w:p w14:paraId="720C6C9C" w14:textId="77777777" w:rsidR="00087D4F" w:rsidRPr="00065A28" w:rsidRDefault="00087D4F" w:rsidP="00FB004F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b/>
                <w:bCs/>
                <w:sz w:val="22"/>
                <w:szCs w:val="22"/>
                <w:lang w:eastAsia="nb-NO"/>
              </w:rPr>
              <w:t>INNMARK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93ACD5" w:themeFill="accent6" w:themeFillTint="99"/>
            <w:hideMark/>
          </w:tcPr>
          <w:p w14:paraId="61AF84BF" w14:textId="77777777" w:rsidR="00087D4F" w:rsidRPr="00065A28" w:rsidRDefault="00087D4F" w:rsidP="00FB004F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b/>
                <w:bCs/>
                <w:sz w:val="22"/>
                <w:szCs w:val="22"/>
                <w:lang w:eastAsia="nb-NO"/>
              </w:rPr>
              <w:t>UTMARK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3ACD5" w:themeFill="accent6" w:themeFillTint="99"/>
            <w:hideMark/>
          </w:tcPr>
          <w:p w14:paraId="258478C4" w14:textId="77777777" w:rsidR="00087D4F" w:rsidRPr="00065A28" w:rsidRDefault="00087D4F" w:rsidP="00FB004F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b/>
                <w:bCs/>
                <w:sz w:val="22"/>
                <w:szCs w:val="22"/>
                <w:lang w:eastAsia="nb-NO"/>
              </w:rPr>
              <w:t>DEKAR</w:t>
            </w:r>
          </w:p>
        </w:tc>
      </w:tr>
      <w:tr w:rsidR="00087D4F" w:rsidRPr="00065A28" w14:paraId="41CEECF6" w14:textId="77777777" w:rsidTr="00FB004F">
        <w:trPr>
          <w:trHeight w:val="300"/>
        </w:trPr>
        <w:tc>
          <w:tcPr>
            <w:tcW w:w="921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0613D494" w14:textId="77777777" w:rsidR="00087D4F" w:rsidRPr="00065A28" w:rsidRDefault="00087D4F" w:rsidP="00FB004F">
            <w:pPr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b/>
                <w:bCs/>
                <w:sz w:val="22"/>
                <w:szCs w:val="22"/>
                <w:lang w:eastAsia="nb-NO"/>
              </w:rPr>
              <w:t>1871 ANDØY - inntil 350 daa</w:t>
            </w:r>
          </w:p>
        </w:tc>
      </w:tr>
      <w:tr w:rsidR="00B96631" w:rsidRPr="00065A28" w14:paraId="6B1C55FF" w14:textId="77777777" w:rsidTr="00FB004F">
        <w:trPr>
          <w:trHeight w:val="300"/>
        </w:trPr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3A655FE0" w14:textId="77777777" w:rsidR="00087D4F" w:rsidRPr="00065A28" w:rsidRDefault="00087D4F" w:rsidP="00FB004F">
            <w:pPr>
              <w:rPr>
                <w:rFonts w:ascii="Calibri" w:hAnsi="Calibri" w:cs="Calibri"/>
                <w:sz w:val="22"/>
                <w:szCs w:val="22"/>
                <w:lang w:eastAsia="nb-NO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5E1BEB4A" w14:textId="77777777" w:rsidR="00087D4F" w:rsidRPr="00065A28" w:rsidRDefault="00087D4F" w:rsidP="00FB004F">
            <w:pPr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7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701E6AB2" w14:textId="77777777" w:rsidR="00087D4F" w:rsidRPr="00065A28" w:rsidRDefault="00087D4F" w:rsidP="00FB004F">
            <w:pPr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59F00F52" w14:textId="77777777" w:rsidR="00087D4F" w:rsidRPr="00065A28" w:rsidRDefault="00087D4F" w:rsidP="00FB004F">
            <w:pPr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beite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6988A2EA" w14:textId="77777777" w:rsidR="00087D4F" w:rsidRPr="00065A28" w:rsidRDefault="00087D4F" w:rsidP="00FB004F">
            <w:pPr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x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39DEDAF4" w14:textId="77777777" w:rsidR="00087D4F" w:rsidRPr="00065A28" w:rsidRDefault="00087D4F" w:rsidP="00FB004F">
            <w:pPr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3582845B" w14:textId="77777777" w:rsidR="00087D4F" w:rsidRPr="00065A28" w:rsidRDefault="00087D4F" w:rsidP="00FB004F">
            <w:pPr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20</w:t>
            </w:r>
          </w:p>
        </w:tc>
      </w:tr>
      <w:tr w:rsidR="00B96631" w:rsidRPr="00065A28" w14:paraId="34F453CF" w14:textId="77777777" w:rsidTr="00FB004F">
        <w:trPr>
          <w:trHeight w:val="300"/>
        </w:trPr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391C07A8" w14:textId="77777777" w:rsidR="00087D4F" w:rsidRPr="00065A28" w:rsidRDefault="00087D4F" w:rsidP="00FB004F">
            <w:pPr>
              <w:rPr>
                <w:rFonts w:ascii="Calibri" w:hAnsi="Calibri" w:cs="Calibri"/>
                <w:sz w:val="22"/>
                <w:szCs w:val="22"/>
                <w:lang w:eastAsia="nb-NO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035E80CA" w14:textId="77777777" w:rsidR="00087D4F" w:rsidRPr="00065A28" w:rsidRDefault="00087D4F" w:rsidP="00FB004F">
            <w:pPr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7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5B7F872B" w14:textId="77777777" w:rsidR="00087D4F" w:rsidRPr="00065A28" w:rsidRDefault="00087D4F" w:rsidP="00FB004F">
            <w:pPr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467168E4" w14:textId="77777777" w:rsidR="00087D4F" w:rsidRPr="00065A28" w:rsidRDefault="00087D4F" w:rsidP="00FB004F">
            <w:pPr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slått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07D1DEBB" w14:textId="77777777" w:rsidR="00087D4F" w:rsidRPr="00065A28" w:rsidRDefault="00087D4F" w:rsidP="00FB004F">
            <w:pPr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x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195A4EA1" w14:textId="77777777" w:rsidR="00087D4F" w:rsidRPr="00065A28" w:rsidRDefault="00087D4F" w:rsidP="00FB004F">
            <w:pPr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38872DC9" w14:textId="77777777" w:rsidR="00087D4F" w:rsidRPr="00065A28" w:rsidRDefault="00087D4F" w:rsidP="00FB004F">
            <w:pPr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43</w:t>
            </w:r>
          </w:p>
        </w:tc>
      </w:tr>
      <w:tr w:rsidR="00B96631" w:rsidRPr="00065A28" w14:paraId="73AF3686" w14:textId="77777777" w:rsidTr="00FB004F">
        <w:trPr>
          <w:trHeight w:val="300"/>
        </w:trPr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1C3FF33C" w14:textId="77777777" w:rsidR="00087D4F" w:rsidRPr="00065A28" w:rsidRDefault="00087D4F" w:rsidP="00FB004F">
            <w:pPr>
              <w:rPr>
                <w:rFonts w:ascii="Calibri" w:hAnsi="Calibri" w:cs="Calibri"/>
                <w:sz w:val="22"/>
                <w:szCs w:val="22"/>
                <w:lang w:eastAsia="nb-NO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5C62FFC4" w14:textId="77777777" w:rsidR="00087D4F" w:rsidRPr="00065A28" w:rsidRDefault="00087D4F" w:rsidP="00FB004F">
            <w:pPr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8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5CFADA2B" w14:textId="77777777" w:rsidR="00087D4F" w:rsidRPr="00065A28" w:rsidRDefault="00087D4F" w:rsidP="00FB004F">
            <w:pPr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1E9086E7" w14:textId="77777777" w:rsidR="00087D4F" w:rsidRPr="00065A28" w:rsidRDefault="00087D4F" w:rsidP="00FB004F">
            <w:pPr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slått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2994193F" w14:textId="77777777" w:rsidR="00087D4F" w:rsidRPr="00065A28" w:rsidRDefault="00087D4F" w:rsidP="00FB004F">
            <w:pPr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x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31994ABF" w14:textId="77777777" w:rsidR="00087D4F" w:rsidRPr="00065A28" w:rsidRDefault="00087D4F" w:rsidP="00FB004F">
            <w:pPr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60D55874" w14:textId="77777777" w:rsidR="00087D4F" w:rsidRPr="00065A28" w:rsidRDefault="00087D4F" w:rsidP="00FB004F">
            <w:pPr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43</w:t>
            </w:r>
          </w:p>
        </w:tc>
      </w:tr>
      <w:tr w:rsidR="00B96631" w:rsidRPr="00065A28" w14:paraId="36AFC268" w14:textId="77777777" w:rsidTr="00FB004F">
        <w:trPr>
          <w:trHeight w:val="300"/>
        </w:trPr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23CBB176" w14:textId="77777777" w:rsidR="00087D4F" w:rsidRPr="00065A28" w:rsidRDefault="00087D4F" w:rsidP="00FB004F">
            <w:pPr>
              <w:rPr>
                <w:rFonts w:ascii="Calibri" w:hAnsi="Calibri" w:cs="Calibri"/>
                <w:sz w:val="22"/>
                <w:szCs w:val="22"/>
                <w:lang w:eastAsia="nb-NO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5863BC3B" w14:textId="77777777" w:rsidR="00087D4F" w:rsidRPr="00065A28" w:rsidRDefault="00087D4F" w:rsidP="00FB004F">
            <w:pPr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8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0538FE67" w14:textId="77777777" w:rsidR="00087D4F" w:rsidRPr="00065A28" w:rsidRDefault="00087D4F" w:rsidP="00FB004F">
            <w:pPr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27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76845629" w14:textId="77777777" w:rsidR="00087D4F" w:rsidRPr="00065A28" w:rsidRDefault="00087D4F" w:rsidP="00FB004F">
            <w:pPr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slått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4DEA4B32" w14:textId="77777777" w:rsidR="00087D4F" w:rsidRPr="00065A28" w:rsidRDefault="00087D4F" w:rsidP="00FB004F">
            <w:pPr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x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30539103" w14:textId="77777777" w:rsidR="00087D4F" w:rsidRPr="00065A28" w:rsidRDefault="00087D4F" w:rsidP="00FB004F">
            <w:pPr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10EEDD62" w14:textId="77777777" w:rsidR="00087D4F" w:rsidRPr="00065A28" w:rsidRDefault="00087D4F" w:rsidP="00FB004F">
            <w:pPr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43</w:t>
            </w:r>
          </w:p>
        </w:tc>
      </w:tr>
      <w:tr w:rsidR="00B96631" w:rsidRPr="00065A28" w14:paraId="26CE5CC2" w14:textId="77777777" w:rsidTr="00FB004F">
        <w:trPr>
          <w:trHeight w:val="300"/>
        </w:trPr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0FC1E667" w14:textId="77777777" w:rsidR="00087D4F" w:rsidRPr="00065A28" w:rsidRDefault="00087D4F" w:rsidP="00FB004F">
            <w:pPr>
              <w:rPr>
                <w:rFonts w:ascii="Calibri" w:hAnsi="Calibri" w:cs="Calibri"/>
                <w:sz w:val="22"/>
                <w:szCs w:val="22"/>
                <w:lang w:eastAsia="nb-NO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1CB0AFFF" w14:textId="77777777" w:rsidR="00087D4F" w:rsidRPr="00065A28" w:rsidRDefault="00087D4F" w:rsidP="00FB004F">
            <w:pPr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8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415C946A" w14:textId="77777777" w:rsidR="00087D4F" w:rsidRPr="00065A28" w:rsidRDefault="00087D4F" w:rsidP="00FB004F">
            <w:pPr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49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17B68AFD" w14:textId="77777777" w:rsidR="00087D4F" w:rsidRPr="00065A28" w:rsidRDefault="00087D4F" w:rsidP="00FB004F">
            <w:pPr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slått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50FED5A4" w14:textId="77777777" w:rsidR="00087D4F" w:rsidRPr="00065A28" w:rsidRDefault="00087D4F" w:rsidP="00FB004F">
            <w:pPr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x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5B56C43A" w14:textId="77777777" w:rsidR="00087D4F" w:rsidRPr="00065A28" w:rsidRDefault="00087D4F" w:rsidP="00FB004F">
            <w:pPr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2AB2C222" w14:textId="77777777" w:rsidR="00087D4F" w:rsidRPr="00065A28" w:rsidRDefault="00087D4F" w:rsidP="00FB004F">
            <w:pPr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43</w:t>
            </w:r>
          </w:p>
        </w:tc>
      </w:tr>
      <w:tr w:rsidR="00B96631" w:rsidRPr="00065A28" w14:paraId="726E3CE3" w14:textId="77777777" w:rsidTr="00FB004F">
        <w:trPr>
          <w:trHeight w:val="300"/>
        </w:trPr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55C9401D" w14:textId="77777777" w:rsidR="00087D4F" w:rsidRPr="00065A28" w:rsidRDefault="00087D4F" w:rsidP="00FB004F">
            <w:pPr>
              <w:rPr>
                <w:rFonts w:ascii="Calibri" w:hAnsi="Calibri" w:cs="Calibri"/>
                <w:sz w:val="22"/>
                <w:szCs w:val="22"/>
                <w:lang w:eastAsia="nb-NO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24AD76DF" w14:textId="77777777" w:rsidR="00087D4F" w:rsidRPr="00065A28" w:rsidRDefault="00087D4F" w:rsidP="00FB004F">
            <w:pPr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10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2DB616CA" w14:textId="77777777" w:rsidR="00087D4F" w:rsidRPr="00065A28" w:rsidRDefault="00087D4F" w:rsidP="00FB004F">
            <w:pPr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25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3D950BB0" w14:textId="77777777" w:rsidR="00087D4F" w:rsidRPr="00065A28" w:rsidRDefault="00087D4F" w:rsidP="00FB004F">
            <w:pPr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slått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19EE43A5" w14:textId="77777777" w:rsidR="00087D4F" w:rsidRPr="00065A28" w:rsidRDefault="00087D4F" w:rsidP="00FB004F">
            <w:pPr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x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64A5C936" w14:textId="77777777" w:rsidR="00087D4F" w:rsidRPr="00065A28" w:rsidRDefault="00087D4F" w:rsidP="00FB004F">
            <w:pPr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47250644" w14:textId="77777777" w:rsidR="00087D4F" w:rsidRPr="00065A28" w:rsidRDefault="00087D4F" w:rsidP="00FB004F">
            <w:pPr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43</w:t>
            </w:r>
          </w:p>
        </w:tc>
      </w:tr>
      <w:tr w:rsidR="00B96631" w:rsidRPr="00065A28" w14:paraId="74B25ADA" w14:textId="77777777" w:rsidTr="00FB004F">
        <w:trPr>
          <w:trHeight w:val="300"/>
        </w:trPr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0A22B6AC" w14:textId="77777777" w:rsidR="00087D4F" w:rsidRPr="00065A28" w:rsidRDefault="00087D4F" w:rsidP="00FB004F">
            <w:pPr>
              <w:rPr>
                <w:rFonts w:ascii="Calibri" w:hAnsi="Calibri" w:cs="Calibri"/>
                <w:sz w:val="22"/>
                <w:szCs w:val="22"/>
                <w:lang w:eastAsia="nb-NO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70C68EAB" w14:textId="77777777" w:rsidR="00087D4F" w:rsidRPr="00065A28" w:rsidRDefault="00087D4F" w:rsidP="00FB004F">
            <w:pPr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10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0C5C1A14" w14:textId="77777777" w:rsidR="00087D4F" w:rsidRPr="00065A28" w:rsidRDefault="00087D4F" w:rsidP="00FB004F">
            <w:pPr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27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446130BB" w14:textId="77777777" w:rsidR="00087D4F" w:rsidRPr="00065A28" w:rsidRDefault="00087D4F" w:rsidP="00FB004F">
            <w:pPr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slått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5F974A00" w14:textId="77777777" w:rsidR="00087D4F" w:rsidRPr="00065A28" w:rsidRDefault="00087D4F" w:rsidP="00FB004F">
            <w:pPr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x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49FEDA8F" w14:textId="77777777" w:rsidR="00087D4F" w:rsidRPr="00065A28" w:rsidRDefault="00087D4F" w:rsidP="00FB004F">
            <w:pPr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511383C1" w14:textId="77777777" w:rsidR="00087D4F" w:rsidRPr="00065A28" w:rsidRDefault="00087D4F" w:rsidP="00FB004F">
            <w:pPr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43</w:t>
            </w:r>
          </w:p>
        </w:tc>
      </w:tr>
      <w:tr w:rsidR="00B96631" w:rsidRPr="00065A28" w14:paraId="41DFBAC1" w14:textId="77777777" w:rsidTr="00FB004F">
        <w:trPr>
          <w:trHeight w:val="300"/>
        </w:trPr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795451EE" w14:textId="77777777" w:rsidR="00087D4F" w:rsidRPr="00065A28" w:rsidRDefault="00087D4F" w:rsidP="00FB004F">
            <w:pPr>
              <w:rPr>
                <w:rFonts w:ascii="Calibri" w:hAnsi="Calibri" w:cs="Calibri"/>
                <w:sz w:val="22"/>
                <w:szCs w:val="22"/>
                <w:lang w:eastAsia="nb-NO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32D817AA" w14:textId="77777777" w:rsidR="00087D4F" w:rsidRPr="00065A28" w:rsidRDefault="00087D4F" w:rsidP="00FB004F">
            <w:pPr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36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2710A682" w14:textId="77777777" w:rsidR="00087D4F" w:rsidRPr="00065A28" w:rsidRDefault="00087D4F" w:rsidP="00FB004F">
            <w:pPr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44D08339" w14:textId="77777777" w:rsidR="00087D4F" w:rsidRPr="00065A28" w:rsidRDefault="00087D4F" w:rsidP="00FB004F">
            <w:pPr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slått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0E46EBD1" w14:textId="77777777" w:rsidR="00087D4F" w:rsidRPr="00065A28" w:rsidRDefault="00087D4F" w:rsidP="00FB004F">
            <w:pPr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x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51D156B0" w14:textId="77777777" w:rsidR="00087D4F" w:rsidRPr="00065A28" w:rsidRDefault="00087D4F" w:rsidP="00FB004F">
            <w:pPr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66F78CC1" w14:textId="77777777" w:rsidR="00087D4F" w:rsidRPr="00065A28" w:rsidRDefault="00087D4F" w:rsidP="00FB004F">
            <w:pPr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35</w:t>
            </w:r>
          </w:p>
        </w:tc>
      </w:tr>
      <w:tr w:rsidR="00B96631" w:rsidRPr="00065A28" w14:paraId="66469DF5" w14:textId="77777777" w:rsidTr="00FB004F">
        <w:trPr>
          <w:trHeight w:val="300"/>
        </w:trPr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3F0C5482" w14:textId="77777777" w:rsidR="00087D4F" w:rsidRPr="00065A28" w:rsidRDefault="00087D4F" w:rsidP="00FB004F">
            <w:pPr>
              <w:rPr>
                <w:rFonts w:ascii="Calibri" w:hAnsi="Calibri" w:cs="Calibri"/>
                <w:sz w:val="22"/>
                <w:szCs w:val="22"/>
                <w:lang w:eastAsia="nb-NO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5712C343" w14:textId="77777777" w:rsidR="00087D4F" w:rsidRPr="00065A28" w:rsidRDefault="00087D4F" w:rsidP="00FB004F">
            <w:pPr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36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05D9B87C" w14:textId="77777777" w:rsidR="00087D4F" w:rsidRPr="00065A28" w:rsidRDefault="00087D4F" w:rsidP="00FB004F">
            <w:pPr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19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0C872A0B" w14:textId="77777777" w:rsidR="00087D4F" w:rsidRPr="00065A28" w:rsidRDefault="00087D4F" w:rsidP="00FB004F">
            <w:pPr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slått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386495EE" w14:textId="77777777" w:rsidR="00087D4F" w:rsidRPr="00065A28" w:rsidRDefault="00087D4F" w:rsidP="00FB004F">
            <w:pPr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x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05D88C34" w14:textId="77777777" w:rsidR="00087D4F" w:rsidRPr="00065A28" w:rsidRDefault="00087D4F" w:rsidP="00FB004F">
            <w:pPr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5F8757F8" w14:textId="77777777" w:rsidR="00087D4F" w:rsidRPr="00065A28" w:rsidRDefault="00087D4F" w:rsidP="00FB004F">
            <w:pPr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34</w:t>
            </w:r>
          </w:p>
        </w:tc>
      </w:tr>
      <w:tr w:rsidR="00B96631" w:rsidRPr="00065A28" w14:paraId="2F1E4062" w14:textId="77777777" w:rsidTr="00FB004F">
        <w:trPr>
          <w:trHeight w:val="300"/>
        </w:trPr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93ACD5" w:themeFill="accent6" w:themeFillTint="99"/>
            <w:noWrap/>
            <w:vAlign w:val="bottom"/>
            <w:hideMark/>
          </w:tcPr>
          <w:p w14:paraId="3E26AA2D" w14:textId="77777777" w:rsidR="00087D4F" w:rsidRPr="00065A28" w:rsidRDefault="00087D4F" w:rsidP="00FB004F">
            <w:pPr>
              <w:rPr>
                <w:rFonts w:ascii="Calibri" w:hAnsi="Calibri" w:cs="Calibri"/>
                <w:b/>
                <w:bCs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b/>
                <w:bCs/>
                <w:sz w:val="22"/>
                <w:szCs w:val="22"/>
                <w:lang w:eastAsia="nb-NO"/>
              </w:rPr>
              <w:t> SUM</w:t>
            </w:r>
          </w:p>
        </w:tc>
        <w:tc>
          <w:tcPr>
            <w:tcW w:w="667" w:type="dxa"/>
            <w:tcBorders>
              <w:top w:val="single" w:sz="4" w:space="0" w:color="auto"/>
              <w:bottom w:val="single" w:sz="4" w:space="0" w:color="auto"/>
            </w:tcBorders>
            <w:shd w:val="clear" w:color="auto" w:fill="93ACD5" w:themeFill="accent6" w:themeFillTint="99"/>
            <w:noWrap/>
            <w:vAlign w:val="bottom"/>
            <w:hideMark/>
          </w:tcPr>
          <w:p w14:paraId="6C5B68F2" w14:textId="77777777" w:rsidR="00087D4F" w:rsidRPr="00065A28" w:rsidRDefault="00087D4F" w:rsidP="00FB004F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eastAsia="nb-NO"/>
              </w:rPr>
            </w:pPr>
          </w:p>
        </w:tc>
        <w:tc>
          <w:tcPr>
            <w:tcW w:w="943" w:type="dxa"/>
            <w:tcBorders>
              <w:top w:val="single" w:sz="4" w:space="0" w:color="auto"/>
              <w:bottom w:val="single" w:sz="4" w:space="0" w:color="auto"/>
            </w:tcBorders>
            <w:shd w:val="clear" w:color="auto" w:fill="93ACD5" w:themeFill="accent6" w:themeFillTint="99"/>
            <w:noWrap/>
            <w:vAlign w:val="bottom"/>
            <w:hideMark/>
          </w:tcPr>
          <w:p w14:paraId="09D5FBA3" w14:textId="77777777" w:rsidR="00087D4F" w:rsidRPr="00065A28" w:rsidRDefault="00087D4F" w:rsidP="00FB004F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b/>
                <w:bCs/>
                <w:sz w:val="22"/>
                <w:szCs w:val="22"/>
                <w:lang w:eastAsia="nb-NO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93ACD5" w:themeFill="accent6" w:themeFillTint="99"/>
            <w:noWrap/>
            <w:vAlign w:val="bottom"/>
            <w:hideMark/>
          </w:tcPr>
          <w:p w14:paraId="71234918" w14:textId="77777777" w:rsidR="00087D4F" w:rsidRPr="00065A28" w:rsidRDefault="00087D4F" w:rsidP="00FB004F">
            <w:pPr>
              <w:rPr>
                <w:rFonts w:ascii="Calibri" w:hAnsi="Calibri" w:cs="Calibri"/>
                <w:b/>
                <w:bCs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b/>
                <w:bCs/>
                <w:sz w:val="22"/>
                <w:szCs w:val="22"/>
                <w:lang w:eastAsia="nb-NO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93ACD5" w:themeFill="accent6" w:themeFillTint="99"/>
            <w:noWrap/>
            <w:vAlign w:val="bottom"/>
            <w:hideMark/>
          </w:tcPr>
          <w:p w14:paraId="71B8165A" w14:textId="77777777" w:rsidR="00087D4F" w:rsidRPr="00065A28" w:rsidRDefault="00087D4F" w:rsidP="00FB004F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b/>
                <w:bCs/>
                <w:sz w:val="22"/>
                <w:szCs w:val="22"/>
                <w:lang w:eastAsia="nb-NO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93ACD5" w:themeFill="accent6" w:themeFillTint="99"/>
            <w:noWrap/>
            <w:vAlign w:val="bottom"/>
            <w:hideMark/>
          </w:tcPr>
          <w:p w14:paraId="3E3E659E" w14:textId="77777777" w:rsidR="00087D4F" w:rsidRPr="00065A28" w:rsidRDefault="00087D4F" w:rsidP="00FB004F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b/>
                <w:bCs/>
                <w:sz w:val="22"/>
                <w:szCs w:val="22"/>
                <w:lang w:eastAsia="nb-NO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3ACD5" w:themeFill="accent6" w:themeFillTint="99"/>
            <w:noWrap/>
            <w:vAlign w:val="bottom"/>
            <w:hideMark/>
          </w:tcPr>
          <w:p w14:paraId="7ACD4007" w14:textId="77777777" w:rsidR="00087D4F" w:rsidRPr="00065A28" w:rsidRDefault="00087D4F" w:rsidP="00FB004F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b/>
                <w:bCs/>
                <w:sz w:val="22"/>
                <w:szCs w:val="22"/>
                <w:lang w:eastAsia="nb-NO"/>
              </w:rPr>
              <w:t>347</w:t>
            </w:r>
          </w:p>
        </w:tc>
      </w:tr>
      <w:tr w:rsidR="00087D4F" w:rsidRPr="00065A28" w14:paraId="5F8415A7" w14:textId="77777777" w:rsidTr="00FB004F">
        <w:trPr>
          <w:trHeight w:val="300"/>
        </w:trPr>
        <w:tc>
          <w:tcPr>
            <w:tcW w:w="921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98C28C" w14:textId="77777777" w:rsidR="00087D4F" w:rsidRPr="00065A28" w:rsidRDefault="00087D4F" w:rsidP="00FB004F">
            <w:pPr>
              <w:rPr>
                <w:rFonts w:ascii="Calibri" w:hAnsi="Calibri" w:cs="Calibri"/>
                <w:sz w:val="22"/>
                <w:szCs w:val="22"/>
                <w:lang w:eastAsia="nb-NO"/>
              </w:rPr>
            </w:pPr>
          </w:p>
          <w:p w14:paraId="1D6C519F" w14:textId="77777777" w:rsidR="00087D4F" w:rsidRPr="00065A28" w:rsidRDefault="00087D4F" w:rsidP="00FB004F">
            <w:pPr>
              <w:rPr>
                <w:rFonts w:ascii="Calibri" w:hAnsi="Calibri" w:cs="Calibri"/>
                <w:sz w:val="22"/>
                <w:szCs w:val="22"/>
                <w:lang w:eastAsia="nb-NO"/>
              </w:rPr>
            </w:pPr>
          </w:p>
        </w:tc>
      </w:tr>
      <w:tr w:rsidR="00087D4F" w:rsidRPr="00065A28" w14:paraId="1428309F" w14:textId="77777777" w:rsidTr="00FB004F">
        <w:trPr>
          <w:trHeight w:val="300"/>
        </w:trPr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3ACD5" w:themeFill="accent6" w:themeFillTint="99"/>
            <w:noWrap/>
          </w:tcPr>
          <w:p w14:paraId="693FA027" w14:textId="77777777" w:rsidR="00087D4F" w:rsidRPr="00065A28" w:rsidRDefault="00087D4F" w:rsidP="00FB004F">
            <w:pPr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b/>
                <w:bCs/>
                <w:sz w:val="22"/>
                <w:szCs w:val="22"/>
                <w:lang w:eastAsia="nb-NO"/>
              </w:rPr>
              <w:t>Kommune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3ACD5" w:themeFill="accent6" w:themeFillTint="99"/>
            <w:noWrap/>
          </w:tcPr>
          <w:p w14:paraId="48EFD501" w14:textId="77777777" w:rsidR="00087D4F" w:rsidRPr="00065A28" w:rsidRDefault="00087D4F" w:rsidP="00FB004F">
            <w:pPr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b/>
                <w:bCs/>
                <w:sz w:val="22"/>
                <w:szCs w:val="22"/>
                <w:lang w:eastAsia="nb-NO"/>
              </w:rPr>
              <w:t>G.NR.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3ACD5" w:themeFill="accent6" w:themeFillTint="99"/>
            <w:noWrap/>
          </w:tcPr>
          <w:p w14:paraId="33CB633A" w14:textId="77777777" w:rsidR="00087D4F" w:rsidRPr="00065A28" w:rsidRDefault="00087D4F" w:rsidP="00FB004F">
            <w:pPr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b/>
                <w:bCs/>
                <w:sz w:val="22"/>
                <w:szCs w:val="22"/>
                <w:lang w:eastAsia="nb-NO"/>
              </w:rPr>
              <w:t>B.NR.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3ACD5" w:themeFill="accent6" w:themeFillTint="99"/>
            <w:noWrap/>
          </w:tcPr>
          <w:p w14:paraId="1CAA7613" w14:textId="77777777" w:rsidR="00087D4F" w:rsidRPr="00065A28" w:rsidRDefault="00087D4F" w:rsidP="00FB004F">
            <w:pPr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b/>
                <w:bCs/>
                <w:sz w:val="22"/>
                <w:szCs w:val="22"/>
                <w:lang w:eastAsia="nb-NO"/>
              </w:rPr>
              <w:t>TILTAK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3ACD5" w:themeFill="accent6" w:themeFillTint="99"/>
            <w:noWrap/>
          </w:tcPr>
          <w:p w14:paraId="52806DC0" w14:textId="77777777" w:rsidR="00087D4F" w:rsidRPr="00065A28" w:rsidRDefault="00087D4F" w:rsidP="00FB004F">
            <w:pPr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b/>
                <w:bCs/>
                <w:sz w:val="22"/>
                <w:szCs w:val="22"/>
                <w:lang w:eastAsia="nb-NO"/>
              </w:rPr>
              <w:t>INNMARK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3ACD5" w:themeFill="accent6" w:themeFillTint="99"/>
            <w:noWrap/>
          </w:tcPr>
          <w:p w14:paraId="23FF3718" w14:textId="77777777" w:rsidR="00087D4F" w:rsidRPr="00065A28" w:rsidRDefault="00087D4F" w:rsidP="00FB004F">
            <w:pPr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b/>
                <w:bCs/>
                <w:sz w:val="22"/>
                <w:szCs w:val="22"/>
                <w:lang w:eastAsia="nb-NO"/>
              </w:rPr>
              <w:t>UTMARK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3ACD5" w:themeFill="accent6" w:themeFillTint="99"/>
            <w:noWrap/>
          </w:tcPr>
          <w:p w14:paraId="10F14D1E" w14:textId="77777777" w:rsidR="00087D4F" w:rsidRPr="00065A28" w:rsidRDefault="00087D4F" w:rsidP="00FB004F">
            <w:pPr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b/>
                <w:bCs/>
                <w:sz w:val="22"/>
                <w:szCs w:val="22"/>
                <w:lang w:eastAsia="nb-NO"/>
              </w:rPr>
              <w:t>DEKAR</w:t>
            </w:r>
          </w:p>
        </w:tc>
      </w:tr>
      <w:tr w:rsidR="00087D4F" w:rsidRPr="00065A28" w14:paraId="35456F99" w14:textId="77777777" w:rsidTr="00FB004F">
        <w:trPr>
          <w:trHeight w:val="300"/>
        </w:trPr>
        <w:tc>
          <w:tcPr>
            <w:tcW w:w="921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64DE0A7E" w14:textId="77777777" w:rsidR="00087D4F" w:rsidRPr="00065A28" w:rsidRDefault="00087D4F" w:rsidP="00FB004F">
            <w:pPr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b/>
                <w:bCs/>
                <w:sz w:val="22"/>
                <w:szCs w:val="22"/>
                <w:lang w:eastAsia="nb-NO"/>
              </w:rPr>
              <w:t xml:space="preserve">1874 MOSKENES </w:t>
            </w:r>
          </w:p>
        </w:tc>
      </w:tr>
      <w:tr w:rsidR="00B96631" w:rsidRPr="00065A28" w14:paraId="37E33F4B" w14:textId="77777777" w:rsidTr="00FB004F">
        <w:trPr>
          <w:trHeight w:val="300"/>
        </w:trPr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43D702AB" w14:textId="77777777" w:rsidR="00087D4F" w:rsidRPr="00065A28" w:rsidRDefault="00087D4F" w:rsidP="00FB004F">
            <w:pPr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Ingen innmeldte areal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2A8E3BE7" w14:textId="77777777" w:rsidR="00087D4F" w:rsidRPr="00065A28" w:rsidRDefault="00087D4F" w:rsidP="00FB004F">
            <w:pPr>
              <w:rPr>
                <w:rFonts w:ascii="Calibri" w:hAnsi="Calibri" w:cs="Calibri"/>
                <w:sz w:val="22"/>
                <w:szCs w:val="22"/>
                <w:lang w:eastAsia="nb-NO"/>
              </w:rPr>
            </w:pP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2D9CE855" w14:textId="77777777" w:rsidR="00087D4F" w:rsidRPr="00065A28" w:rsidRDefault="00087D4F" w:rsidP="00FB004F">
            <w:pPr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7789CF6E" w14:textId="77777777" w:rsidR="00087D4F" w:rsidRPr="00065A28" w:rsidRDefault="00087D4F" w:rsidP="00FB004F">
            <w:pPr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7CE7A4E5" w14:textId="77777777" w:rsidR="00087D4F" w:rsidRPr="00065A28" w:rsidRDefault="00087D4F" w:rsidP="00FB004F">
            <w:pPr>
              <w:rPr>
                <w:rFonts w:ascii="Calibri" w:hAnsi="Calibri" w:cs="Calibri"/>
                <w:sz w:val="22"/>
                <w:szCs w:val="22"/>
                <w:lang w:eastAsia="nb-NO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5DADE1CC" w14:textId="77777777" w:rsidR="00087D4F" w:rsidRPr="00065A28" w:rsidRDefault="00087D4F" w:rsidP="00FB004F">
            <w:pPr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72BC2BA5" w14:textId="77777777" w:rsidR="00087D4F" w:rsidRPr="00065A28" w:rsidRDefault="00087D4F" w:rsidP="00FB004F">
            <w:pPr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</w:p>
        </w:tc>
      </w:tr>
      <w:tr w:rsidR="00B96631" w:rsidRPr="00065A28" w14:paraId="22C0F27A" w14:textId="77777777" w:rsidTr="00FB004F">
        <w:trPr>
          <w:trHeight w:val="300"/>
        </w:trPr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3ACD5" w:themeFill="accent6" w:themeFillTint="99"/>
            <w:noWrap/>
            <w:vAlign w:val="bottom"/>
          </w:tcPr>
          <w:p w14:paraId="23FFFEE2" w14:textId="77777777" w:rsidR="00087D4F" w:rsidRPr="00065A28" w:rsidRDefault="00087D4F" w:rsidP="00FB004F">
            <w:pPr>
              <w:rPr>
                <w:rFonts w:ascii="Calibri" w:hAnsi="Calibri" w:cs="Calibri"/>
                <w:b/>
                <w:bCs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b/>
                <w:bCs/>
                <w:sz w:val="22"/>
                <w:szCs w:val="22"/>
                <w:lang w:eastAsia="nb-NO"/>
              </w:rPr>
              <w:t>SUM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3ACD5" w:themeFill="accent6" w:themeFillTint="99"/>
            <w:noWrap/>
            <w:vAlign w:val="bottom"/>
          </w:tcPr>
          <w:p w14:paraId="2EE1E763" w14:textId="77777777" w:rsidR="00087D4F" w:rsidRPr="00065A28" w:rsidRDefault="00087D4F" w:rsidP="00FB004F">
            <w:pPr>
              <w:rPr>
                <w:rFonts w:ascii="Calibri" w:hAnsi="Calibri" w:cs="Calibri"/>
                <w:sz w:val="22"/>
                <w:szCs w:val="22"/>
                <w:lang w:eastAsia="nb-NO"/>
              </w:rPr>
            </w:pP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3ACD5" w:themeFill="accent6" w:themeFillTint="99"/>
            <w:noWrap/>
            <w:vAlign w:val="bottom"/>
          </w:tcPr>
          <w:p w14:paraId="2B769F27" w14:textId="77777777" w:rsidR="00087D4F" w:rsidRPr="00065A28" w:rsidRDefault="00087D4F" w:rsidP="00FB004F">
            <w:pPr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3ACD5" w:themeFill="accent6" w:themeFillTint="99"/>
            <w:noWrap/>
            <w:vAlign w:val="bottom"/>
          </w:tcPr>
          <w:p w14:paraId="00C45B03" w14:textId="77777777" w:rsidR="00087D4F" w:rsidRPr="00065A28" w:rsidRDefault="00087D4F" w:rsidP="00FB004F">
            <w:pPr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3ACD5" w:themeFill="accent6" w:themeFillTint="99"/>
            <w:noWrap/>
            <w:vAlign w:val="bottom"/>
          </w:tcPr>
          <w:p w14:paraId="07E42C47" w14:textId="77777777" w:rsidR="00087D4F" w:rsidRPr="00065A28" w:rsidRDefault="00087D4F" w:rsidP="00FB004F">
            <w:pPr>
              <w:rPr>
                <w:rFonts w:ascii="Calibri" w:hAnsi="Calibri" w:cs="Calibri"/>
                <w:sz w:val="22"/>
                <w:szCs w:val="22"/>
                <w:lang w:eastAsia="nb-NO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3ACD5" w:themeFill="accent6" w:themeFillTint="99"/>
            <w:noWrap/>
            <w:vAlign w:val="bottom"/>
          </w:tcPr>
          <w:p w14:paraId="57835D62" w14:textId="77777777" w:rsidR="00087D4F" w:rsidRPr="00065A28" w:rsidRDefault="00087D4F" w:rsidP="00FB004F">
            <w:pPr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3ACD5" w:themeFill="accent6" w:themeFillTint="99"/>
            <w:noWrap/>
            <w:vAlign w:val="bottom"/>
          </w:tcPr>
          <w:p w14:paraId="65A269C7" w14:textId="77777777" w:rsidR="00087D4F" w:rsidRPr="00065A28" w:rsidRDefault="00087D4F" w:rsidP="00FB004F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b/>
                <w:bCs/>
                <w:sz w:val="22"/>
                <w:szCs w:val="22"/>
                <w:lang w:eastAsia="nb-NO"/>
              </w:rPr>
              <w:t>0</w:t>
            </w:r>
          </w:p>
        </w:tc>
      </w:tr>
      <w:tr w:rsidR="00087D4F" w:rsidRPr="00065A28" w14:paraId="5C62EBEA" w14:textId="77777777" w:rsidTr="00FB004F">
        <w:trPr>
          <w:trHeight w:val="300"/>
        </w:trPr>
        <w:tc>
          <w:tcPr>
            <w:tcW w:w="921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22FD79" w14:textId="77777777" w:rsidR="00087D4F" w:rsidRPr="00065A28" w:rsidRDefault="00087D4F" w:rsidP="00FB004F">
            <w:pPr>
              <w:rPr>
                <w:rFonts w:ascii="Calibri" w:hAnsi="Calibri" w:cs="Calibri"/>
                <w:sz w:val="16"/>
                <w:szCs w:val="16"/>
                <w:lang w:eastAsia="nb-NO"/>
              </w:rPr>
            </w:pPr>
          </w:p>
        </w:tc>
      </w:tr>
      <w:tr w:rsidR="00087D4F" w:rsidRPr="00065A28" w14:paraId="25DBBAAB" w14:textId="77777777" w:rsidTr="00FB004F">
        <w:trPr>
          <w:trHeight w:val="300"/>
        </w:trPr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3ACD5" w:themeFill="accent6" w:themeFillTint="99"/>
            <w:noWrap/>
          </w:tcPr>
          <w:p w14:paraId="5A014B7E" w14:textId="77777777" w:rsidR="00087D4F" w:rsidRPr="00065A28" w:rsidRDefault="00087D4F" w:rsidP="00FB004F">
            <w:pPr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b/>
                <w:bCs/>
                <w:sz w:val="22"/>
                <w:szCs w:val="22"/>
                <w:lang w:eastAsia="nb-NO"/>
              </w:rPr>
              <w:t>Kommune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3ACD5" w:themeFill="accent6" w:themeFillTint="99"/>
            <w:noWrap/>
          </w:tcPr>
          <w:p w14:paraId="7EBA18A8" w14:textId="77777777" w:rsidR="00087D4F" w:rsidRPr="00065A28" w:rsidRDefault="00087D4F" w:rsidP="00FB004F">
            <w:pPr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b/>
                <w:bCs/>
                <w:sz w:val="22"/>
                <w:szCs w:val="22"/>
                <w:lang w:eastAsia="nb-NO"/>
              </w:rPr>
              <w:t>G.NR.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3ACD5" w:themeFill="accent6" w:themeFillTint="99"/>
            <w:noWrap/>
          </w:tcPr>
          <w:p w14:paraId="4450D6D9" w14:textId="77777777" w:rsidR="00087D4F" w:rsidRPr="00065A28" w:rsidRDefault="00087D4F" w:rsidP="00FB004F">
            <w:pPr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b/>
                <w:bCs/>
                <w:sz w:val="22"/>
                <w:szCs w:val="22"/>
                <w:lang w:eastAsia="nb-NO"/>
              </w:rPr>
              <w:t>B.NR.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3ACD5" w:themeFill="accent6" w:themeFillTint="99"/>
            <w:noWrap/>
          </w:tcPr>
          <w:p w14:paraId="6C4F195F" w14:textId="77777777" w:rsidR="00087D4F" w:rsidRPr="00065A28" w:rsidRDefault="00087D4F" w:rsidP="00FB004F">
            <w:pPr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b/>
                <w:bCs/>
                <w:sz w:val="22"/>
                <w:szCs w:val="22"/>
                <w:lang w:eastAsia="nb-NO"/>
              </w:rPr>
              <w:t>TILTAK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3ACD5" w:themeFill="accent6" w:themeFillTint="99"/>
            <w:noWrap/>
          </w:tcPr>
          <w:p w14:paraId="318D49D9" w14:textId="77777777" w:rsidR="00087D4F" w:rsidRPr="00065A28" w:rsidRDefault="00087D4F" w:rsidP="00FB004F">
            <w:pPr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b/>
                <w:bCs/>
                <w:sz w:val="22"/>
                <w:szCs w:val="22"/>
                <w:lang w:eastAsia="nb-NO"/>
              </w:rPr>
              <w:t>INNMARK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3ACD5" w:themeFill="accent6" w:themeFillTint="99"/>
            <w:noWrap/>
          </w:tcPr>
          <w:p w14:paraId="1456D8E2" w14:textId="77777777" w:rsidR="00087D4F" w:rsidRPr="00065A28" w:rsidRDefault="00087D4F" w:rsidP="00FB004F">
            <w:pPr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b/>
                <w:bCs/>
                <w:sz w:val="22"/>
                <w:szCs w:val="22"/>
                <w:lang w:eastAsia="nb-NO"/>
              </w:rPr>
              <w:t>UTMARK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3ACD5" w:themeFill="accent6" w:themeFillTint="99"/>
            <w:noWrap/>
          </w:tcPr>
          <w:p w14:paraId="62CB21C7" w14:textId="77777777" w:rsidR="00087D4F" w:rsidRPr="00065A28" w:rsidRDefault="00087D4F" w:rsidP="00FB004F">
            <w:pPr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b/>
                <w:bCs/>
                <w:sz w:val="22"/>
                <w:szCs w:val="22"/>
                <w:lang w:eastAsia="nb-NO"/>
              </w:rPr>
              <w:t>DEKAR</w:t>
            </w:r>
          </w:p>
        </w:tc>
      </w:tr>
      <w:tr w:rsidR="00087D4F" w:rsidRPr="00065A28" w14:paraId="326168CA" w14:textId="77777777" w:rsidTr="00FB004F">
        <w:trPr>
          <w:trHeight w:val="300"/>
        </w:trPr>
        <w:tc>
          <w:tcPr>
            <w:tcW w:w="921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7994F0C2" w14:textId="77777777" w:rsidR="00087D4F" w:rsidRPr="00065A28" w:rsidRDefault="00087D4F" w:rsidP="00FB004F">
            <w:pPr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b/>
                <w:bCs/>
                <w:sz w:val="22"/>
                <w:szCs w:val="22"/>
                <w:lang w:eastAsia="nb-NO"/>
              </w:rPr>
              <w:t>1875 HAMARØY -</w:t>
            </w: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 xml:space="preserve"> </w:t>
            </w:r>
            <w:r w:rsidRPr="00065A28">
              <w:rPr>
                <w:rFonts w:ascii="Calibri" w:hAnsi="Calibri" w:cs="Calibri"/>
                <w:b/>
                <w:bCs/>
                <w:sz w:val="22"/>
                <w:szCs w:val="22"/>
                <w:lang w:eastAsia="nb-NO"/>
              </w:rPr>
              <w:t>180 daa</w:t>
            </w: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 xml:space="preserve"> </w:t>
            </w:r>
          </w:p>
          <w:p w14:paraId="61E53CFC" w14:textId="77777777" w:rsidR="00087D4F" w:rsidRPr="00065A28" w:rsidRDefault="00087D4F" w:rsidP="00FB004F">
            <w:pPr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(tidligere Hamarøy hadde inntil 130 daa og tidligere Tysfjord inntil 50 daa.)</w:t>
            </w:r>
          </w:p>
        </w:tc>
      </w:tr>
      <w:tr w:rsidR="00B96631" w:rsidRPr="00065A28" w14:paraId="1BE42E37" w14:textId="77777777" w:rsidTr="00FB004F">
        <w:trPr>
          <w:trHeight w:val="300"/>
        </w:trPr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5DFDCDAB" w14:textId="77777777" w:rsidR="00087D4F" w:rsidRPr="00065A28" w:rsidRDefault="00087D4F" w:rsidP="00FB004F">
            <w:pPr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Beitelier, Halsen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6CC8137A" w14:textId="77777777" w:rsidR="00087D4F" w:rsidRPr="00065A28" w:rsidRDefault="00087D4F" w:rsidP="00FB004F">
            <w:pPr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52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52A020E9" w14:textId="77777777" w:rsidR="00087D4F" w:rsidRPr="00065A28" w:rsidRDefault="00087D4F" w:rsidP="00FB004F">
            <w:pPr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641B7291" w14:textId="77777777" w:rsidR="00087D4F" w:rsidRPr="00065A28" w:rsidRDefault="00087D4F" w:rsidP="00FB004F">
            <w:pPr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beite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0C072269" w14:textId="77777777" w:rsidR="00087D4F" w:rsidRPr="00065A28" w:rsidRDefault="00087D4F" w:rsidP="00FB004F">
            <w:pPr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x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08BFC1AE" w14:textId="77777777" w:rsidR="00087D4F" w:rsidRPr="00065A28" w:rsidRDefault="00087D4F" w:rsidP="00FB004F">
            <w:pPr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3F75F824" w14:textId="77777777" w:rsidR="00087D4F" w:rsidRPr="00065A28" w:rsidRDefault="00087D4F" w:rsidP="00FB004F">
            <w:pPr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 xml:space="preserve">Totalt </w:t>
            </w:r>
          </w:p>
          <w:p w14:paraId="2BBD654E" w14:textId="77777777" w:rsidR="00087D4F" w:rsidRPr="00065A28" w:rsidRDefault="00087D4F" w:rsidP="00FB004F">
            <w:pPr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30</w:t>
            </w:r>
          </w:p>
        </w:tc>
      </w:tr>
      <w:tr w:rsidR="00B96631" w:rsidRPr="00065A28" w14:paraId="07A61298" w14:textId="77777777" w:rsidTr="00FB004F">
        <w:trPr>
          <w:trHeight w:val="300"/>
        </w:trPr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1BCDB565" w14:textId="77777777" w:rsidR="00087D4F" w:rsidRPr="00065A28" w:rsidRDefault="00087D4F" w:rsidP="00FB004F">
            <w:pPr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Beitelier, Halsen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3DB4AD1F" w14:textId="77777777" w:rsidR="00087D4F" w:rsidRPr="00065A28" w:rsidRDefault="00087D4F" w:rsidP="00FB004F">
            <w:pPr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53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57625866" w14:textId="77777777" w:rsidR="00087D4F" w:rsidRPr="00065A28" w:rsidRDefault="00087D4F" w:rsidP="00FB004F">
            <w:pPr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72E62E99" w14:textId="77777777" w:rsidR="00087D4F" w:rsidRPr="00065A28" w:rsidRDefault="00087D4F" w:rsidP="00FB004F">
            <w:pPr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beite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039692DB" w14:textId="77777777" w:rsidR="00087D4F" w:rsidRPr="00065A28" w:rsidRDefault="00087D4F" w:rsidP="00FB004F">
            <w:pPr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x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428C84FE" w14:textId="77777777" w:rsidR="00087D4F" w:rsidRPr="00065A28" w:rsidRDefault="00087D4F" w:rsidP="00FB004F">
            <w:pPr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23D6EF46" w14:textId="77777777" w:rsidR="00087D4F" w:rsidRPr="00065A28" w:rsidRDefault="00087D4F" w:rsidP="00FB004F">
            <w:pPr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</w:p>
        </w:tc>
      </w:tr>
      <w:tr w:rsidR="00B96631" w:rsidRPr="00065A28" w14:paraId="4813BDA3" w14:textId="77777777" w:rsidTr="00FB004F">
        <w:trPr>
          <w:trHeight w:val="300"/>
        </w:trPr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0924139C" w14:textId="77777777" w:rsidR="00087D4F" w:rsidRPr="00065A28" w:rsidRDefault="00087D4F" w:rsidP="00FB004F">
            <w:pPr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Beitelier, Halsen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4810F89A" w14:textId="77777777" w:rsidR="00087D4F" w:rsidRPr="00065A28" w:rsidRDefault="00087D4F" w:rsidP="00FB004F">
            <w:pPr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53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4E1DF6E0" w14:textId="77777777" w:rsidR="00087D4F" w:rsidRPr="00065A28" w:rsidRDefault="00087D4F" w:rsidP="00FB004F">
            <w:pPr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6E94BB6D" w14:textId="77777777" w:rsidR="00087D4F" w:rsidRPr="00065A28" w:rsidRDefault="00087D4F" w:rsidP="00FB004F">
            <w:pPr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beite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5AE72C72" w14:textId="77777777" w:rsidR="00087D4F" w:rsidRPr="00065A28" w:rsidRDefault="00087D4F" w:rsidP="00FB004F">
            <w:pPr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x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71A10853" w14:textId="77777777" w:rsidR="00087D4F" w:rsidRPr="00065A28" w:rsidRDefault="00087D4F" w:rsidP="00FB004F">
            <w:pPr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49C93C1B" w14:textId="77777777" w:rsidR="00087D4F" w:rsidRPr="00065A28" w:rsidRDefault="00087D4F" w:rsidP="00FB004F">
            <w:pPr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</w:p>
        </w:tc>
      </w:tr>
      <w:tr w:rsidR="00B96631" w:rsidRPr="00065A28" w14:paraId="77172D79" w14:textId="77777777" w:rsidTr="00FB004F">
        <w:trPr>
          <w:trHeight w:val="300"/>
        </w:trPr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385EEA49" w14:textId="77777777" w:rsidR="00087D4F" w:rsidRPr="00065A28" w:rsidRDefault="00087D4F" w:rsidP="00FB004F">
            <w:pPr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Karlsøy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2C4EC4B8" w14:textId="77777777" w:rsidR="00087D4F" w:rsidRPr="00065A28" w:rsidRDefault="00087D4F" w:rsidP="00FB004F">
            <w:pPr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87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64DD8448" w14:textId="77777777" w:rsidR="00087D4F" w:rsidRPr="00065A28" w:rsidRDefault="00087D4F" w:rsidP="00FB004F">
            <w:pPr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2128BC43" w14:textId="77777777" w:rsidR="00087D4F" w:rsidRPr="00065A28" w:rsidRDefault="00087D4F" w:rsidP="00FB004F">
            <w:pPr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slått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32CB24B7" w14:textId="77777777" w:rsidR="00087D4F" w:rsidRPr="00065A28" w:rsidRDefault="00087D4F" w:rsidP="00FB004F">
            <w:pPr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x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364C5A2C" w14:textId="77777777" w:rsidR="00087D4F" w:rsidRPr="00065A28" w:rsidRDefault="00087D4F" w:rsidP="00FB004F">
            <w:pPr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2A2C0DB9" w14:textId="77777777" w:rsidR="00087D4F" w:rsidRPr="00065A28" w:rsidRDefault="00087D4F" w:rsidP="00FB004F">
            <w:pPr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11</w:t>
            </w:r>
          </w:p>
        </w:tc>
      </w:tr>
      <w:tr w:rsidR="00B96631" w:rsidRPr="00065A28" w14:paraId="0222FAC5" w14:textId="77777777" w:rsidTr="00FB004F">
        <w:trPr>
          <w:trHeight w:val="300"/>
        </w:trPr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4F386ECC" w14:textId="77777777" w:rsidR="00087D4F" w:rsidRPr="00065A28" w:rsidRDefault="00087D4F" w:rsidP="00FB004F">
            <w:pPr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Karlsøy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42FF5B0E" w14:textId="77777777" w:rsidR="00087D4F" w:rsidRPr="00065A28" w:rsidRDefault="00087D4F" w:rsidP="00FB004F">
            <w:pPr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87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595504D9" w14:textId="77777777" w:rsidR="00087D4F" w:rsidRPr="00065A28" w:rsidRDefault="00087D4F" w:rsidP="00FB004F">
            <w:pPr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2DA7CDBA" w14:textId="77777777" w:rsidR="00087D4F" w:rsidRPr="00065A28" w:rsidRDefault="00087D4F" w:rsidP="00FB004F">
            <w:pPr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slått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198C2AB2" w14:textId="77777777" w:rsidR="00087D4F" w:rsidRPr="00065A28" w:rsidRDefault="00087D4F" w:rsidP="00FB004F">
            <w:pPr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x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314EA523" w14:textId="77777777" w:rsidR="00087D4F" w:rsidRPr="00065A28" w:rsidRDefault="00087D4F" w:rsidP="00FB004F">
            <w:pPr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31220B94" w14:textId="77777777" w:rsidR="00087D4F" w:rsidRPr="00065A28" w:rsidRDefault="00087D4F" w:rsidP="00FB004F">
            <w:pPr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14</w:t>
            </w:r>
          </w:p>
        </w:tc>
      </w:tr>
      <w:tr w:rsidR="00B96631" w:rsidRPr="00065A28" w14:paraId="2DD9DBDE" w14:textId="77777777" w:rsidTr="00FB004F">
        <w:trPr>
          <w:trHeight w:val="300"/>
        </w:trPr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12FB0E6B" w14:textId="77777777" w:rsidR="00087D4F" w:rsidRPr="00065A28" w:rsidRDefault="00087D4F" w:rsidP="00FB004F">
            <w:pPr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Karlsøy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4464D0DA" w14:textId="77777777" w:rsidR="00087D4F" w:rsidRPr="00065A28" w:rsidRDefault="00087D4F" w:rsidP="00FB004F">
            <w:pPr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87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6AAD0B97" w14:textId="77777777" w:rsidR="00087D4F" w:rsidRPr="00065A28" w:rsidRDefault="00087D4F" w:rsidP="00FB004F">
            <w:pPr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0BA29C3D" w14:textId="77777777" w:rsidR="00087D4F" w:rsidRPr="00065A28" w:rsidRDefault="00087D4F" w:rsidP="00FB004F">
            <w:pPr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slått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785097B7" w14:textId="77777777" w:rsidR="00087D4F" w:rsidRPr="00065A28" w:rsidRDefault="00087D4F" w:rsidP="00FB004F">
            <w:pPr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x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46D9333A" w14:textId="77777777" w:rsidR="00087D4F" w:rsidRPr="00065A28" w:rsidRDefault="00087D4F" w:rsidP="00FB004F">
            <w:pPr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158F19B4" w14:textId="77777777" w:rsidR="00087D4F" w:rsidRPr="00065A28" w:rsidRDefault="00087D4F" w:rsidP="00FB004F">
            <w:pPr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12</w:t>
            </w:r>
          </w:p>
        </w:tc>
      </w:tr>
      <w:tr w:rsidR="00B96631" w:rsidRPr="00065A28" w14:paraId="4DAA7CE3" w14:textId="77777777" w:rsidTr="00FB004F">
        <w:trPr>
          <w:trHeight w:val="300"/>
        </w:trPr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19D4A672" w14:textId="77777777" w:rsidR="00087D4F" w:rsidRPr="00065A28" w:rsidRDefault="00087D4F" w:rsidP="00FB004F">
            <w:pPr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Karlsøy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0E02323E" w14:textId="77777777" w:rsidR="00087D4F" w:rsidRPr="00065A28" w:rsidRDefault="00087D4F" w:rsidP="00FB004F">
            <w:pPr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87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054E2B4D" w14:textId="77777777" w:rsidR="00087D4F" w:rsidRPr="00065A28" w:rsidRDefault="00087D4F" w:rsidP="00FB004F">
            <w:pPr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22DFD3FC" w14:textId="77777777" w:rsidR="00087D4F" w:rsidRPr="00065A28" w:rsidRDefault="00087D4F" w:rsidP="00FB004F">
            <w:pPr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slått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7FD4280F" w14:textId="77777777" w:rsidR="00087D4F" w:rsidRPr="00065A28" w:rsidRDefault="00087D4F" w:rsidP="00FB004F">
            <w:pPr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x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0911CC87" w14:textId="77777777" w:rsidR="00087D4F" w:rsidRPr="00065A28" w:rsidRDefault="00087D4F" w:rsidP="00FB004F">
            <w:pPr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0ADFFAF0" w14:textId="77777777" w:rsidR="00087D4F" w:rsidRPr="00065A28" w:rsidRDefault="00087D4F" w:rsidP="00FB004F">
            <w:pPr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13</w:t>
            </w:r>
          </w:p>
        </w:tc>
      </w:tr>
      <w:tr w:rsidR="00B96631" w:rsidRPr="00065A28" w14:paraId="55A34CCE" w14:textId="77777777" w:rsidTr="00FB004F">
        <w:trPr>
          <w:trHeight w:val="300"/>
        </w:trPr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2085F70B" w14:textId="77777777" w:rsidR="00087D4F" w:rsidRPr="00065A28" w:rsidRDefault="00087D4F" w:rsidP="00FB004F">
            <w:pPr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Uteid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4E632E06" w14:textId="77777777" w:rsidR="00087D4F" w:rsidRPr="00065A28" w:rsidRDefault="00087D4F" w:rsidP="00FB004F">
            <w:pPr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13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4DE96B87" w14:textId="77777777" w:rsidR="00087D4F" w:rsidRPr="00065A28" w:rsidRDefault="00087D4F" w:rsidP="00FB004F">
            <w:pPr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3, m.fl.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0ECF0199" w14:textId="77777777" w:rsidR="00087D4F" w:rsidRPr="00065A28" w:rsidRDefault="00087D4F" w:rsidP="00FB004F">
            <w:pPr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slått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367CFF1C" w14:textId="77777777" w:rsidR="00087D4F" w:rsidRPr="00065A28" w:rsidRDefault="00087D4F" w:rsidP="00FB004F">
            <w:pPr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x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7453954F" w14:textId="77777777" w:rsidR="00087D4F" w:rsidRPr="00065A28" w:rsidRDefault="00087D4F" w:rsidP="00FB004F">
            <w:pPr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4593E41F" w14:textId="77777777" w:rsidR="00087D4F" w:rsidRPr="00065A28" w:rsidRDefault="00087D4F" w:rsidP="00FB004F">
            <w:pPr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30</w:t>
            </w:r>
          </w:p>
        </w:tc>
      </w:tr>
      <w:tr w:rsidR="00B96631" w:rsidRPr="00065A28" w14:paraId="7275AB08" w14:textId="77777777" w:rsidTr="00FB004F">
        <w:trPr>
          <w:trHeight w:val="300"/>
        </w:trPr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74C668FA" w14:textId="77777777" w:rsidR="00087D4F" w:rsidRPr="00065A28" w:rsidRDefault="00087D4F" w:rsidP="00FB004F">
            <w:pPr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Presteid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7AB63F78" w14:textId="77777777" w:rsidR="00087D4F" w:rsidRPr="00065A28" w:rsidRDefault="00087D4F" w:rsidP="00FB004F">
            <w:pPr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16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3CADDA27" w14:textId="77777777" w:rsidR="00087D4F" w:rsidRPr="00065A28" w:rsidRDefault="00087D4F" w:rsidP="00FB004F">
            <w:pPr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46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7496D1DF" w14:textId="77777777" w:rsidR="00087D4F" w:rsidRPr="00065A28" w:rsidRDefault="00087D4F" w:rsidP="00FB004F">
            <w:pPr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slått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58FE51B2" w14:textId="77777777" w:rsidR="00087D4F" w:rsidRPr="00065A28" w:rsidRDefault="00087D4F" w:rsidP="00FB004F">
            <w:pPr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x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2F90F2E8" w14:textId="77777777" w:rsidR="00087D4F" w:rsidRPr="00065A28" w:rsidRDefault="00087D4F" w:rsidP="00FB004F">
            <w:pPr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66C36E91" w14:textId="77777777" w:rsidR="00087D4F" w:rsidRPr="00065A28" w:rsidRDefault="00087D4F" w:rsidP="00FB004F">
            <w:pPr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25</w:t>
            </w:r>
          </w:p>
        </w:tc>
      </w:tr>
      <w:tr w:rsidR="00B96631" w:rsidRPr="00065A28" w14:paraId="0837D5B4" w14:textId="77777777" w:rsidTr="00FB004F">
        <w:trPr>
          <w:trHeight w:val="300"/>
        </w:trPr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272F4380" w14:textId="77777777" w:rsidR="00087D4F" w:rsidRPr="00065A28" w:rsidRDefault="00087D4F" w:rsidP="00FB004F">
            <w:pPr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Tysnes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5B3D4710" w14:textId="77777777" w:rsidR="00087D4F" w:rsidRPr="00065A28" w:rsidRDefault="00087D4F" w:rsidP="00FB004F">
            <w:pPr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80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58DC082D" w14:textId="77777777" w:rsidR="00087D4F" w:rsidRPr="00065A28" w:rsidRDefault="00087D4F" w:rsidP="00FB004F">
            <w:pPr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0C329E9C" w14:textId="77777777" w:rsidR="00087D4F" w:rsidRPr="00065A28" w:rsidRDefault="00087D4F" w:rsidP="00FB004F">
            <w:pPr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beite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0CFB8E9B" w14:textId="77777777" w:rsidR="00087D4F" w:rsidRPr="00065A28" w:rsidRDefault="00087D4F" w:rsidP="00FB004F">
            <w:pPr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x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299A922C" w14:textId="77777777" w:rsidR="00087D4F" w:rsidRPr="00065A28" w:rsidRDefault="00087D4F" w:rsidP="00FB004F">
            <w:pPr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29E66EDD" w14:textId="77777777" w:rsidR="00087D4F" w:rsidRPr="00065A28" w:rsidRDefault="00087D4F" w:rsidP="00FB004F">
            <w:pPr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12</w:t>
            </w:r>
          </w:p>
        </w:tc>
      </w:tr>
      <w:tr w:rsidR="00B96631" w:rsidRPr="00065A28" w14:paraId="7A379331" w14:textId="77777777" w:rsidTr="00FB004F">
        <w:trPr>
          <w:trHeight w:val="300"/>
        </w:trPr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610DFD75" w14:textId="77777777" w:rsidR="00087D4F" w:rsidRPr="00065A28" w:rsidRDefault="00087D4F" w:rsidP="00FB004F">
            <w:pPr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Tysnes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70C14BA4" w14:textId="77777777" w:rsidR="00087D4F" w:rsidRPr="00065A28" w:rsidRDefault="00087D4F" w:rsidP="00FB004F">
            <w:pPr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80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427FC020" w14:textId="77777777" w:rsidR="00087D4F" w:rsidRPr="00065A28" w:rsidRDefault="00087D4F" w:rsidP="00FB004F">
            <w:pPr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39FA54AE" w14:textId="77777777" w:rsidR="00087D4F" w:rsidRPr="00065A28" w:rsidRDefault="00087D4F" w:rsidP="00FB004F">
            <w:pPr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beite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538F74DF" w14:textId="77777777" w:rsidR="00087D4F" w:rsidRPr="00065A28" w:rsidRDefault="00087D4F" w:rsidP="00FB004F">
            <w:pPr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x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41836ACD" w14:textId="77777777" w:rsidR="00087D4F" w:rsidRPr="00065A28" w:rsidRDefault="00087D4F" w:rsidP="00FB004F">
            <w:pPr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69A50181" w14:textId="77777777" w:rsidR="00087D4F" w:rsidRPr="00065A28" w:rsidRDefault="00087D4F" w:rsidP="00FB004F">
            <w:pPr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6</w:t>
            </w:r>
          </w:p>
        </w:tc>
      </w:tr>
      <w:tr w:rsidR="00B96631" w:rsidRPr="00065A28" w14:paraId="042D14ED" w14:textId="77777777" w:rsidTr="00FB004F">
        <w:trPr>
          <w:trHeight w:val="300"/>
        </w:trPr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4116BD21" w14:textId="77777777" w:rsidR="00087D4F" w:rsidRPr="00065A28" w:rsidRDefault="00087D4F" w:rsidP="00FB004F">
            <w:pPr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 Tysnes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20627E6C" w14:textId="77777777" w:rsidR="00087D4F" w:rsidRPr="00065A28" w:rsidRDefault="00087D4F" w:rsidP="00FB004F">
            <w:pPr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80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7D98AA21" w14:textId="77777777" w:rsidR="00087D4F" w:rsidRPr="00065A28" w:rsidRDefault="00087D4F" w:rsidP="00FB004F">
            <w:pPr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64C3BD54" w14:textId="77777777" w:rsidR="00087D4F" w:rsidRPr="00065A28" w:rsidRDefault="00087D4F" w:rsidP="00FB004F">
            <w:pPr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beite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44433DC5" w14:textId="77777777" w:rsidR="00087D4F" w:rsidRPr="00065A28" w:rsidRDefault="00087D4F" w:rsidP="00FB004F">
            <w:pPr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x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62A58AE0" w14:textId="77777777" w:rsidR="00087D4F" w:rsidRPr="00065A28" w:rsidRDefault="00087D4F" w:rsidP="00FB004F">
            <w:pPr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03CDAB30" w14:textId="77777777" w:rsidR="00087D4F" w:rsidRPr="00065A28" w:rsidRDefault="00087D4F" w:rsidP="00FB004F">
            <w:pPr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4</w:t>
            </w:r>
          </w:p>
        </w:tc>
      </w:tr>
      <w:tr w:rsidR="00B96631" w:rsidRPr="00065A28" w14:paraId="56616EB2" w14:textId="77777777" w:rsidTr="00FB004F">
        <w:trPr>
          <w:trHeight w:val="300"/>
        </w:trPr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50887C52" w14:textId="77777777" w:rsidR="00087D4F" w:rsidRPr="00065A28" w:rsidRDefault="00087D4F" w:rsidP="00FB004F">
            <w:pPr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 Tysnes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1F1646C9" w14:textId="77777777" w:rsidR="00087D4F" w:rsidRPr="00065A28" w:rsidRDefault="00087D4F" w:rsidP="00FB004F">
            <w:pPr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80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34A63D33" w14:textId="77777777" w:rsidR="00087D4F" w:rsidRPr="00065A28" w:rsidRDefault="00087D4F" w:rsidP="00FB004F">
            <w:pPr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68869F7F" w14:textId="77777777" w:rsidR="00087D4F" w:rsidRPr="00065A28" w:rsidRDefault="00087D4F" w:rsidP="00FB004F">
            <w:pPr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beite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0FA1C067" w14:textId="77777777" w:rsidR="00087D4F" w:rsidRPr="00065A28" w:rsidRDefault="00087D4F" w:rsidP="00FB004F">
            <w:pPr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x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4B5EED29" w14:textId="77777777" w:rsidR="00087D4F" w:rsidRPr="00065A28" w:rsidRDefault="00087D4F" w:rsidP="00FB004F">
            <w:pPr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13BD0B26" w14:textId="77777777" w:rsidR="00087D4F" w:rsidRPr="00065A28" w:rsidRDefault="00087D4F" w:rsidP="00FB004F">
            <w:pPr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7</w:t>
            </w:r>
          </w:p>
        </w:tc>
      </w:tr>
      <w:tr w:rsidR="00B96631" w:rsidRPr="00065A28" w14:paraId="43F8FC02" w14:textId="77777777" w:rsidTr="00FB004F">
        <w:trPr>
          <w:trHeight w:val="300"/>
        </w:trPr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72E07DD9" w14:textId="77777777" w:rsidR="00087D4F" w:rsidRPr="00065A28" w:rsidRDefault="00087D4F" w:rsidP="00FB004F">
            <w:pPr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 Tysnes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2948F035" w14:textId="77777777" w:rsidR="00087D4F" w:rsidRPr="00065A28" w:rsidRDefault="00087D4F" w:rsidP="00FB004F">
            <w:pPr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80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6E33FD30" w14:textId="77777777" w:rsidR="00087D4F" w:rsidRPr="00065A28" w:rsidRDefault="00087D4F" w:rsidP="00FB004F">
            <w:pPr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5B8515C5" w14:textId="77777777" w:rsidR="00087D4F" w:rsidRPr="00065A28" w:rsidRDefault="00087D4F" w:rsidP="00FB004F">
            <w:pPr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beite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1BA0FFCF" w14:textId="77777777" w:rsidR="00087D4F" w:rsidRPr="00065A28" w:rsidRDefault="00087D4F" w:rsidP="00FB004F">
            <w:pPr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x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0A82687E" w14:textId="77777777" w:rsidR="00087D4F" w:rsidRPr="00065A28" w:rsidRDefault="00087D4F" w:rsidP="00FB004F">
            <w:pPr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47EF5768" w14:textId="77777777" w:rsidR="00087D4F" w:rsidRPr="00065A28" w:rsidRDefault="00087D4F" w:rsidP="00FB004F">
            <w:pPr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4</w:t>
            </w:r>
          </w:p>
        </w:tc>
      </w:tr>
      <w:tr w:rsidR="00B96631" w:rsidRPr="00065A28" w14:paraId="32248FD8" w14:textId="77777777" w:rsidTr="00FB004F">
        <w:trPr>
          <w:trHeight w:val="300"/>
        </w:trPr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41E8C0A7" w14:textId="77777777" w:rsidR="00087D4F" w:rsidRPr="00065A28" w:rsidRDefault="00087D4F" w:rsidP="00FB004F">
            <w:pPr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 Tysnes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19339E09" w14:textId="77777777" w:rsidR="00087D4F" w:rsidRPr="00065A28" w:rsidRDefault="00087D4F" w:rsidP="00FB004F">
            <w:pPr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80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6C42912A" w14:textId="77777777" w:rsidR="00087D4F" w:rsidRPr="00065A28" w:rsidRDefault="00087D4F" w:rsidP="00FB004F">
            <w:pPr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50C7E68D" w14:textId="77777777" w:rsidR="00087D4F" w:rsidRPr="00065A28" w:rsidRDefault="00087D4F" w:rsidP="00FB004F">
            <w:pPr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beite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1FE49773" w14:textId="77777777" w:rsidR="00087D4F" w:rsidRPr="00065A28" w:rsidRDefault="00087D4F" w:rsidP="00FB004F">
            <w:pPr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x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1F92E3A8" w14:textId="77777777" w:rsidR="00087D4F" w:rsidRPr="00065A28" w:rsidRDefault="00087D4F" w:rsidP="00FB004F">
            <w:pPr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61346571" w14:textId="77777777" w:rsidR="00087D4F" w:rsidRPr="00065A28" w:rsidRDefault="00087D4F" w:rsidP="00FB004F">
            <w:pPr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9</w:t>
            </w:r>
          </w:p>
        </w:tc>
      </w:tr>
      <w:tr w:rsidR="00B96631" w:rsidRPr="00065A28" w14:paraId="1C6ACF95" w14:textId="77777777" w:rsidTr="00FB004F">
        <w:trPr>
          <w:trHeight w:val="300"/>
        </w:trPr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3FAF2B9C" w14:textId="77777777" w:rsidR="00087D4F" w:rsidRPr="00065A28" w:rsidRDefault="00087D4F" w:rsidP="00FB004F">
            <w:pPr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 Tysnes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3E28C6DB" w14:textId="77777777" w:rsidR="00087D4F" w:rsidRPr="00065A28" w:rsidRDefault="00087D4F" w:rsidP="00FB004F">
            <w:pPr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80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3D618877" w14:textId="77777777" w:rsidR="00087D4F" w:rsidRPr="00065A28" w:rsidRDefault="00087D4F" w:rsidP="00FB004F">
            <w:pPr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61BD0CF4" w14:textId="77777777" w:rsidR="00087D4F" w:rsidRPr="00065A28" w:rsidRDefault="00087D4F" w:rsidP="00FB004F">
            <w:pPr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beite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2CA6D0AC" w14:textId="77777777" w:rsidR="00087D4F" w:rsidRPr="00065A28" w:rsidRDefault="00087D4F" w:rsidP="00FB004F">
            <w:pPr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x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16A01CC5" w14:textId="77777777" w:rsidR="00087D4F" w:rsidRPr="00065A28" w:rsidRDefault="00087D4F" w:rsidP="00FB004F">
            <w:pPr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177C7395" w14:textId="77777777" w:rsidR="00087D4F" w:rsidRPr="00065A28" w:rsidRDefault="00087D4F" w:rsidP="00FB004F">
            <w:pPr>
              <w:jc w:val="center"/>
              <w:rPr>
                <w:rFonts w:ascii="Calibri" w:hAnsi="Calibri" w:cs="Calibri"/>
                <w:sz w:val="22"/>
                <w:szCs w:val="22"/>
                <w:lang w:eastAsia="nb-NO"/>
              </w:rPr>
            </w:pPr>
            <w:r w:rsidRPr="00065A28">
              <w:rPr>
                <w:rFonts w:ascii="Calibri" w:hAnsi="Calibri" w:cs="Calibri"/>
                <w:sz w:val="22"/>
                <w:szCs w:val="22"/>
                <w:lang w:eastAsia="nb-NO"/>
              </w:rPr>
              <w:t>3</w:t>
            </w:r>
          </w:p>
        </w:tc>
      </w:tr>
    </w:tbl>
    <w:p w14:paraId="738DBFF6" w14:textId="6AB54167" w:rsidR="007D72E2" w:rsidRPr="000F59A8" w:rsidRDefault="007D72E2" w:rsidP="000F59A8">
      <w:pPr>
        <w:pStyle w:val="Overskrift3"/>
        <w:rPr>
          <w:rFonts w:ascii="Calibri Light" w:eastAsia="Calibri" w:hAnsi="Calibri Light" w:cs="Calibri Light"/>
          <w:sz w:val="28"/>
          <w:szCs w:val="28"/>
        </w:rPr>
      </w:pPr>
      <w:bookmarkStart w:id="6" w:name="_Toc134699689"/>
      <w:r w:rsidRPr="000F59A8">
        <w:rPr>
          <w:rFonts w:ascii="Calibri Light" w:eastAsia="Calibri" w:hAnsi="Calibri Light" w:cs="Calibri Light"/>
          <w:sz w:val="28"/>
          <w:szCs w:val="28"/>
        </w:rPr>
        <w:t>Vedlegg 2</w:t>
      </w:r>
      <w:r w:rsidR="002D2127" w:rsidRPr="000F59A8">
        <w:rPr>
          <w:rFonts w:ascii="Calibri Light" w:eastAsia="Calibri" w:hAnsi="Calibri Light" w:cs="Calibri Light"/>
          <w:sz w:val="28"/>
          <w:szCs w:val="28"/>
        </w:rPr>
        <w:t xml:space="preserve"> til forskriften</w:t>
      </w:r>
      <w:r w:rsidRPr="000F59A8">
        <w:rPr>
          <w:rFonts w:ascii="Calibri Light" w:eastAsia="Calibri" w:hAnsi="Calibri Light" w:cs="Calibri Light"/>
          <w:sz w:val="28"/>
          <w:szCs w:val="28"/>
        </w:rPr>
        <w:t>:</w:t>
      </w:r>
      <w:bookmarkStart w:id="7" w:name="_Hlk9323020"/>
      <w:r w:rsidR="002D2127" w:rsidRPr="000F59A8">
        <w:rPr>
          <w:rFonts w:ascii="Calibri Light" w:eastAsia="Calibri" w:hAnsi="Calibri Light" w:cs="Calibri Light"/>
          <w:sz w:val="28"/>
          <w:szCs w:val="28"/>
        </w:rPr>
        <w:t xml:space="preserve"> </w:t>
      </w:r>
      <w:r w:rsidR="00F428ED" w:rsidRPr="000F59A8">
        <w:rPr>
          <w:rFonts w:ascii="Calibri Light" w:eastAsia="Calibri" w:hAnsi="Calibri Light" w:cs="Calibri Light"/>
          <w:sz w:val="28"/>
          <w:szCs w:val="28"/>
        </w:rPr>
        <w:t>Oversikt over kulturhistoriske områder</w:t>
      </w:r>
      <w:bookmarkEnd w:id="6"/>
      <w:r w:rsidRPr="000F59A8">
        <w:rPr>
          <w:rFonts w:ascii="Calibri Light" w:eastAsia="Calibri" w:hAnsi="Calibri Light" w:cs="Calibri Light"/>
          <w:sz w:val="28"/>
          <w:szCs w:val="28"/>
        </w:rPr>
        <w:t xml:space="preserve"> </w:t>
      </w:r>
    </w:p>
    <w:p w14:paraId="200A393B" w14:textId="4613E736" w:rsidR="007D72E2" w:rsidRDefault="007D72E2" w:rsidP="00B0766C">
      <w:pPr>
        <w:rPr>
          <w:rFonts w:asciiTheme="minorHAnsi" w:eastAsia="Calibri" w:hAnsiTheme="minorHAnsi" w:cstheme="minorHAnsi"/>
          <w:bCs/>
          <w:iCs/>
          <w:sz w:val="22"/>
          <w:szCs w:val="22"/>
        </w:rPr>
      </w:pPr>
      <w:r>
        <w:rPr>
          <w:rFonts w:asciiTheme="minorHAnsi" w:eastAsia="Calibri" w:hAnsiTheme="minorHAnsi" w:cstheme="minorHAnsi"/>
          <w:sz w:val="22"/>
          <w:szCs w:val="22"/>
        </w:rPr>
        <w:t>(</w:t>
      </w:r>
      <w:r w:rsidRPr="004349BD">
        <w:rPr>
          <w:rFonts w:ascii="Calibri" w:eastAsia="Calibri" w:hAnsi="Calibri" w:cs="Calibri"/>
          <w:sz w:val="22"/>
          <w:szCs w:val="22"/>
        </w:rPr>
        <w:t xml:space="preserve">Gjelder tiltaket som er beskrevet i </w:t>
      </w:r>
      <w:bookmarkStart w:id="8" w:name="_Hlk106130456"/>
      <w:bookmarkEnd w:id="7"/>
      <w:r w:rsidRPr="004349BD">
        <w:rPr>
          <w:rFonts w:ascii="Calibri" w:eastAsia="Calibri" w:hAnsi="Calibri" w:cs="Calibri"/>
          <w:bCs/>
          <w:iCs/>
          <w:sz w:val="22"/>
          <w:szCs w:val="22"/>
        </w:rPr>
        <w:t xml:space="preserve">§ </w:t>
      </w:r>
      <w:r w:rsidR="00A8612C">
        <w:rPr>
          <w:rFonts w:ascii="Calibri" w:eastAsia="Calibri" w:hAnsi="Calibri" w:cs="Calibri"/>
          <w:bCs/>
          <w:iCs/>
          <w:sz w:val="22"/>
          <w:szCs w:val="22"/>
        </w:rPr>
        <w:t>21</w:t>
      </w:r>
      <w:r w:rsidRPr="004349BD">
        <w:rPr>
          <w:rFonts w:ascii="Calibri" w:eastAsia="Calibri" w:hAnsi="Calibri" w:cs="Calibri"/>
          <w:bCs/>
          <w:iCs/>
          <w:sz w:val="22"/>
          <w:szCs w:val="22"/>
        </w:rPr>
        <w:t>.</w:t>
      </w:r>
      <w:r w:rsidR="009340AE">
        <w:rPr>
          <w:rFonts w:ascii="Calibri" w:eastAsia="Calibri" w:hAnsi="Calibri" w:cs="Calibri"/>
          <w:bCs/>
          <w:iCs/>
          <w:sz w:val="22"/>
          <w:szCs w:val="22"/>
        </w:rPr>
        <w:t xml:space="preserve"> </w:t>
      </w:r>
      <w:r w:rsidR="003D0983">
        <w:rPr>
          <w:rFonts w:ascii="Calibri" w:eastAsia="Calibri" w:hAnsi="Calibri" w:cs="Calibri"/>
          <w:bCs/>
          <w:iCs/>
          <w:sz w:val="22"/>
          <w:szCs w:val="22"/>
        </w:rPr>
        <w:t>Det er i</w:t>
      </w:r>
      <w:r w:rsidR="00A664AB">
        <w:rPr>
          <w:rFonts w:ascii="Calibri" w:eastAsia="Calibri" w:hAnsi="Calibri" w:cs="Calibri"/>
          <w:bCs/>
          <w:iCs/>
          <w:sz w:val="22"/>
          <w:szCs w:val="22"/>
        </w:rPr>
        <w:t>ngen endringer i forhold til søknadsomgangen 2022.</w:t>
      </w:r>
      <w:r w:rsidRPr="004349BD">
        <w:rPr>
          <w:rFonts w:ascii="Calibri" w:eastAsia="Calibri" w:hAnsi="Calibri" w:cs="Calibri"/>
          <w:bCs/>
          <w:iCs/>
          <w:sz w:val="22"/>
          <w:szCs w:val="22"/>
        </w:rPr>
        <w:t>)</w:t>
      </w:r>
    </w:p>
    <w:p w14:paraId="43423F76" w14:textId="77777777" w:rsidR="007D72E2" w:rsidRPr="006D58E0" w:rsidRDefault="007D72E2" w:rsidP="007D72E2">
      <w:pPr>
        <w:keepNext/>
        <w:jc w:val="both"/>
        <w:outlineLvl w:val="1"/>
        <w:rPr>
          <w:rFonts w:asciiTheme="minorHAnsi" w:eastAsia="Calibri" w:hAnsiTheme="minorHAnsi" w:cstheme="minorHAnsi"/>
          <w:bCs/>
          <w:iCs/>
          <w:sz w:val="22"/>
          <w:szCs w:val="22"/>
        </w:rPr>
      </w:pPr>
    </w:p>
    <w:tbl>
      <w:tblPr>
        <w:tblStyle w:val="Tabellrutenett13"/>
        <w:tblW w:w="9214" w:type="dxa"/>
        <w:tblInd w:w="-5" w:type="dxa"/>
        <w:tblLook w:val="04A0" w:firstRow="1" w:lastRow="0" w:firstColumn="1" w:lastColumn="0" w:noHBand="0" w:noVBand="1"/>
      </w:tblPr>
      <w:tblGrid>
        <w:gridCol w:w="539"/>
        <w:gridCol w:w="4990"/>
        <w:gridCol w:w="1842"/>
        <w:gridCol w:w="1843"/>
      </w:tblGrid>
      <w:tr w:rsidR="007D72E2" w:rsidRPr="004349BD" w14:paraId="0ECBF4F2" w14:textId="77777777" w:rsidTr="00D41CEE">
        <w:tc>
          <w:tcPr>
            <w:tcW w:w="539" w:type="dxa"/>
            <w:shd w:val="clear" w:color="auto" w:fill="93ACD5" w:themeFill="accent6" w:themeFillTint="99"/>
          </w:tcPr>
          <w:p w14:paraId="5F896017" w14:textId="77777777" w:rsidR="007D72E2" w:rsidRPr="004349BD" w:rsidRDefault="007D72E2" w:rsidP="001131EB">
            <w:pPr>
              <w:ind w:left="357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990" w:type="dxa"/>
            <w:shd w:val="clear" w:color="auto" w:fill="93ACD5" w:themeFill="accent6" w:themeFillTint="99"/>
          </w:tcPr>
          <w:p w14:paraId="34384479" w14:textId="77777777" w:rsidR="007D72E2" w:rsidRPr="004349BD" w:rsidRDefault="007D72E2" w:rsidP="001131EB">
            <w:pPr>
              <w:ind w:left="357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4349BD">
              <w:rPr>
                <w:rFonts w:ascii="Calibri" w:hAnsi="Calibri" w:cs="Calibri"/>
                <w:sz w:val="22"/>
                <w:szCs w:val="22"/>
              </w:rPr>
              <w:t>Område</w:t>
            </w:r>
          </w:p>
        </w:tc>
        <w:tc>
          <w:tcPr>
            <w:tcW w:w="1842" w:type="dxa"/>
            <w:shd w:val="clear" w:color="auto" w:fill="93ACD5" w:themeFill="accent6" w:themeFillTint="99"/>
          </w:tcPr>
          <w:p w14:paraId="6DA7A1EF" w14:textId="77777777" w:rsidR="007D72E2" w:rsidRPr="004349BD" w:rsidRDefault="007D72E2" w:rsidP="001131EB">
            <w:pPr>
              <w:ind w:left="357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4349BD">
              <w:rPr>
                <w:rFonts w:ascii="Calibri" w:hAnsi="Calibri" w:cs="Calibri"/>
                <w:sz w:val="22"/>
                <w:szCs w:val="22"/>
              </w:rPr>
              <w:t>Kommune</w:t>
            </w:r>
          </w:p>
        </w:tc>
        <w:tc>
          <w:tcPr>
            <w:tcW w:w="1843" w:type="dxa"/>
            <w:shd w:val="clear" w:color="auto" w:fill="93ACD5" w:themeFill="accent6" w:themeFillTint="99"/>
          </w:tcPr>
          <w:p w14:paraId="52FC2EB5" w14:textId="77777777" w:rsidR="007D72E2" w:rsidRPr="004349BD" w:rsidRDefault="007D72E2" w:rsidP="001131EB">
            <w:pPr>
              <w:ind w:left="357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4349BD">
              <w:rPr>
                <w:rFonts w:ascii="Calibri" w:hAnsi="Calibri" w:cs="Calibri"/>
                <w:sz w:val="22"/>
                <w:szCs w:val="22"/>
              </w:rPr>
              <w:t>Maksimalt</w:t>
            </w:r>
          </w:p>
          <w:p w14:paraId="2F98AA59" w14:textId="77777777" w:rsidR="007D72E2" w:rsidRPr="004349BD" w:rsidRDefault="007D72E2" w:rsidP="001131EB">
            <w:pPr>
              <w:ind w:left="357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4349BD">
              <w:rPr>
                <w:rFonts w:ascii="Calibri" w:hAnsi="Calibri" w:cs="Calibri"/>
                <w:sz w:val="22"/>
                <w:szCs w:val="22"/>
              </w:rPr>
              <w:t>antall dekar</w:t>
            </w:r>
          </w:p>
        </w:tc>
      </w:tr>
      <w:tr w:rsidR="007D72E2" w:rsidRPr="004349BD" w14:paraId="12B32EC8" w14:textId="77777777" w:rsidTr="001131EB">
        <w:tc>
          <w:tcPr>
            <w:tcW w:w="539" w:type="dxa"/>
            <w:shd w:val="clear" w:color="auto" w:fill="F2F2F2" w:themeFill="background1" w:themeFillShade="F2"/>
          </w:tcPr>
          <w:p w14:paraId="4180AEDF" w14:textId="77777777" w:rsidR="007D72E2" w:rsidRPr="004349BD" w:rsidRDefault="007D72E2" w:rsidP="001131EB">
            <w:pPr>
              <w:ind w:left="357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4349BD">
              <w:rPr>
                <w:rFonts w:ascii="Calibri" w:hAnsi="Calibri" w:cs="Calibri"/>
                <w:sz w:val="22"/>
                <w:szCs w:val="22"/>
              </w:rPr>
              <w:t>1</w:t>
            </w:r>
          </w:p>
        </w:tc>
        <w:tc>
          <w:tcPr>
            <w:tcW w:w="4990" w:type="dxa"/>
            <w:shd w:val="clear" w:color="auto" w:fill="F2F2F2" w:themeFill="background1" w:themeFillShade="F2"/>
          </w:tcPr>
          <w:p w14:paraId="00C17B61" w14:textId="77777777" w:rsidR="007D72E2" w:rsidRPr="004349BD" w:rsidRDefault="007D72E2" w:rsidP="001131EB">
            <w:pPr>
              <w:ind w:left="357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4349BD">
              <w:rPr>
                <w:rFonts w:ascii="Calibri" w:hAnsi="Calibri" w:cs="Calibri"/>
                <w:sz w:val="22"/>
                <w:szCs w:val="22"/>
              </w:rPr>
              <w:t>Gaukværøy</w:t>
            </w:r>
          </w:p>
        </w:tc>
        <w:tc>
          <w:tcPr>
            <w:tcW w:w="1842" w:type="dxa"/>
            <w:shd w:val="clear" w:color="auto" w:fill="F2F2F2" w:themeFill="background1" w:themeFillShade="F2"/>
          </w:tcPr>
          <w:p w14:paraId="19A6EDF7" w14:textId="77777777" w:rsidR="007D72E2" w:rsidRPr="004349BD" w:rsidRDefault="007D72E2" w:rsidP="001131EB">
            <w:pPr>
              <w:ind w:left="357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4349BD">
              <w:rPr>
                <w:rFonts w:ascii="Calibri" w:hAnsi="Calibri" w:cs="Calibri"/>
                <w:sz w:val="22"/>
                <w:szCs w:val="22"/>
              </w:rPr>
              <w:t xml:space="preserve">Bø </w:t>
            </w:r>
          </w:p>
        </w:tc>
        <w:tc>
          <w:tcPr>
            <w:tcW w:w="1843" w:type="dxa"/>
            <w:shd w:val="clear" w:color="auto" w:fill="F2F2F2" w:themeFill="background1" w:themeFillShade="F2"/>
          </w:tcPr>
          <w:p w14:paraId="3403D946" w14:textId="77777777" w:rsidR="007D72E2" w:rsidRPr="004349BD" w:rsidRDefault="007D72E2" w:rsidP="001131EB">
            <w:pPr>
              <w:ind w:left="357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4349BD">
              <w:rPr>
                <w:rFonts w:ascii="Calibri" w:hAnsi="Calibri" w:cs="Calibri"/>
                <w:sz w:val="22"/>
                <w:szCs w:val="22"/>
              </w:rPr>
              <w:t>15</w:t>
            </w:r>
          </w:p>
        </w:tc>
      </w:tr>
      <w:tr w:rsidR="007D72E2" w:rsidRPr="004349BD" w14:paraId="7C6FFD15" w14:textId="77777777" w:rsidTr="001131EB">
        <w:tc>
          <w:tcPr>
            <w:tcW w:w="539" w:type="dxa"/>
            <w:shd w:val="clear" w:color="auto" w:fill="F2F2F2" w:themeFill="background1" w:themeFillShade="F2"/>
          </w:tcPr>
          <w:p w14:paraId="7F167067" w14:textId="77777777" w:rsidR="007D72E2" w:rsidRPr="004349BD" w:rsidRDefault="007D72E2" w:rsidP="001131EB">
            <w:pPr>
              <w:ind w:left="357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4349BD">
              <w:rPr>
                <w:rFonts w:ascii="Calibri" w:hAnsi="Calibri" w:cs="Calibri"/>
                <w:sz w:val="22"/>
                <w:szCs w:val="22"/>
              </w:rPr>
              <w:t>2</w:t>
            </w:r>
          </w:p>
        </w:tc>
        <w:tc>
          <w:tcPr>
            <w:tcW w:w="4990" w:type="dxa"/>
            <w:shd w:val="clear" w:color="auto" w:fill="F2F2F2" w:themeFill="background1" w:themeFillShade="F2"/>
          </w:tcPr>
          <w:p w14:paraId="1AE31B64" w14:textId="77777777" w:rsidR="007D72E2" w:rsidRPr="004349BD" w:rsidRDefault="007D72E2" w:rsidP="001131EB">
            <w:pPr>
              <w:ind w:left="357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4349BD">
              <w:rPr>
                <w:rFonts w:ascii="Calibri" w:hAnsi="Calibri" w:cs="Calibri"/>
                <w:sz w:val="22"/>
                <w:szCs w:val="22"/>
              </w:rPr>
              <w:t>Lysthushaugen på Dønnes gård</w:t>
            </w:r>
          </w:p>
        </w:tc>
        <w:tc>
          <w:tcPr>
            <w:tcW w:w="1842" w:type="dxa"/>
            <w:shd w:val="clear" w:color="auto" w:fill="F2F2F2" w:themeFill="background1" w:themeFillShade="F2"/>
          </w:tcPr>
          <w:p w14:paraId="159E7FDB" w14:textId="77777777" w:rsidR="007D72E2" w:rsidRPr="004349BD" w:rsidRDefault="007D72E2" w:rsidP="001131EB">
            <w:pPr>
              <w:ind w:left="357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4349BD">
              <w:rPr>
                <w:rFonts w:ascii="Calibri" w:hAnsi="Calibri" w:cs="Calibri"/>
                <w:sz w:val="22"/>
                <w:szCs w:val="22"/>
              </w:rPr>
              <w:t xml:space="preserve">Dønna </w:t>
            </w:r>
          </w:p>
        </w:tc>
        <w:tc>
          <w:tcPr>
            <w:tcW w:w="1843" w:type="dxa"/>
            <w:shd w:val="clear" w:color="auto" w:fill="F2F2F2" w:themeFill="background1" w:themeFillShade="F2"/>
          </w:tcPr>
          <w:p w14:paraId="7C9BB4B2" w14:textId="77777777" w:rsidR="007D72E2" w:rsidRPr="004349BD" w:rsidRDefault="007D72E2" w:rsidP="001131EB">
            <w:pPr>
              <w:ind w:left="357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4349BD">
              <w:rPr>
                <w:rFonts w:ascii="Calibri" w:hAnsi="Calibri" w:cs="Calibri"/>
                <w:sz w:val="22"/>
                <w:szCs w:val="22"/>
              </w:rPr>
              <w:t>7</w:t>
            </w:r>
          </w:p>
        </w:tc>
      </w:tr>
      <w:tr w:rsidR="007D72E2" w:rsidRPr="004349BD" w14:paraId="01240C91" w14:textId="77777777" w:rsidTr="001131EB">
        <w:tc>
          <w:tcPr>
            <w:tcW w:w="539" w:type="dxa"/>
            <w:shd w:val="clear" w:color="auto" w:fill="F2F2F2" w:themeFill="background1" w:themeFillShade="F2"/>
          </w:tcPr>
          <w:p w14:paraId="6F4D0889" w14:textId="77777777" w:rsidR="007D72E2" w:rsidRPr="004349BD" w:rsidRDefault="007D72E2" w:rsidP="001131EB">
            <w:pPr>
              <w:ind w:left="357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4349BD">
              <w:rPr>
                <w:rFonts w:ascii="Calibri" w:hAnsi="Calibri" w:cs="Calibri"/>
                <w:sz w:val="22"/>
                <w:szCs w:val="22"/>
              </w:rPr>
              <w:t>3</w:t>
            </w:r>
          </w:p>
        </w:tc>
        <w:tc>
          <w:tcPr>
            <w:tcW w:w="4990" w:type="dxa"/>
            <w:shd w:val="clear" w:color="auto" w:fill="F2F2F2" w:themeFill="background1" w:themeFillShade="F2"/>
          </w:tcPr>
          <w:p w14:paraId="794D5DFC" w14:textId="77777777" w:rsidR="007D72E2" w:rsidRPr="004349BD" w:rsidRDefault="007D72E2" w:rsidP="001131EB">
            <w:pPr>
              <w:ind w:left="357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4349BD">
              <w:rPr>
                <w:rFonts w:ascii="Calibri" w:hAnsi="Calibri" w:cs="Calibri"/>
                <w:sz w:val="22"/>
                <w:szCs w:val="22"/>
              </w:rPr>
              <w:t>Hestskaret i Nordvika</w:t>
            </w:r>
          </w:p>
        </w:tc>
        <w:tc>
          <w:tcPr>
            <w:tcW w:w="1842" w:type="dxa"/>
            <w:shd w:val="clear" w:color="auto" w:fill="F2F2F2" w:themeFill="background1" w:themeFillShade="F2"/>
          </w:tcPr>
          <w:p w14:paraId="281B943E" w14:textId="77777777" w:rsidR="007D72E2" w:rsidRPr="004349BD" w:rsidRDefault="007D72E2" w:rsidP="001131EB">
            <w:pPr>
              <w:ind w:left="357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4349BD">
              <w:rPr>
                <w:rFonts w:ascii="Calibri" w:hAnsi="Calibri" w:cs="Calibri"/>
                <w:sz w:val="22"/>
                <w:szCs w:val="22"/>
              </w:rPr>
              <w:t xml:space="preserve">Dønna </w:t>
            </w:r>
          </w:p>
        </w:tc>
        <w:tc>
          <w:tcPr>
            <w:tcW w:w="1843" w:type="dxa"/>
            <w:shd w:val="clear" w:color="auto" w:fill="F2F2F2" w:themeFill="background1" w:themeFillShade="F2"/>
          </w:tcPr>
          <w:p w14:paraId="4512E690" w14:textId="77777777" w:rsidR="007D72E2" w:rsidRPr="004349BD" w:rsidRDefault="007D72E2" w:rsidP="001131EB">
            <w:pPr>
              <w:ind w:left="357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4349BD">
              <w:rPr>
                <w:rFonts w:ascii="Calibri" w:hAnsi="Calibri" w:cs="Calibri"/>
                <w:sz w:val="22"/>
                <w:szCs w:val="22"/>
              </w:rPr>
              <w:t>15</w:t>
            </w:r>
          </w:p>
        </w:tc>
      </w:tr>
      <w:tr w:rsidR="007D72E2" w:rsidRPr="004349BD" w14:paraId="79EB8EF7" w14:textId="77777777" w:rsidTr="001131EB">
        <w:tc>
          <w:tcPr>
            <w:tcW w:w="539" w:type="dxa"/>
            <w:shd w:val="clear" w:color="auto" w:fill="F2F2F2" w:themeFill="background1" w:themeFillShade="F2"/>
          </w:tcPr>
          <w:p w14:paraId="5F02B984" w14:textId="77777777" w:rsidR="007D72E2" w:rsidRPr="004349BD" w:rsidRDefault="007D72E2" w:rsidP="001131EB">
            <w:pPr>
              <w:ind w:left="357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4349BD">
              <w:rPr>
                <w:rFonts w:ascii="Calibri" w:hAnsi="Calibri" w:cs="Calibri"/>
                <w:sz w:val="22"/>
                <w:szCs w:val="22"/>
              </w:rPr>
              <w:t>4</w:t>
            </w:r>
          </w:p>
        </w:tc>
        <w:tc>
          <w:tcPr>
            <w:tcW w:w="4990" w:type="dxa"/>
            <w:shd w:val="clear" w:color="auto" w:fill="F2F2F2" w:themeFill="background1" w:themeFillShade="F2"/>
          </w:tcPr>
          <w:p w14:paraId="0693E88E" w14:textId="77777777" w:rsidR="007D72E2" w:rsidRPr="004349BD" w:rsidRDefault="007D72E2" w:rsidP="001131EB">
            <w:pPr>
              <w:ind w:left="357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4349BD">
              <w:rPr>
                <w:rFonts w:ascii="Calibri" w:hAnsi="Calibri" w:cs="Calibri"/>
                <w:sz w:val="22"/>
                <w:szCs w:val="22"/>
              </w:rPr>
              <w:t>Saulia på Røssvassholmen</w:t>
            </w:r>
          </w:p>
        </w:tc>
        <w:tc>
          <w:tcPr>
            <w:tcW w:w="1842" w:type="dxa"/>
            <w:shd w:val="clear" w:color="auto" w:fill="F2F2F2" w:themeFill="background1" w:themeFillShade="F2"/>
          </w:tcPr>
          <w:p w14:paraId="734D483B" w14:textId="77777777" w:rsidR="007D72E2" w:rsidRPr="004349BD" w:rsidRDefault="007D72E2" w:rsidP="001131EB">
            <w:pPr>
              <w:ind w:left="357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4349BD">
              <w:rPr>
                <w:rFonts w:ascii="Calibri" w:hAnsi="Calibri" w:cs="Calibri"/>
                <w:sz w:val="22"/>
                <w:szCs w:val="22"/>
              </w:rPr>
              <w:t xml:space="preserve">Hattfjelldal </w:t>
            </w:r>
          </w:p>
        </w:tc>
        <w:tc>
          <w:tcPr>
            <w:tcW w:w="1843" w:type="dxa"/>
            <w:shd w:val="clear" w:color="auto" w:fill="F2F2F2" w:themeFill="background1" w:themeFillShade="F2"/>
          </w:tcPr>
          <w:p w14:paraId="76D8E58F" w14:textId="77777777" w:rsidR="007D72E2" w:rsidRPr="004349BD" w:rsidRDefault="007D72E2" w:rsidP="001131EB">
            <w:pPr>
              <w:ind w:left="357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4349BD">
              <w:rPr>
                <w:rFonts w:ascii="Calibri" w:hAnsi="Calibri" w:cs="Calibri"/>
                <w:sz w:val="22"/>
                <w:szCs w:val="22"/>
              </w:rPr>
              <w:t>10</w:t>
            </w:r>
          </w:p>
        </w:tc>
      </w:tr>
      <w:tr w:rsidR="007D72E2" w:rsidRPr="004349BD" w14:paraId="4C8B63B5" w14:textId="77777777" w:rsidTr="001131EB">
        <w:tc>
          <w:tcPr>
            <w:tcW w:w="539" w:type="dxa"/>
            <w:shd w:val="clear" w:color="auto" w:fill="F2F2F2" w:themeFill="background1" w:themeFillShade="F2"/>
          </w:tcPr>
          <w:p w14:paraId="5CD888D9" w14:textId="77777777" w:rsidR="007D72E2" w:rsidRPr="004349BD" w:rsidRDefault="007D72E2" w:rsidP="001131EB">
            <w:pPr>
              <w:ind w:left="357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4349BD">
              <w:rPr>
                <w:rFonts w:ascii="Calibri" w:hAnsi="Calibri" w:cs="Calibri"/>
                <w:sz w:val="22"/>
                <w:szCs w:val="22"/>
              </w:rPr>
              <w:t>5</w:t>
            </w:r>
          </w:p>
        </w:tc>
        <w:tc>
          <w:tcPr>
            <w:tcW w:w="4990" w:type="dxa"/>
            <w:shd w:val="clear" w:color="auto" w:fill="F2F2F2" w:themeFill="background1" w:themeFillShade="F2"/>
          </w:tcPr>
          <w:p w14:paraId="7A06D50E" w14:textId="77777777" w:rsidR="007D72E2" w:rsidRPr="004349BD" w:rsidRDefault="007D72E2" w:rsidP="001131EB">
            <w:pPr>
              <w:ind w:left="357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4349BD">
              <w:rPr>
                <w:rFonts w:ascii="Calibri" w:hAnsi="Calibri" w:cs="Calibri"/>
                <w:sz w:val="22"/>
                <w:szCs w:val="22"/>
              </w:rPr>
              <w:t>Holmen gård ved ærfuglværet på Holmholmen</w:t>
            </w:r>
          </w:p>
        </w:tc>
        <w:tc>
          <w:tcPr>
            <w:tcW w:w="1842" w:type="dxa"/>
            <w:shd w:val="clear" w:color="auto" w:fill="F2F2F2" w:themeFill="background1" w:themeFillShade="F2"/>
          </w:tcPr>
          <w:p w14:paraId="73286D53" w14:textId="77777777" w:rsidR="007D72E2" w:rsidRPr="004349BD" w:rsidRDefault="007D72E2" w:rsidP="001131EB">
            <w:pPr>
              <w:ind w:left="357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4349BD">
              <w:rPr>
                <w:rFonts w:ascii="Calibri" w:hAnsi="Calibri" w:cs="Calibri"/>
                <w:sz w:val="22"/>
                <w:szCs w:val="22"/>
              </w:rPr>
              <w:t xml:space="preserve">Hemnes </w:t>
            </w:r>
          </w:p>
        </w:tc>
        <w:tc>
          <w:tcPr>
            <w:tcW w:w="1843" w:type="dxa"/>
            <w:shd w:val="clear" w:color="auto" w:fill="F2F2F2" w:themeFill="background1" w:themeFillShade="F2"/>
          </w:tcPr>
          <w:p w14:paraId="70F6F113" w14:textId="77777777" w:rsidR="007D72E2" w:rsidRPr="004349BD" w:rsidRDefault="007D72E2" w:rsidP="001131EB">
            <w:pPr>
              <w:ind w:left="357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4349BD">
              <w:rPr>
                <w:rFonts w:ascii="Calibri" w:hAnsi="Calibri" w:cs="Calibri"/>
                <w:sz w:val="22"/>
                <w:szCs w:val="22"/>
              </w:rPr>
              <w:t>15</w:t>
            </w:r>
          </w:p>
        </w:tc>
      </w:tr>
      <w:tr w:rsidR="007D72E2" w:rsidRPr="004349BD" w14:paraId="5497CA5D" w14:textId="77777777" w:rsidTr="001131EB">
        <w:tc>
          <w:tcPr>
            <w:tcW w:w="539" w:type="dxa"/>
            <w:shd w:val="clear" w:color="auto" w:fill="F2F2F2" w:themeFill="background1" w:themeFillShade="F2"/>
          </w:tcPr>
          <w:p w14:paraId="1A7CEFB2" w14:textId="77777777" w:rsidR="007D72E2" w:rsidRPr="004349BD" w:rsidRDefault="007D72E2" w:rsidP="001131EB">
            <w:pPr>
              <w:ind w:left="357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4349BD">
              <w:rPr>
                <w:rFonts w:ascii="Calibri" w:hAnsi="Calibri" w:cs="Calibri"/>
                <w:sz w:val="22"/>
                <w:szCs w:val="22"/>
              </w:rPr>
              <w:t>6</w:t>
            </w:r>
          </w:p>
        </w:tc>
        <w:tc>
          <w:tcPr>
            <w:tcW w:w="4990" w:type="dxa"/>
            <w:shd w:val="clear" w:color="auto" w:fill="F2F2F2" w:themeFill="background1" w:themeFillShade="F2"/>
          </w:tcPr>
          <w:p w14:paraId="46044A71" w14:textId="77777777" w:rsidR="007D72E2" w:rsidRPr="004349BD" w:rsidRDefault="007D72E2" w:rsidP="001131EB">
            <w:pPr>
              <w:ind w:left="357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4349BD">
              <w:rPr>
                <w:rFonts w:ascii="Calibri" w:hAnsi="Calibri" w:cs="Calibri"/>
                <w:sz w:val="22"/>
                <w:szCs w:val="22"/>
              </w:rPr>
              <w:t>Herøy bygdesamling på Herøy prestegård</w:t>
            </w:r>
          </w:p>
        </w:tc>
        <w:tc>
          <w:tcPr>
            <w:tcW w:w="1842" w:type="dxa"/>
            <w:shd w:val="clear" w:color="auto" w:fill="F2F2F2" w:themeFill="background1" w:themeFillShade="F2"/>
          </w:tcPr>
          <w:p w14:paraId="2DA8B588" w14:textId="77777777" w:rsidR="007D72E2" w:rsidRPr="004349BD" w:rsidRDefault="007D72E2" w:rsidP="001131EB">
            <w:pPr>
              <w:ind w:left="357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4349BD">
              <w:rPr>
                <w:rFonts w:ascii="Calibri" w:hAnsi="Calibri" w:cs="Calibri"/>
                <w:sz w:val="22"/>
                <w:szCs w:val="22"/>
              </w:rPr>
              <w:t xml:space="preserve">Herøy </w:t>
            </w:r>
          </w:p>
        </w:tc>
        <w:tc>
          <w:tcPr>
            <w:tcW w:w="1843" w:type="dxa"/>
            <w:shd w:val="clear" w:color="auto" w:fill="F2F2F2" w:themeFill="background1" w:themeFillShade="F2"/>
          </w:tcPr>
          <w:p w14:paraId="3C48EC23" w14:textId="77777777" w:rsidR="007D72E2" w:rsidRPr="004349BD" w:rsidRDefault="007D72E2" w:rsidP="001131EB">
            <w:pPr>
              <w:ind w:left="357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4349BD">
              <w:rPr>
                <w:rFonts w:ascii="Calibri" w:hAnsi="Calibri" w:cs="Calibri"/>
                <w:sz w:val="22"/>
                <w:szCs w:val="22"/>
              </w:rPr>
              <w:t>4</w:t>
            </w:r>
          </w:p>
        </w:tc>
      </w:tr>
      <w:tr w:rsidR="007D72E2" w:rsidRPr="004349BD" w14:paraId="3E347931" w14:textId="77777777" w:rsidTr="001131EB">
        <w:tc>
          <w:tcPr>
            <w:tcW w:w="539" w:type="dxa"/>
            <w:shd w:val="clear" w:color="auto" w:fill="F2F2F2" w:themeFill="background1" w:themeFillShade="F2"/>
          </w:tcPr>
          <w:p w14:paraId="5E3B2ED8" w14:textId="77777777" w:rsidR="007D72E2" w:rsidRPr="004349BD" w:rsidRDefault="007D72E2" w:rsidP="001131EB">
            <w:pPr>
              <w:ind w:left="357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4349BD">
              <w:rPr>
                <w:rFonts w:ascii="Calibri" w:hAnsi="Calibri" w:cs="Calibri"/>
                <w:sz w:val="22"/>
                <w:szCs w:val="22"/>
              </w:rPr>
              <w:t>7</w:t>
            </w:r>
          </w:p>
        </w:tc>
        <w:tc>
          <w:tcPr>
            <w:tcW w:w="4990" w:type="dxa"/>
            <w:shd w:val="clear" w:color="auto" w:fill="F2F2F2" w:themeFill="background1" w:themeFillShade="F2"/>
          </w:tcPr>
          <w:p w14:paraId="1F81053D" w14:textId="77777777" w:rsidR="007D72E2" w:rsidRPr="004349BD" w:rsidRDefault="007D72E2" w:rsidP="001131EB">
            <w:pPr>
              <w:ind w:left="357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4349BD">
              <w:rPr>
                <w:rFonts w:ascii="Calibri" w:hAnsi="Calibri" w:cs="Calibri"/>
                <w:sz w:val="22"/>
                <w:szCs w:val="22"/>
              </w:rPr>
              <w:t>Vollmoen</w:t>
            </w:r>
          </w:p>
        </w:tc>
        <w:tc>
          <w:tcPr>
            <w:tcW w:w="1842" w:type="dxa"/>
            <w:shd w:val="clear" w:color="auto" w:fill="F2F2F2" w:themeFill="background1" w:themeFillShade="F2"/>
          </w:tcPr>
          <w:p w14:paraId="33B2B6CC" w14:textId="77777777" w:rsidR="007D72E2" w:rsidRPr="004349BD" w:rsidRDefault="007D72E2" w:rsidP="001131EB">
            <w:pPr>
              <w:ind w:left="357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4349BD">
              <w:rPr>
                <w:rFonts w:ascii="Calibri" w:hAnsi="Calibri" w:cs="Calibri"/>
                <w:sz w:val="22"/>
                <w:szCs w:val="22"/>
              </w:rPr>
              <w:t xml:space="preserve">Steigen </w:t>
            </w:r>
          </w:p>
        </w:tc>
        <w:tc>
          <w:tcPr>
            <w:tcW w:w="1843" w:type="dxa"/>
            <w:shd w:val="clear" w:color="auto" w:fill="F2F2F2" w:themeFill="background1" w:themeFillShade="F2"/>
          </w:tcPr>
          <w:p w14:paraId="6A1B8E71" w14:textId="77777777" w:rsidR="007D72E2" w:rsidRPr="004349BD" w:rsidRDefault="007D72E2" w:rsidP="001131EB">
            <w:pPr>
              <w:ind w:left="357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4349BD">
              <w:rPr>
                <w:rFonts w:ascii="Calibri" w:hAnsi="Calibri" w:cs="Calibri"/>
                <w:sz w:val="22"/>
                <w:szCs w:val="22"/>
              </w:rPr>
              <w:t>14</w:t>
            </w:r>
          </w:p>
        </w:tc>
      </w:tr>
      <w:tr w:rsidR="007D72E2" w:rsidRPr="004349BD" w14:paraId="10B4FA3F" w14:textId="77777777" w:rsidTr="001131EB">
        <w:tc>
          <w:tcPr>
            <w:tcW w:w="539" w:type="dxa"/>
            <w:shd w:val="clear" w:color="auto" w:fill="F2F2F2" w:themeFill="background1" w:themeFillShade="F2"/>
          </w:tcPr>
          <w:p w14:paraId="7E1A151A" w14:textId="77777777" w:rsidR="007D72E2" w:rsidRPr="004349BD" w:rsidRDefault="007D72E2" w:rsidP="001131EB">
            <w:pPr>
              <w:ind w:left="357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4349BD">
              <w:rPr>
                <w:rFonts w:ascii="Calibri" w:hAnsi="Calibri" w:cs="Calibri"/>
                <w:sz w:val="22"/>
                <w:szCs w:val="22"/>
              </w:rPr>
              <w:t>8</w:t>
            </w:r>
          </w:p>
        </w:tc>
        <w:tc>
          <w:tcPr>
            <w:tcW w:w="4990" w:type="dxa"/>
            <w:shd w:val="clear" w:color="auto" w:fill="F2F2F2" w:themeFill="background1" w:themeFillShade="F2"/>
          </w:tcPr>
          <w:p w14:paraId="49A89183" w14:textId="77777777" w:rsidR="007D72E2" w:rsidRPr="004349BD" w:rsidRDefault="007D72E2" w:rsidP="001131EB">
            <w:pPr>
              <w:ind w:left="357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4349BD">
              <w:rPr>
                <w:rFonts w:ascii="Calibri" w:hAnsi="Calibri" w:cs="Calibri"/>
                <w:sz w:val="22"/>
                <w:szCs w:val="22"/>
              </w:rPr>
              <w:t>Jennestad handelssted</w:t>
            </w:r>
          </w:p>
        </w:tc>
        <w:tc>
          <w:tcPr>
            <w:tcW w:w="1842" w:type="dxa"/>
            <w:shd w:val="clear" w:color="auto" w:fill="F2F2F2" w:themeFill="background1" w:themeFillShade="F2"/>
          </w:tcPr>
          <w:p w14:paraId="62E32D39" w14:textId="77777777" w:rsidR="007D72E2" w:rsidRPr="004349BD" w:rsidRDefault="007D72E2" w:rsidP="001131EB">
            <w:pPr>
              <w:ind w:left="357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4349BD">
              <w:rPr>
                <w:rFonts w:ascii="Calibri" w:hAnsi="Calibri" w:cs="Calibri"/>
                <w:sz w:val="22"/>
                <w:szCs w:val="22"/>
              </w:rPr>
              <w:t xml:space="preserve">Sortland </w:t>
            </w:r>
          </w:p>
        </w:tc>
        <w:tc>
          <w:tcPr>
            <w:tcW w:w="1843" w:type="dxa"/>
            <w:shd w:val="clear" w:color="auto" w:fill="F2F2F2" w:themeFill="background1" w:themeFillShade="F2"/>
          </w:tcPr>
          <w:p w14:paraId="404ACD5B" w14:textId="77777777" w:rsidR="007D72E2" w:rsidRPr="004349BD" w:rsidRDefault="007D72E2" w:rsidP="001131EB">
            <w:pPr>
              <w:ind w:left="357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4349BD">
              <w:rPr>
                <w:rFonts w:ascii="Calibri" w:hAnsi="Calibri" w:cs="Calibri"/>
                <w:sz w:val="22"/>
                <w:szCs w:val="22"/>
              </w:rPr>
              <w:t>13</w:t>
            </w:r>
          </w:p>
        </w:tc>
      </w:tr>
      <w:tr w:rsidR="007D72E2" w:rsidRPr="004349BD" w14:paraId="28FD6B40" w14:textId="77777777" w:rsidTr="001131EB">
        <w:tc>
          <w:tcPr>
            <w:tcW w:w="539" w:type="dxa"/>
            <w:shd w:val="clear" w:color="auto" w:fill="F2F2F2" w:themeFill="background1" w:themeFillShade="F2"/>
          </w:tcPr>
          <w:p w14:paraId="09F102BB" w14:textId="77777777" w:rsidR="007D72E2" w:rsidRPr="004349BD" w:rsidRDefault="007D72E2" w:rsidP="001131EB">
            <w:pPr>
              <w:ind w:left="357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4349BD">
              <w:rPr>
                <w:rFonts w:ascii="Calibri" w:hAnsi="Calibri" w:cs="Calibri"/>
                <w:sz w:val="22"/>
                <w:szCs w:val="22"/>
              </w:rPr>
              <w:t>9</w:t>
            </w:r>
          </w:p>
        </w:tc>
        <w:tc>
          <w:tcPr>
            <w:tcW w:w="4990" w:type="dxa"/>
            <w:shd w:val="clear" w:color="auto" w:fill="F2F2F2" w:themeFill="background1" w:themeFillShade="F2"/>
          </w:tcPr>
          <w:p w14:paraId="7E026A1D" w14:textId="77777777" w:rsidR="007D72E2" w:rsidRPr="004349BD" w:rsidRDefault="007D72E2" w:rsidP="001131EB">
            <w:pPr>
              <w:ind w:left="357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4349BD">
              <w:rPr>
                <w:rFonts w:ascii="Calibri" w:hAnsi="Calibri" w:cs="Calibri"/>
                <w:sz w:val="22"/>
                <w:szCs w:val="22"/>
              </w:rPr>
              <w:t>Sjønstå gård</w:t>
            </w:r>
          </w:p>
        </w:tc>
        <w:tc>
          <w:tcPr>
            <w:tcW w:w="1842" w:type="dxa"/>
            <w:shd w:val="clear" w:color="auto" w:fill="F2F2F2" w:themeFill="background1" w:themeFillShade="F2"/>
          </w:tcPr>
          <w:p w14:paraId="3DADE4DA" w14:textId="77777777" w:rsidR="007D72E2" w:rsidRPr="004349BD" w:rsidRDefault="007D72E2" w:rsidP="001131EB">
            <w:pPr>
              <w:ind w:left="357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4349BD">
              <w:rPr>
                <w:rFonts w:ascii="Calibri" w:hAnsi="Calibri" w:cs="Calibri"/>
                <w:sz w:val="22"/>
                <w:szCs w:val="22"/>
              </w:rPr>
              <w:t xml:space="preserve">Fauske </w:t>
            </w:r>
          </w:p>
        </w:tc>
        <w:tc>
          <w:tcPr>
            <w:tcW w:w="1843" w:type="dxa"/>
            <w:shd w:val="clear" w:color="auto" w:fill="F2F2F2" w:themeFill="background1" w:themeFillShade="F2"/>
          </w:tcPr>
          <w:p w14:paraId="53316506" w14:textId="77777777" w:rsidR="007D72E2" w:rsidRPr="004349BD" w:rsidRDefault="007D72E2" w:rsidP="001131EB">
            <w:pPr>
              <w:ind w:left="357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4349BD">
              <w:rPr>
                <w:rFonts w:ascii="Calibri" w:hAnsi="Calibri" w:cs="Calibri"/>
                <w:sz w:val="22"/>
                <w:szCs w:val="22"/>
              </w:rPr>
              <w:t>15</w:t>
            </w:r>
          </w:p>
        </w:tc>
      </w:tr>
      <w:tr w:rsidR="007D72E2" w:rsidRPr="004349BD" w14:paraId="3EA122D7" w14:textId="77777777" w:rsidTr="001131EB">
        <w:tc>
          <w:tcPr>
            <w:tcW w:w="539" w:type="dxa"/>
            <w:shd w:val="clear" w:color="auto" w:fill="F2F2F2" w:themeFill="background1" w:themeFillShade="F2"/>
          </w:tcPr>
          <w:p w14:paraId="1D084873" w14:textId="77777777" w:rsidR="007D72E2" w:rsidRPr="004349BD" w:rsidRDefault="007D72E2" w:rsidP="001131EB">
            <w:pPr>
              <w:ind w:left="357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4349BD">
              <w:rPr>
                <w:rFonts w:ascii="Calibri" w:hAnsi="Calibri" w:cs="Calibri"/>
                <w:sz w:val="22"/>
                <w:szCs w:val="22"/>
              </w:rPr>
              <w:t>10</w:t>
            </w:r>
          </w:p>
        </w:tc>
        <w:tc>
          <w:tcPr>
            <w:tcW w:w="4990" w:type="dxa"/>
            <w:shd w:val="clear" w:color="auto" w:fill="F2F2F2" w:themeFill="background1" w:themeFillShade="F2"/>
          </w:tcPr>
          <w:p w14:paraId="61D02138" w14:textId="77777777" w:rsidR="007D72E2" w:rsidRPr="004349BD" w:rsidRDefault="007D72E2" w:rsidP="001131EB">
            <w:pPr>
              <w:ind w:left="357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4349BD">
              <w:rPr>
                <w:rFonts w:ascii="Calibri" w:hAnsi="Calibri" w:cs="Calibri"/>
                <w:sz w:val="22"/>
                <w:szCs w:val="22"/>
              </w:rPr>
              <w:t>Steinsjøen</w:t>
            </w:r>
          </w:p>
        </w:tc>
        <w:tc>
          <w:tcPr>
            <w:tcW w:w="1842" w:type="dxa"/>
            <w:shd w:val="clear" w:color="auto" w:fill="F2F2F2" w:themeFill="background1" w:themeFillShade="F2"/>
          </w:tcPr>
          <w:p w14:paraId="08973917" w14:textId="77777777" w:rsidR="007D72E2" w:rsidRPr="004349BD" w:rsidRDefault="007D72E2" w:rsidP="001131EB">
            <w:pPr>
              <w:ind w:left="357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4349BD">
              <w:rPr>
                <w:rFonts w:ascii="Calibri" w:hAnsi="Calibri" w:cs="Calibri"/>
                <w:sz w:val="22"/>
                <w:szCs w:val="22"/>
              </w:rPr>
              <w:t>Sømna</w:t>
            </w:r>
          </w:p>
        </w:tc>
        <w:tc>
          <w:tcPr>
            <w:tcW w:w="1843" w:type="dxa"/>
            <w:shd w:val="clear" w:color="auto" w:fill="F2F2F2" w:themeFill="background1" w:themeFillShade="F2"/>
          </w:tcPr>
          <w:p w14:paraId="2C75CF5E" w14:textId="77777777" w:rsidR="007D72E2" w:rsidRPr="004349BD" w:rsidRDefault="007D72E2" w:rsidP="001131EB">
            <w:pPr>
              <w:ind w:left="357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4349BD">
              <w:rPr>
                <w:rFonts w:ascii="Calibri" w:hAnsi="Calibri" w:cs="Calibri"/>
                <w:sz w:val="22"/>
                <w:szCs w:val="22"/>
              </w:rPr>
              <w:t>15</w:t>
            </w:r>
          </w:p>
        </w:tc>
      </w:tr>
    </w:tbl>
    <w:p w14:paraId="46C255D7" w14:textId="77777777" w:rsidR="007D72E2" w:rsidRPr="004349BD" w:rsidRDefault="007D72E2" w:rsidP="007D72E2">
      <w:pPr>
        <w:spacing w:before="240"/>
        <w:jc w:val="both"/>
        <w:rPr>
          <w:rFonts w:ascii="Calibri" w:eastAsia="Calibri" w:hAnsi="Calibri" w:cs="Calibri"/>
          <w:b/>
          <w:bCs/>
          <w:sz w:val="22"/>
          <w:szCs w:val="22"/>
          <w:u w:val="single"/>
        </w:rPr>
      </w:pPr>
    </w:p>
    <w:bookmarkEnd w:id="8"/>
    <w:p w14:paraId="49FEA546" w14:textId="77777777" w:rsidR="000F59A8" w:rsidRDefault="000F59A8" w:rsidP="007C0995">
      <w:pPr>
        <w:rPr>
          <w:rFonts w:ascii="Calibri" w:eastAsia="Calibri" w:hAnsi="Calibri" w:cs="Calibri"/>
          <w:sz w:val="24"/>
          <w:szCs w:val="24"/>
        </w:rPr>
      </w:pPr>
    </w:p>
    <w:p w14:paraId="1E96F223" w14:textId="3DE309E0" w:rsidR="007D72E2" w:rsidRPr="00FA648B" w:rsidRDefault="007D72E2" w:rsidP="000F59A8">
      <w:pPr>
        <w:pStyle w:val="Overskrift3"/>
        <w:rPr>
          <w:rFonts w:ascii="Calibri Light" w:eastAsia="Calibri" w:hAnsi="Calibri Light" w:cs="Calibri Light"/>
          <w:sz w:val="28"/>
          <w:szCs w:val="28"/>
        </w:rPr>
      </w:pPr>
      <w:bookmarkStart w:id="9" w:name="_Toc134699690"/>
      <w:r w:rsidRPr="00FA648B">
        <w:rPr>
          <w:rFonts w:ascii="Calibri Light" w:eastAsia="Calibri" w:hAnsi="Calibri Light" w:cs="Calibri Light"/>
          <w:sz w:val="28"/>
          <w:szCs w:val="28"/>
        </w:rPr>
        <w:t>Vedlegg 3</w:t>
      </w:r>
      <w:r w:rsidR="002D2127" w:rsidRPr="00FA648B">
        <w:rPr>
          <w:rFonts w:ascii="Calibri Light" w:eastAsia="Calibri" w:hAnsi="Calibri Light" w:cs="Calibri Light"/>
          <w:sz w:val="28"/>
          <w:szCs w:val="28"/>
        </w:rPr>
        <w:t xml:space="preserve"> til forskriften: </w:t>
      </w:r>
      <w:r w:rsidR="0014361C" w:rsidRPr="00FA648B">
        <w:rPr>
          <w:rFonts w:ascii="Calibri Light" w:eastAsia="Calibri" w:hAnsi="Calibri Light" w:cs="Calibri Light"/>
          <w:sz w:val="28"/>
          <w:szCs w:val="28"/>
        </w:rPr>
        <w:t xml:space="preserve">Oversikt over </w:t>
      </w:r>
      <w:r w:rsidR="0016284F" w:rsidRPr="00FA648B">
        <w:rPr>
          <w:rFonts w:ascii="Calibri Light" w:eastAsia="Calibri" w:hAnsi="Calibri Light" w:cs="Calibri Light"/>
          <w:sz w:val="28"/>
          <w:szCs w:val="28"/>
        </w:rPr>
        <w:t xml:space="preserve">vannforekomster </w:t>
      </w:r>
      <w:r w:rsidR="0014361C" w:rsidRPr="00FA648B">
        <w:rPr>
          <w:rFonts w:ascii="Calibri Light" w:eastAsia="Calibri" w:hAnsi="Calibri Light" w:cs="Calibri Light"/>
          <w:sz w:val="28"/>
          <w:szCs w:val="28"/>
        </w:rPr>
        <w:t xml:space="preserve">for tilskudd til </w:t>
      </w:r>
      <w:r w:rsidR="00F428ED" w:rsidRPr="00FA648B">
        <w:rPr>
          <w:rFonts w:ascii="Calibri Light" w:eastAsia="Calibri" w:hAnsi="Calibri Light" w:cs="Calibri Light"/>
          <w:sz w:val="28"/>
          <w:szCs w:val="28"/>
        </w:rPr>
        <w:t xml:space="preserve">(ugjødsla) </w:t>
      </w:r>
      <w:r w:rsidR="0014361C" w:rsidRPr="00FA648B">
        <w:rPr>
          <w:rFonts w:ascii="Calibri Light" w:eastAsia="Calibri" w:hAnsi="Calibri Light" w:cs="Calibri Light"/>
          <w:sz w:val="28"/>
          <w:szCs w:val="28"/>
        </w:rPr>
        <w:t>kantsone i eng</w:t>
      </w:r>
      <w:bookmarkEnd w:id="9"/>
    </w:p>
    <w:p w14:paraId="6211CBEB" w14:textId="1168D2C1" w:rsidR="008A4CDE" w:rsidRPr="00540DCB" w:rsidRDefault="008A4CDE" w:rsidP="008A4CDE">
      <w:pPr>
        <w:rPr>
          <w:rFonts w:ascii="Calibri" w:hAnsi="Calibri" w:cs="Calibri"/>
          <w:sz w:val="22"/>
          <w:szCs w:val="22"/>
        </w:rPr>
      </w:pPr>
      <w:r w:rsidRPr="00540DCB">
        <w:rPr>
          <w:rFonts w:ascii="Calibri" w:hAnsi="Calibri" w:cs="Calibri"/>
          <w:sz w:val="22"/>
          <w:szCs w:val="22"/>
        </w:rPr>
        <w:t xml:space="preserve">(Gjelder tiltaket som er beskrevet i § </w:t>
      </w:r>
      <w:r w:rsidR="007F233C" w:rsidRPr="00540DCB">
        <w:rPr>
          <w:rFonts w:ascii="Calibri" w:hAnsi="Calibri" w:cs="Calibri"/>
          <w:sz w:val="22"/>
          <w:szCs w:val="22"/>
        </w:rPr>
        <w:t>22</w:t>
      </w:r>
      <w:r w:rsidRPr="00540DCB">
        <w:rPr>
          <w:rFonts w:ascii="Calibri" w:hAnsi="Calibri" w:cs="Calibri"/>
          <w:sz w:val="22"/>
          <w:szCs w:val="22"/>
        </w:rPr>
        <w:t>.</w:t>
      </w:r>
      <w:r w:rsidR="00A664AB">
        <w:rPr>
          <w:rFonts w:ascii="Calibri" w:hAnsi="Calibri" w:cs="Calibri"/>
          <w:sz w:val="22"/>
          <w:szCs w:val="22"/>
        </w:rPr>
        <w:t xml:space="preserve"> </w:t>
      </w:r>
      <w:r w:rsidR="003D0983">
        <w:rPr>
          <w:rFonts w:ascii="Calibri" w:hAnsi="Calibri" w:cs="Calibri"/>
          <w:sz w:val="22"/>
          <w:szCs w:val="22"/>
        </w:rPr>
        <w:t xml:space="preserve">Det er </w:t>
      </w:r>
      <w:r w:rsidR="003D0983">
        <w:rPr>
          <w:rFonts w:ascii="Calibri" w:eastAsia="Calibri" w:hAnsi="Calibri" w:cs="Calibri"/>
          <w:bCs/>
          <w:iCs/>
          <w:sz w:val="22"/>
          <w:szCs w:val="22"/>
        </w:rPr>
        <w:t>i</w:t>
      </w:r>
      <w:r w:rsidR="00A664AB">
        <w:rPr>
          <w:rFonts w:ascii="Calibri" w:eastAsia="Calibri" w:hAnsi="Calibri" w:cs="Calibri"/>
          <w:bCs/>
          <w:iCs/>
          <w:sz w:val="22"/>
          <w:szCs w:val="22"/>
        </w:rPr>
        <w:t>ngen endringer i forhold til søknadsomgangen 2022.</w:t>
      </w:r>
      <w:r w:rsidRPr="00540DCB">
        <w:rPr>
          <w:rFonts w:ascii="Calibri" w:hAnsi="Calibri" w:cs="Calibri"/>
          <w:sz w:val="22"/>
          <w:szCs w:val="22"/>
        </w:rPr>
        <w:t>)</w:t>
      </w:r>
    </w:p>
    <w:p w14:paraId="5FC8D66D" w14:textId="77777777" w:rsidR="008A4CDE" w:rsidRDefault="008A4CDE" w:rsidP="008A4CDE">
      <w:pPr>
        <w:rPr>
          <w:b/>
          <w:bCs/>
        </w:rPr>
      </w:pPr>
    </w:p>
    <w:tbl>
      <w:tblPr>
        <w:tblW w:w="9493" w:type="dxa"/>
        <w:tblInd w:w="-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14"/>
        <w:gridCol w:w="2030"/>
        <w:gridCol w:w="1272"/>
        <w:gridCol w:w="2977"/>
      </w:tblGrid>
      <w:tr w:rsidR="008A4CDE" w14:paraId="39A9F461" w14:textId="77777777" w:rsidTr="00FB004F">
        <w:tc>
          <w:tcPr>
            <w:tcW w:w="321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7C8E3" w:themeFill="accent6" w:themeFillTint="6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D70E8E" w14:textId="77777777" w:rsidR="008A4CDE" w:rsidRPr="00410950" w:rsidRDefault="008A4CDE" w:rsidP="00FB004F">
            <w:pPr>
              <w:spacing w:line="276" w:lineRule="auto"/>
              <w:rPr>
                <w:rFonts w:ascii="Calibri" w:hAnsi="Calibri" w:cs="Calibri"/>
                <w:b/>
                <w:bCs/>
                <w:spacing w:val="-1"/>
                <w:sz w:val="22"/>
                <w:szCs w:val="22"/>
              </w:rPr>
            </w:pPr>
            <w:r w:rsidRPr="00410950">
              <w:rPr>
                <w:rFonts w:ascii="Calibri" w:hAnsi="Calibri" w:cs="Calibri"/>
                <w:b/>
                <w:bCs/>
                <w:spacing w:val="-1"/>
                <w:sz w:val="22"/>
                <w:szCs w:val="22"/>
              </w:rPr>
              <w:t xml:space="preserve">Vannforekomst </w:t>
            </w:r>
          </w:p>
          <w:p w14:paraId="73563A32" w14:textId="77777777" w:rsidR="008A4CDE" w:rsidRPr="00410950" w:rsidRDefault="008A4CDE" w:rsidP="00FB004F">
            <w:pPr>
              <w:spacing w:line="276" w:lineRule="auto"/>
              <w:rPr>
                <w:rFonts w:ascii="Calibri" w:hAnsi="Calibri" w:cs="Calibri"/>
                <w:spacing w:val="-1"/>
              </w:rPr>
            </w:pPr>
            <w:r w:rsidRPr="00410950">
              <w:rPr>
                <w:rFonts w:ascii="Calibri" w:hAnsi="Calibri" w:cs="Calibri"/>
                <w:spacing w:val="-1"/>
              </w:rPr>
              <w:t xml:space="preserve">(jfr. </w:t>
            </w:r>
            <w:hyperlink r:id="rId11" w:history="1">
              <w:r w:rsidRPr="00410950">
                <w:rPr>
                  <w:rStyle w:val="Hyperkobling"/>
                  <w:rFonts w:ascii="Calibri" w:hAnsi="Calibri" w:cs="Calibri"/>
                </w:rPr>
                <w:t>https://vann-nett.no/portal/</w:t>
              </w:r>
            </w:hyperlink>
            <w:r w:rsidRPr="00410950">
              <w:rPr>
                <w:rFonts w:ascii="Calibri" w:hAnsi="Calibri" w:cs="Calibri"/>
              </w:rPr>
              <w:t xml:space="preserve"> eller </w:t>
            </w:r>
            <w:hyperlink r:id="rId12" w:history="1">
              <w:r w:rsidRPr="00410950">
                <w:rPr>
                  <w:rStyle w:val="Hyperkobling"/>
                  <w:rFonts w:ascii="Calibri" w:hAnsi="Calibri" w:cs="Calibri"/>
                </w:rPr>
                <w:t>https://vann-nett.no/saksbehandler/index.html</w:t>
              </w:r>
            </w:hyperlink>
          </w:p>
        </w:tc>
        <w:tc>
          <w:tcPr>
            <w:tcW w:w="203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B7C8E3" w:themeFill="accent6" w:themeFillTint="6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037D7C" w14:textId="77777777" w:rsidR="008A4CDE" w:rsidRPr="00410950" w:rsidRDefault="008A4CDE" w:rsidP="00FB004F">
            <w:pPr>
              <w:spacing w:line="276" w:lineRule="auto"/>
              <w:rPr>
                <w:rFonts w:ascii="Calibri" w:hAnsi="Calibri" w:cs="Calibri"/>
                <w:b/>
                <w:bCs/>
                <w:spacing w:val="-1"/>
                <w:sz w:val="22"/>
                <w:szCs w:val="22"/>
              </w:rPr>
            </w:pPr>
            <w:r w:rsidRPr="00410950">
              <w:rPr>
                <w:rFonts w:ascii="Calibri" w:hAnsi="Calibri" w:cs="Calibri"/>
                <w:b/>
                <w:bCs/>
                <w:spacing w:val="-1"/>
                <w:sz w:val="22"/>
                <w:szCs w:val="22"/>
              </w:rPr>
              <w:t>Vassdrag</w:t>
            </w:r>
          </w:p>
        </w:tc>
        <w:tc>
          <w:tcPr>
            <w:tcW w:w="127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B7C8E3" w:themeFill="accent6" w:themeFillTint="6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F1D87B" w14:textId="77777777" w:rsidR="008A4CDE" w:rsidRPr="00410950" w:rsidRDefault="008A4CDE" w:rsidP="00FB004F">
            <w:pPr>
              <w:spacing w:line="276" w:lineRule="auto"/>
              <w:rPr>
                <w:rFonts w:ascii="Calibri" w:hAnsi="Calibri" w:cs="Calibri"/>
                <w:b/>
                <w:bCs/>
                <w:spacing w:val="-1"/>
                <w:sz w:val="22"/>
                <w:szCs w:val="22"/>
              </w:rPr>
            </w:pPr>
            <w:r w:rsidRPr="00410950">
              <w:rPr>
                <w:rFonts w:ascii="Calibri" w:hAnsi="Calibri" w:cs="Calibri"/>
                <w:b/>
                <w:bCs/>
                <w:spacing w:val="-1"/>
                <w:sz w:val="22"/>
                <w:szCs w:val="22"/>
              </w:rPr>
              <w:t>Kommune</w:t>
            </w:r>
          </w:p>
        </w:tc>
        <w:tc>
          <w:tcPr>
            <w:tcW w:w="297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B7C8E3" w:themeFill="accent6" w:themeFillTint="66"/>
            <w:hideMark/>
          </w:tcPr>
          <w:p w14:paraId="370AF01A" w14:textId="77777777" w:rsidR="008A4CDE" w:rsidRPr="00410950" w:rsidRDefault="008A4CDE" w:rsidP="00FB004F">
            <w:pPr>
              <w:spacing w:line="276" w:lineRule="auto"/>
              <w:rPr>
                <w:rFonts w:ascii="Calibri" w:hAnsi="Calibri" w:cs="Calibri"/>
                <w:b/>
                <w:bCs/>
                <w:spacing w:val="-1"/>
                <w:sz w:val="22"/>
                <w:szCs w:val="22"/>
              </w:rPr>
            </w:pPr>
            <w:r w:rsidRPr="00410950">
              <w:rPr>
                <w:rFonts w:ascii="Calibri" w:hAnsi="Calibri" w:cs="Calibri"/>
                <w:b/>
                <w:bCs/>
                <w:spacing w:val="-1"/>
                <w:sz w:val="22"/>
                <w:szCs w:val="22"/>
              </w:rPr>
              <w:t>Tilhørende brakkvannspoller som også omfattes</w:t>
            </w:r>
          </w:p>
        </w:tc>
      </w:tr>
      <w:tr w:rsidR="008A4CDE" w14:paraId="0E46C0E2" w14:textId="77777777" w:rsidTr="00FB004F">
        <w:tc>
          <w:tcPr>
            <w:tcW w:w="32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110C66" w14:textId="77777777" w:rsidR="008A4CDE" w:rsidRPr="00410950" w:rsidRDefault="008A4CDE" w:rsidP="00FB004F">
            <w:pPr>
              <w:spacing w:line="276" w:lineRule="auto"/>
              <w:rPr>
                <w:rFonts w:ascii="Calibri" w:hAnsi="Calibri" w:cs="Calibri"/>
                <w:spacing w:val="-1"/>
                <w:sz w:val="22"/>
                <w:szCs w:val="22"/>
              </w:rPr>
            </w:pPr>
            <w:r w:rsidRPr="00410950">
              <w:rPr>
                <w:rFonts w:ascii="Calibri" w:hAnsi="Calibri" w:cs="Calibri"/>
                <w:spacing w:val="-1"/>
                <w:sz w:val="22"/>
                <w:szCs w:val="22"/>
              </w:rPr>
              <w:t>Alle vannforekomstene innenfor vassdraget</w:t>
            </w:r>
          </w:p>
          <w:p w14:paraId="511572C1" w14:textId="77777777" w:rsidR="008A4CDE" w:rsidRPr="00410950" w:rsidRDefault="008A4CDE" w:rsidP="00FB004F">
            <w:pPr>
              <w:spacing w:line="276" w:lineRule="auto"/>
              <w:rPr>
                <w:rFonts w:ascii="Calibri" w:hAnsi="Calibri" w:cs="Calibri"/>
                <w:spacing w:val="-1"/>
                <w:sz w:val="22"/>
                <w:szCs w:val="22"/>
              </w:rPr>
            </w:pPr>
          </w:p>
        </w:tc>
        <w:tc>
          <w:tcPr>
            <w:tcW w:w="20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E03DD0" w14:textId="77777777" w:rsidR="008A4CDE" w:rsidRPr="00410950" w:rsidRDefault="008A4CDE" w:rsidP="00FB004F">
            <w:pPr>
              <w:spacing w:line="276" w:lineRule="auto"/>
              <w:rPr>
                <w:rFonts w:ascii="Calibri" w:hAnsi="Calibri" w:cs="Calibri"/>
                <w:spacing w:val="-1"/>
                <w:sz w:val="22"/>
                <w:szCs w:val="22"/>
              </w:rPr>
            </w:pPr>
            <w:r w:rsidRPr="00410950">
              <w:rPr>
                <w:rFonts w:ascii="Calibri" w:hAnsi="Calibri" w:cs="Calibri"/>
                <w:spacing w:val="-1"/>
                <w:sz w:val="22"/>
                <w:szCs w:val="22"/>
              </w:rPr>
              <w:t>Farstadvassdraget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B03D63" w14:textId="77777777" w:rsidR="008A4CDE" w:rsidRPr="00410950" w:rsidRDefault="008A4CDE" w:rsidP="00FB004F">
            <w:pPr>
              <w:spacing w:line="276" w:lineRule="auto"/>
              <w:rPr>
                <w:rFonts w:ascii="Calibri" w:hAnsi="Calibri" w:cs="Calibri"/>
                <w:spacing w:val="-1"/>
                <w:sz w:val="22"/>
                <w:szCs w:val="22"/>
              </w:rPr>
            </w:pPr>
            <w:r w:rsidRPr="00410950">
              <w:rPr>
                <w:rFonts w:ascii="Calibri" w:hAnsi="Calibri" w:cs="Calibri"/>
                <w:spacing w:val="-1"/>
                <w:sz w:val="22"/>
                <w:szCs w:val="22"/>
              </w:rPr>
              <w:t>Vestvågøy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732FDD39" w14:textId="77777777" w:rsidR="008A4CDE" w:rsidRPr="007C0995" w:rsidRDefault="008A4CDE" w:rsidP="00FB004F">
            <w:pPr>
              <w:spacing w:line="276" w:lineRule="auto"/>
              <w:rPr>
                <w:rFonts w:ascii="Calibri" w:hAnsi="Calibri" w:cs="Calibri"/>
                <w:sz w:val="22"/>
                <w:szCs w:val="22"/>
                <w:shd w:val="clear" w:color="auto" w:fill="FFFFFF"/>
              </w:rPr>
            </w:pPr>
            <w:r w:rsidRPr="007C0995">
              <w:rPr>
                <w:rFonts w:ascii="Calibri" w:hAnsi="Calibri" w:cs="Calibri"/>
                <w:sz w:val="22"/>
                <w:szCs w:val="22"/>
                <w:shd w:val="clear" w:color="auto" w:fill="FFFFFF"/>
              </w:rPr>
              <w:t>0363041101-C (Offersøypollen)</w:t>
            </w:r>
          </w:p>
        </w:tc>
      </w:tr>
      <w:tr w:rsidR="008A4CDE" w14:paraId="2F01FA52" w14:textId="77777777" w:rsidTr="00FB004F">
        <w:tc>
          <w:tcPr>
            <w:tcW w:w="32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62443D" w14:textId="77777777" w:rsidR="008A4CDE" w:rsidRPr="00410950" w:rsidRDefault="008A4CDE" w:rsidP="00FB004F">
            <w:pPr>
              <w:spacing w:line="276" w:lineRule="auto"/>
              <w:rPr>
                <w:rFonts w:ascii="Calibri" w:hAnsi="Calibri" w:cs="Calibri"/>
                <w:spacing w:val="-1"/>
                <w:sz w:val="22"/>
                <w:szCs w:val="22"/>
              </w:rPr>
            </w:pPr>
            <w:r w:rsidRPr="00410950">
              <w:rPr>
                <w:rFonts w:ascii="Calibri" w:hAnsi="Calibri" w:cs="Calibri"/>
                <w:spacing w:val="-1"/>
                <w:sz w:val="22"/>
                <w:szCs w:val="22"/>
              </w:rPr>
              <w:t>Alle vannforekomstene innenfor vassdraget</w:t>
            </w:r>
          </w:p>
          <w:p w14:paraId="13E0C376" w14:textId="77777777" w:rsidR="008A4CDE" w:rsidRPr="00410950" w:rsidRDefault="008A4CDE" w:rsidP="00FB004F">
            <w:pPr>
              <w:spacing w:line="276" w:lineRule="auto"/>
              <w:rPr>
                <w:rFonts w:ascii="Calibri" w:hAnsi="Calibri" w:cs="Calibri"/>
                <w:spacing w:val="-1"/>
                <w:sz w:val="22"/>
                <w:szCs w:val="22"/>
              </w:rPr>
            </w:pPr>
          </w:p>
        </w:tc>
        <w:tc>
          <w:tcPr>
            <w:tcW w:w="20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B73D8A" w14:textId="77777777" w:rsidR="008A4CDE" w:rsidRPr="00410950" w:rsidRDefault="008A4CDE" w:rsidP="00FB004F">
            <w:pPr>
              <w:spacing w:line="276" w:lineRule="auto"/>
              <w:rPr>
                <w:rFonts w:ascii="Calibri" w:hAnsi="Calibri" w:cs="Calibri"/>
                <w:spacing w:val="-1"/>
                <w:sz w:val="22"/>
                <w:szCs w:val="22"/>
              </w:rPr>
            </w:pPr>
            <w:r w:rsidRPr="00410950">
              <w:rPr>
                <w:rFonts w:ascii="Calibri" w:hAnsi="Calibri" w:cs="Calibri"/>
                <w:spacing w:val="-1"/>
                <w:sz w:val="22"/>
                <w:szCs w:val="22"/>
              </w:rPr>
              <w:t xml:space="preserve">Lilandvassdraget (Borgevassdraget) 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C0AF67" w14:textId="77777777" w:rsidR="008A4CDE" w:rsidRPr="00410950" w:rsidRDefault="008A4CDE" w:rsidP="00FB004F">
            <w:pPr>
              <w:spacing w:line="276" w:lineRule="auto"/>
              <w:rPr>
                <w:rFonts w:ascii="Calibri" w:hAnsi="Calibri" w:cs="Calibri"/>
                <w:spacing w:val="-1"/>
                <w:sz w:val="22"/>
                <w:szCs w:val="22"/>
              </w:rPr>
            </w:pPr>
            <w:r w:rsidRPr="00410950">
              <w:rPr>
                <w:rFonts w:ascii="Calibri" w:hAnsi="Calibri" w:cs="Calibri"/>
                <w:spacing w:val="-1"/>
                <w:sz w:val="22"/>
                <w:szCs w:val="22"/>
              </w:rPr>
              <w:t>Vestvågøy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7B15B4D7" w14:textId="77777777" w:rsidR="008A4CDE" w:rsidRPr="007C0995" w:rsidRDefault="008A4CDE" w:rsidP="00FB004F">
            <w:pPr>
              <w:spacing w:line="276" w:lineRule="auto"/>
              <w:rPr>
                <w:rFonts w:ascii="Calibri" w:hAnsi="Calibri" w:cs="Calibri"/>
                <w:sz w:val="22"/>
                <w:szCs w:val="22"/>
                <w:shd w:val="clear" w:color="auto" w:fill="FFFFFF"/>
              </w:rPr>
            </w:pPr>
            <w:r w:rsidRPr="007C0995">
              <w:rPr>
                <w:rFonts w:ascii="Calibri" w:hAnsi="Calibri" w:cs="Calibri"/>
                <w:sz w:val="22"/>
                <w:szCs w:val="22"/>
                <w:shd w:val="clear" w:color="auto" w:fill="FFFFFF"/>
              </w:rPr>
              <w:t>0363042601-C (Innerpollen)</w:t>
            </w:r>
          </w:p>
          <w:p w14:paraId="0AC7A5AE" w14:textId="77777777" w:rsidR="008A4CDE" w:rsidRPr="007C0995" w:rsidRDefault="008A4CDE" w:rsidP="00FB004F">
            <w:pPr>
              <w:spacing w:line="276" w:lineRule="auto"/>
              <w:rPr>
                <w:rFonts w:ascii="Calibri" w:hAnsi="Calibri" w:cs="Calibri"/>
                <w:sz w:val="22"/>
                <w:szCs w:val="22"/>
                <w:shd w:val="clear" w:color="auto" w:fill="FFFFFF"/>
              </w:rPr>
            </w:pPr>
            <w:r w:rsidRPr="007C0995">
              <w:rPr>
                <w:rFonts w:ascii="Calibri" w:hAnsi="Calibri" w:cs="Calibri"/>
                <w:sz w:val="22"/>
                <w:szCs w:val="22"/>
                <w:shd w:val="clear" w:color="auto" w:fill="FFFFFF"/>
              </w:rPr>
              <w:t>0363042602-C (Ytterpollen)</w:t>
            </w:r>
          </w:p>
          <w:p w14:paraId="282BAFBF" w14:textId="77777777" w:rsidR="008A4CDE" w:rsidRPr="007C0995" w:rsidRDefault="008A4CDE" w:rsidP="00FB004F">
            <w:pPr>
              <w:spacing w:line="276" w:lineRule="auto"/>
              <w:rPr>
                <w:rFonts w:ascii="Calibri" w:hAnsi="Calibri" w:cs="Calibri"/>
                <w:sz w:val="22"/>
                <w:szCs w:val="22"/>
                <w:shd w:val="clear" w:color="auto" w:fill="FFFFFF"/>
              </w:rPr>
            </w:pPr>
            <w:r w:rsidRPr="007C0995">
              <w:rPr>
                <w:rFonts w:ascii="Calibri" w:hAnsi="Calibri" w:cs="Calibri"/>
                <w:sz w:val="22"/>
                <w:szCs w:val="22"/>
                <w:shd w:val="clear" w:color="auto" w:fill="FFFFFF"/>
              </w:rPr>
              <w:t>0363042603-1-C (Lauvåspollen)</w:t>
            </w:r>
          </w:p>
        </w:tc>
      </w:tr>
      <w:tr w:rsidR="008A4CDE" w14:paraId="1D509567" w14:textId="77777777" w:rsidTr="00FB004F">
        <w:tc>
          <w:tcPr>
            <w:tcW w:w="32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ECDDA6" w14:textId="77777777" w:rsidR="008A4CDE" w:rsidRPr="009459F3" w:rsidRDefault="008A4CDE" w:rsidP="00FB004F">
            <w:pPr>
              <w:spacing w:line="276" w:lineRule="auto"/>
              <w:rPr>
                <w:rFonts w:ascii="Calibri" w:hAnsi="Calibri" w:cs="Calibri"/>
                <w:spacing w:val="-1"/>
                <w:sz w:val="22"/>
                <w:szCs w:val="22"/>
              </w:rPr>
            </w:pPr>
            <w:r w:rsidRPr="009459F3">
              <w:rPr>
                <w:rFonts w:ascii="Calibri" w:hAnsi="Calibri" w:cs="Calibri"/>
                <w:spacing w:val="-1"/>
                <w:sz w:val="22"/>
                <w:szCs w:val="22"/>
              </w:rPr>
              <w:t xml:space="preserve">146-28-R (Røyrmarkelva) </w:t>
            </w:r>
          </w:p>
          <w:p w14:paraId="0F001C8C" w14:textId="77777777" w:rsidR="008A4CDE" w:rsidRPr="009459F3" w:rsidRDefault="008A4CDE" w:rsidP="00FB004F">
            <w:pPr>
              <w:spacing w:line="276" w:lineRule="auto"/>
              <w:rPr>
                <w:rFonts w:ascii="Calibri" w:hAnsi="Calibri" w:cs="Calibri"/>
                <w:spacing w:val="-1"/>
                <w:sz w:val="22"/>
                <w:szCs w:val="22"/>
              </w:rPr>
            </w:pPr>
            <w:r w:rsidRPr="009459F3">
              <w:rPr>
                <w:rFonts w:ascii="Calibri" w:hAnsi="Calibri" w:cs="Calibri"/>
                <w:spacing w:val="-1"/>
                <w:sz w:val="22"/>
                <w:szCs w:val="22"/>
              </w:rPr>
              <w:t>146-20-R (Dalelva)</w:t>
            </w:r>
          </w:p>
        </w:tc>
        <w:tc>
          <w:tcPr>
            <w:tcW w:w="20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53E86D" w14:textId="77777777" w:rsidR="008A4CDE" w:rsidRPr="00410950" w:rsidRDefault="008A4CDE" w:rsidP="00FB004F">
            <w:pPr>
              <w:spacing w:line="276" w:lineRule="auto"/>
              <w:rPr>
                <w:rFonts w:ascii="Calibri" w:hAnsi="Calibri" w:cs="Calibri"/>
                <w:spacing w:val="-1"/>
                <w:sz w:val="22"/>
                <w:szCs w:val="22"/>
              </w:rPr>
            </w:pPr>
            <w:r w:rsidRPr="00410950">
              <w:rPr>
                <w:rFonts w:ascii="Calibri" w:hAnsi="Calibri" w:cs="Calibri"/>
                <w:spacing w:val="-1"/>
                <w:sz w:val="22"/>
                <w:szCs w:val="22"/>
              </w:rPr>
              <w:t>Røyrmarkvassdraget med Dalelva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084E9A" w14:textId="77777777" w:rsidR="008A4CDE" w:rsidRPr="00410950" w:rsidRDefault="008A4CDE" w:rsidP="00FB004F">
            <w:pPr>
              <w:spacing w:line="276" w:lineRule="auto"/>
              <w:rPr>
                <w:rFonts w:ascii="Calibri" w:hAnsi="Calibri" w:cs="Calibri"/>
                <w:spacing w:val="-1"/>
                <w:sz w:val="22"/>
                <w:szCs w:val="22"/>
              </w:rPr>
            </w:pPr>
            <w:r w:rsidRPr="00410950">
              <w:rPr>
                <w:rFonts w:ascii="Calibri" w:hAnsi="Calibri" w:cs="Calibri"/>
                <w:spacing w:val="-1"/>
                <w:sz w:val="22"/>
                <w:szCs w:val="22"/>
              </w:rPr>
              <w:t>Sømna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31BC3BD8" w14:textId="77777777" w:rsidR="008A4CDE" w:rsidRPr="007C0995" w:rsidRDefault="008A4CDE" w:rsidP="00FB004F">
            <w:pPr>
              <w:spacing w:line="276" w:lineRule="auto"/>
              <w:rPr>
                <w:rFonts w:ascii="Calibri" w:hAnsi="Calibri" w:cs="Calibri"/>
                <w:spacing w:val="-1"/>
                <w:sz w:val="22"/>
                <w:szCs w:val="22"/>
              </w:rPr>
            </w:pPr>
            <w:r w:rsidRPr="007C0995">
              <w:rPr>
                <w:rFonts w:ascii="Calibri" w:hAnsi="Calibri" w:cs="Calibri"/>
                <w:sz w:val="22"/>
                <w:szCs w:val="22"/>
                <w:shd w:val="clear" w:color="auto" w:fill="FFFFFF"/>
              </w:rPr>
              <w:t>0360020200-C (Nordbotnet)</w:t>
            </w:r>
          </w:p>
        </w:tc>
      </w:tr>
      <w:tr w:rsidR="008A4CDE" w14:paraId="600CD76A" w14:textId="77777777" w:rsidTr="00FB004F">
        <w:tc>
          <w:tcPr>
            <w:tcW w:w="32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805248" w14:textId="77777777" w:rsidR="008A4CDE" w:rsidRPr="009459F3" w:rsidRDefault="008A4CDE" w:rsidP="00FB004F">
            <w:pPr>
              <w:spacing w:line="276" w:lineRule="auto"/>
              <w:rPr>
                <w:rFonts w:ascii="Calibri" w:hAnsi="Calibri" w:cs="Calibri"/>
                <w:spacing w:val="-1"/>
                <w:sz w:val="22"/>
                <w:szCs w:val="22"/>
              </w:rPr>
            </w:pPr>
            <w:r w:rsidRPr="009459F3">
              <w:rPr>
                <w:rFonts w:ascii="Calibri" w:hAnsi="Calibri" w:cs="Calibri"/>
                <w:spacing w:val="-1"/>
                <w:sz w:val="22"/>
                <w:szCs w:val="22"/>
              </w:rPr>
              <w:t>146-49-R (Grøttemselva)</w:t>
            </w:r>
          </w:p>
          <w:p w14:paraId="50E16108" w14:textId="77777777" w:rsidR="008A4CDE" w:rsidRPr="009459F3" w:rsidRDefault="008A4CDE" w:rsidP="00FB004F">
            <w:pPr>
              <w:spacing w:line="276" w:lineRule="auto"/>
              <w:rPr>
                <w:rFonts w:ascii="Calibri" w:hAnsi="Calibri" w:cs="Calibri"/>
                <w:spacing w:val="-1"/>
                <w:sz w:val="22"/>
                <w:szCs w:val="22"/>
              </w:rPr>
            </w:pPr>
            <w:r w:rsidRPr="009459F3">
              <w:rPr>
                <w:rFonts w:ascii="Calibri" w:hAnsi="Calibri" w:cs="Calibri"/>
                <w:spacing w:val="-1"/>
                <w:sz w:val="22"/>
                <w:szCs w:val="22"/>
              </w:rPr>
              <w:t>146-48-R (Elv fra Holandsvatnet)</w:t>
            </w:r>
          </w:p>
          <w:p w14:paraId="715457AE" w14:textId="77777777" w:rsidR="008A4CDE" w:rsidRPr="009459F3" w:rsidRDefault="008A4CDE" w:rsidP="00FB004F">
            <w:pPr>
              <w:spacing w:line="276" w:lineRule="auto"/>
              <w:rPr>
                <w:rFonts w:ascii="Calibri" w:hAnsi="Calibri" w:cs="Calibri"/>
                <w:spacing w:val="-1"/>
                <w:sz w:val="22"/>
                <w:szCs w:val="22"/>
              </w:rPr>
            </w:pPr>
            <w:r w:rsidRPr="009459F3">
              <w:rPr>
                <w:rFonts w:ascii="Calibri" w:hAnsi="Calibri" w:cs="Calibri"/>
                <w:spacing w:val="-1"/>
                <w:sz w:val="22"/>
                <w:szCs w:val="22"/>
              </w:rPr>
              <w:t>146-42911-L (Holandsvatnet)</w:t>
            </w:r>
          </w:p>
        </w:tc>
        <w:tc>
          <w:tcPr>
            <w:tcW w:w="20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B49E01" w14:textId="77777777" w:rsidR="008A4CDE" w:rsidRPr="00410950" w:rsidRDefault="008A4CDE" w:rsidP="00FB004F">
            <w:pPr>
              <w:spacing w:line="276" w:lineRule="auto"/>
              <w:rPr>
                <w:rFonts w:ascii="Calibri" w:hAnsi="Calibri" w:cs="Calibri"/>
                <w:spacing w:val="-1"/>
                <w:sz w:val="22"/>
                <w:szCs w:val="22"/>
              </w:rPr>
            </w:pPr>
            <w:r w:rsidRPr="00410950">
              <w:rPr>
                <w:rFonts w:ascii="Calibri" w:hAnsi="Calibri" w:cs="Calibri"/>
                <w:spacing w:val="-1"/>
                <w:sz w:val="22"/>
                <w:szCs w:val="22"/>
              </w:rPr>
              <w:t>Grøttemsvassdraget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1E6680" w14:textId="77777777" w:rsidR="008A4CDE" w:rsidRPr="00410950" w:rsidRDefault="008A4CDE" w:rsidP="00FB004F">
            <w:pPr>
              <w:spacing w:line="276" w:lineRule="auto"/>
              <w:rPr>
                <w:rFonts w:ascii="Calibri" w:hAnsi="Calibri" w:cs="Calibri"/>
                <w:spacing w:val="-1"/>
                <w:sz w:val="22"/>
                <w:szCs w:val="22"/>
              </w:rPr>
            </w:pPr>
            <w:r w:rsidRPr="00410950">
              <w:rPr>
                <w:rFonts w:ascii="Calibri" w:hAnsi="Calibri" w:cs="Calibri"/>
                <w:spacing w:val="-1"/>
                <w:sz w:val="22"/>
                <w:szCs w:val="22"/>
              </w:rPr>
              <w:t>Sømna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084F2A0D" w14:textId="77777777" w:rsidR="008A4CDE" w:rsidRPr="007C0995" w:rsidRDefault="008A4CDE" w:rsidP="00FB004F">
            <w:pPr>
              <w:spacing w:line="276" w:lineRule="auto"/>
              <w:rPr>
                <w:rFonts w:ascii="Calibri" w:hAnsi="Calibri" w:cs="Calibri"/>
                <w:sz w:val="22"/>
                <w:szCs w:val="22"/>
                <w:shd w:val="clear" w:color="auto" w:fill="FFFFFF"/>
              </w:rPr>
            </w:pPr>
            <w:r w:rsidRPr="007C0995">
              <w:rPr>
                <w:rFonts w:ascii="Calibri" w:hAnsi="Calibri" w:cs="Calibri"/>
                <w:sz w:val="22"/>
                <w:szCs w:val="22"/>
                <w:shd w:val="clear" w:color="auto" w:fill="FFFFFF"/>
              </w:rPr>
              <w:t>0360020100-3-C (Sørbotnet)</w:t>
            </w:r>
          </w:p>
        </w:tc>
      </w:tr>
      <w:tr w:rsidR="008A4CDE" w14:paraId="59681316" w14:textId="77777777" w:rsidTr="00FB004F">
        <w:tc>
          <w:tcPr>
            <w:tcW w:w="32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B0DB2B" w14:textId="77777777" w:rsidR="008A4CDE" w:rsidRPr="009459F3" w:rsidRDefault="008A4CDE" w:rsidP="00FB004F">
            <w:pPr>
              <w:spacing w:line="276" w:lineRule="auto"/>
              <w:rPr>
                <w:rFonts w:ascii="Calibri" w:hAnsi="Calibri" w:cs="Calibri"/>
                <w:spacing w:val="-1"/>
                <w:sz w:val="22"/>
                <w:szCs w:val="22"/>
              </w:rPr>
            </w:pPr>
            <w:r w:rsidRPr="009459F3">
              <w:rPr>
                <w:rFonts w:ascii="Calibri" w:hAnsi="Calibri" w:cs="Calibri"/>
                <w:spacing w:val="-1"/>
                <w:sz w:val="22"/>
                <w:szCs w:val="22"/>
              </w:rPr>
              <w:t>146-55-R (Sørbotnet og Sømnesvika bekkefelt)</w:t>
            </w:r>
          </w:p>
          <w:p w14:paraId="06D4DC69" w14:textId="77777777" w:rsidR="008A4CDE" w:rsidRPr="009459F3" w:rsidRDefault="008A4CDE" w:rsidP="00FB004F">
            <w:pPr>
              <w:spacing w:line="276" w:lineRule="auto"/>
              <w:rPr>
                <w:rFonts w:ascii="Calibri" w:hAnsi="Calibri" w:cs="Calibri"/>
                <w:spacing w:val="-1"/>
                <w:sz w:val="22"/>
                <w:szCs w:val="22"/>
              </w:rPr>
            </w:pPr>
            <w:r w:rsidRPr="009459F3">
              <w:rPr>
                <w:rFonts w:ascii="Calibri" w:hAnsi="Calibri" w:cs="Calibri"/>
                <w:spacing w:val="-1"/>
                <w:sz w:val="22"/>
                <w:szCs w:val="22"/>
              </w:rPr>
              <w:t>146-54-R (Bekker til Kvervet – Lislreinfjorden)</w:t>
            </w:r>
          </w:p>
          <w:p w14:paraId="2F186F2E" w14:textId="77777777" w:rsidR="008A4CDE" w:rsidRPr="009459F3" w:rsidRDefault="008A4CDE" w:rsidP="00FB004F">
            <w:pPr>
              <w:spacing w:line="276" w:lineRule="auto"/>
              <w:rPr>
                <w:rFonts w:ascii="Calibri" w:hAnsi="Calibri" w:cs="Calibri"/>
                <w:spacing w:val="-1"/>
                <w:sz w:val="22"/>
                <w:szCs w:val="22"/>
              </w:rPr>
            </w:pPr>
            <w:r w:rsidRPr="009459F3">
              <w:rPr>
                <w:rFonts w:ascii="Calibri" w:hAnsi="Calibri" w:cs="Calibri"/>
                <w:spacing w:val="-1"/>
                <w:sz w:val="22"/>
                <w:szCs w:val="22"/>
              </w:rPr>
              <w:t>146-52-R (Kvervelva – Auneelva)</w:t>
            </w:r>
          </w:p>
        </w:tc>
        <w:tc>
          <w:tcPr>
            <w:tcW w:w="20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6DF2AE" w14:textId="77777777" w:rsidR="008A4CDE" w:rsidRPr="00410950" w:rsidRDefault="008A4CDE" w:rsidP="00FB004F">
            <w:pPr>
              <w:spacing w:line="276" w:lineRule="auto"/>
              <w:rPr>
                <w:rFonts w:ascii="Calibri" w:hAnsi="Calibri" w:cs="Calibri"/>
                <w:spacing w:val="-1"/>
                <w:sz w:val="22"/>
                <w:szCs w:val="22"/>
              </w:rPr>
            </w:pPr>
            <w:r w:rsidRPr="00410950">
              <w:rPr>
                <w:rFonts w:ascii="Calibri" w:hAnsi="Calibri" w:cs="Calibri"/>
                <w:spacing w:val="-1"/>
                <w:sz w:val="22"/>
                <w:szCs w:val="22"/>
              </w:rPr>
              <w:t>Bekkefelt mot Nordbotnet, Sørbotnet og Sømnesvika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03D52E" w14:textId="77777777" w:rsidR="008A4CDE" w:rsidRPr="00410950" w:rsidRDefault="008A4CDE" w:rsidP="00FB004F">
            <w:pPr>
              <w:spacing w:line="276" w:lineRule="auto"/>
              <w:rPr>
                <w:rFonts w:ascii="Calibri" w:hAnsi="Calibri" w:cs="Calibri"/>
                <w:spacing w:val="-1"/>
                <w:sz w:val="22"/>
                <w:szCs w:val="22"/>
              </w:rPr>
            </w:pPr>
            <w:r w:rsidRPr="00410950">
              <w:rPr>
                <w:rFonts w:ascii="Calibri" w:hAnsi="Calibri" w:cs="Calibri"/>
                <w:spacing w:val="-1"/>
                <w:sz w:val="22"/>
                <w:szCs w:val="22"/>
              </w:rPr>
              <w:t>Sømna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1E1602A1" w14:textId="77777777" w:rsidR="008A4CDE" w:rsidRPr="007C0995" w:rsidRDefault="008A4CDE" w:rsidP="00FB004F">
            <w:pPr>
              <w:spacing w:line="276" w:lineRule="auto"/>
              <w:rPr>
                <w:rFonts w:ascii="Calibri" w:hAnsi="Calibri" w:cs="Calibri"/>
                <w:sz w:val="22"/>
                <w:szCs w:val="22"/>
                <w:shd w:val="clear" w:color="auto" w:fill="FFFFFF"/>
              </w:rPr>
            </w:pPr>
            <w:r w:rsidRPr="007C0995">
              <w:rPr>
                <w:rFonts w:ascii="Calibri" w:hAnsi="Calibri" w:cs="Calibri"/>
                <w:sz w:val="22"/>
                <w:szCs w:val="22"/>
                <w:shd w:val="clear" w:color="auto" w:fill="FFFFFF"/>
              </w:rPr>
              <w:t>0360020100-3-C (Sørbotnet)</w:t>
            </w:r>
          </w:p>
          <w:p w14:paraId="4D6FA7D0" w14:textId="77777777" w:rsidR="008A4CDE" w:rsidRPr="007C0995" w:rsidRDefault="008A4CDE" w:rsidP="00FB004F">
            <w:pPr>
              <w:spacing w:line="276" w:lineRule="auto"/>
              <w:rPr>
                <w:rFonts w:ascii="Calibri" w:hAnsi="Calibri" w:cs="Calibri"/>
                <w:sz w:val="22"/>
                <w:szCs w:val="22"/>
                <w:shd w:val="clear" w:color="auto" w:fill="FFFFFF"/>
              </w:rPr>
            </w:pPr>
            <w:r w:rsidRPr="007C0995">
              <w:rPr>
                <w:rFonts w:ascii="Calibri" w:hAnsi="Calibri" w:cs="Calibri"/>
                <w:sz w:val="22"/>
                <w:szCs w:val="22"/>
                <w:shd w:val="clear" w:color="auto" w:fill="FFFFFF"/>
              </w:rPr>
              <w:t>0360020100-1-C (Sømnesvika)</w:t>
            </w:r>
          </w:p>
          <w:p w14:paraId="4F85C1C9" w14:textId="77777777" w:rsidR="008A4CDE" w:rsidRPr="007C0995" w:rsidRDefault="008A4CDE" w:rsidP="00FB004F">
            <w:pPr>
              <w:spacing w:line="276" w:lineRule="auto"/>
              <w:rPr>
                <w:rFonts w:ascii="Calibri" w:hAnsi="Calibri" w:cs="Calibri"/>
                <w:spacing w:val="-1"/>
                <w:sz w:val="22"/>
                <w:szCs w:val="22"/>
              </w:rPr>
            </w:pPr>
            <w:r w:rsidRPr="007C0995">
              <w:rPr>
                <w:rFonts w:ascii="Calibri" w:hAnsi="Calibri" w:cs="Calibri"/>
                <w:sz w:val="22"/>
                <w:szCs w:val="22"/>
                <w:shd w:val="clear" w:color="auto" w:fill="FFFFFF"/>
              </w:rPr>
              <w:t>0360020200-C (Nordbotnet)</w:t>
            </w:r>
          </w:p>
        </w:tc>
      </w:tr>
      <w:tr w:rsidR="008A4CDE" w14:paraId="70909E4F" w14:textId="77777777" w:rsidTr="00FB004F">
        <w:tc>
          <w:tcPr>
            <w:tcW w:w="32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B10F62" w14:textId="77777777" w:rsidR="008A4CDE" w:rsidRPr="00410950" w:rsidRDefault="008A4CDE" w:rsidP="00FB004F">
            <w:pPr>
              <w:spacing w:line="276" w:lineRule="auto"/>
              <w:rPr>
                <w:rFonts w:ascii="Calibri" w:hAnsi="Calibri" w:cs="Calibri"/>
                <w:spacing w:val="-1"/>
                <w:sz w:val="22"/>
                <w:szCs w:val="22"/>
              </w:rPr>
            </w:pPr>
            <w:r w:rsidRPr="00410950">
              <w:rPr>
                <w:rFonts w:ascii="Calibri" w:hAnsi="Calibri" w:cs="Calibri"/>
                <w:spacing w:val="-1"/>
                <w:sz w:val="22"/>
                <w:szCs w:val="22"/>
              </w:rPr>
              <w:t>185-195-R (Halselva)</w:t>
            </w:r>
          </w:p>
          <w:p w14:paraId="0BA7D4A8" w14:textId="77777777" w:rsidR="008A4CDE" w:rsidRPr="00410950" w:rsidRDefault="008A4CDE" w:rsidP="00FB004F">
            <w:pPr>
              <w:spacing w:line="276" w:lineRule="auto"/>
              <w:rPr>
                <w:rFonts w:ascii="Calibri" w:hAnsi="Calibri" w:cs="Calibri"/>
                <w:spacing w:val="-1"/>
                <w:sz w:val="22"/>
                <w:szCs w:val="22"/>
              </w:rPr>
            </w:pPr>
            <w:r w:rsidRPr="00410950">
              <w:rPr>
                <w:rFonts w:ascii="Calibri" w:hAnsi="Calibri" w:cs="Calibri"/>
                <w:spacing w:val="-1"/>
                <w:sz w:val="22"/>
                <w:szCs w:val="22"/>
              </w:rPr>
              <w:t xml:space="preserve">185-130-R (Bekk fra Veggtjørna) </w:t>
            </w:r>
          </w:p>
          <w:p w14:paraId="4095F165" w14:textId="77777777" w:rsidR="008A4CDE" w:rsidRPr="00410950" w:rsidRDefault="008A4CDE" w:rsidP="00FB004F">
            <w:pPr>
              <w:spacing w:line="276" w:lineRule="auto"/>
              <w:rPr>
                <w:rFonts w:ascii="Calibri" w:hAnsi="Calibri" w:cs="Calibri"/>
                <w:spacing w:val="-1"/>
                <w:sz w:val="22"/>
                <w:szCs w:val="22"/>
              </w:rPr>
            </w:pPr>
            <w:r w:rsidRPr="00410950">
              <w:rPr>
                <w:rFonts w:ascii="Calibri" w:hAnsi="Calibri" w:cs="Calibri"/>
                <w:spacing w:val="-1"/>
                <w:sz w:val="22"/>
                <w:szCs w:val="22"/>
              </w:rPr>
              <w:t>185-47314-L (Langmovatnet/ Langvatnet)</w:t>
            </w:r>
          </w:p>
          <w:p w14:paraId="535A8AA7" w14:textId="77777777" w:rsidR="008A4CDE" w:rsidRPr="009459F3" w:rsidRDefault="008A4CDE" w:rsidP="00FB004F">
            <w:pPr>
              <w:spacing w:line="276" w:lineRule="auto"/>
              <w:rPr>
                <w:rFonts w:ascii="Calibri" w:hAnsi="Calibri" w:cs="Calibri"/>
                <w:spacing w:val="-1"/>
                <w:sz w:val="22"/>
                <w:szCs w:val="22"/>
              </w:rPr>
            </w:pPr>
            <w:r w:rsidRPr="009459F3">
              <w:rPr>
                <w:rFonts w:ascii="Calibri" w:hAnsi="Calibri" w:cs="Calibri"/>
                <w:spacing w:val="-1"/>
                <w:sz w:val="22"/>
                <w:szCs w:val="22"/>
              </w:rPr>
              <w:t>185-283-R (Elv fra Langvatnet)</w:t>
            </w:r>
          </w:p>
          <w:p w14:paraId="53861623" w14:textId="77777777" w:rsidR="008A4CDE" w:rsidRPr="009459F3" w:rsidRDefault="008A4CDE" w:rsidP="00FB004F">
            <w:pPr>
              <w:spacing w:line="276" w:lineRule="auto"/>
              <w:rPr>
                <w:rFonts w:ascii="Calibri" w:hAnsi="Calibri" w:cs="Calibri"/>
                <w:spacing w:val="-1"/>
                <w:sz w:val="22"/>
                <w:szCs w:val="22"/>
              </w:rPr>
            </w:pPr>
            <w:r w:rsidRPr="009459F3">
              <w:rPr>
                <w:rFonts w:ascii="Calibri" w:hAnsi="Calibri" w:cs="Calibri"/>
                <w:spacing w:val="-1"/>
                <w:sz w:val="22"/>
                <w:szCs w:val="22"/>
              </w:rPr>
              <w:t>185-87-R (Utløpselv Veavatn)</w:t>
            </w:r>
          </w:p>
          <w:p w14:paraId="5A0C2504" w14:textId="77777777" w:rsidR="008A4CDE" w:rsidRPr="009459F3" w:rsidRDefault="008A4CDE" w:rsidP="00FB004F">
            <w:pPr>
              <w:spacing w:line="276" w:lineRule="auto"/>
              <w:rPr>
                <w:rFonts w:ascii="Calibri" w:hAnsi="Calibri" w:cs="Calibri"/>
                <w:spacing w:val="-1"/>
                <w:sz w:val="22"/>
                <w:szCs w:val="22"/>
              </w:rPr>
            </w:pPr>
            <w:r w:rsidRPr="009459F3">
              <w:rPr>
                <w:rFonts w:ascii="Calibri" w:hAnsi="Calibri" w:cs="Calibri"/>
                <w:spacing w:val="-1"/>
                <w:sz w:val="22"/>
                <w:szCs w:val="22"/>
              </w:rPr>
              <w:t>185-47341-L (Børgevatnet)</w:t>
            </w:r>
          </w:p>
          <w:p w14:paraId="1EF4DE4D" w14:textId="77777777" w:rsidR="008A4CDE" w:rsidRPr="009459F3" w:rsidRDefault="008A4CDE" w:rsidP="00FB004F">
            <w:pPr>
              <w:spacing w:line="276" w:lineRule="auto"/>
              <w:rPr>
                <w:rFonts w:ascii="Calibri" w:hAnsi="Calibri" w:cs="Calibri"/>
                <w:spacing w:val="-1"/>
                <w:sz w:val="22"/>
                <w:szCs w:val="22"/>
              </w:rPr>
            </w:pPr>
            <w:r w:rsidRPr="009459F3">
              <w:rPr>
                <w:rFonts w:ascii="Calibri" w:hAnsi="Calibri" w:cs="Calibri"/>
                <w:spacing w:val="-1"/>
                <w:sz w:val="22"/>
                <w:szCs w:val="22"/>
              </w:rPr>
              <w:t>185-282-R (Veaelva)</w:t>
            </w:r>
          </w:p>
          <w:p w14:paraId="3300ED44" w14:textId="77777777" w:rsidR="008A4CDE" w:rsidRPr="009459F3" w:rsidRDefault="008A4CDE" w:rsidP="00FB004F">
            <w:pPr>
              <w:spacing w:line="276" w:lineRule="auto"/>
              <w:rPr>
                <w:rFonts w:ascii="Calibri" w:hAnsi="Calibri" w:cs="Calibri"/>
                <w:spacing w:val="-1"/>
                <w:sz w:val="22"/>
                <w:szCs w:val="22"/>
              </w:rPr>
            </w:pPr>
            <w:r w:rsidRPr="009459F3">
              <w:rPr>
                <w:rFonts w:ascii="Calibri" w:hAnsi="Calibri" w:cs="Calibri"/>
                <w:spacing w:val="-1"/>
                <w:sz w:val="22"/>
                <w:szCs w:val="22"/>
              </w:rPr>
              <w:t>185-47348-L (Fagerhaugvatnet)</w:t>
            </w:r>
          </w:p>
          <w:p w14:paraId="459B1382" w14:textId="77777777" w:rsidR="008A4CDE" w:rsidRPr="009459F3" w:rsidRDefault="008A4CDE" w:rsidP="00FB004F">
            <w:pPr>
              <w:spacing w:line="276" w:lineRule="auto"/>
              <w:rPr>
                <w:rFonts w:ascii="Calibri" w:hAnsi="Calibri" w:cs="Calibri"/>
                <w:spacing w:val="-1"/>
                <w:sz w:val="22"/>
                <w:szCs w:val="22"/>
              </w:rPr>
            </w:pPr>
            <w:r w:rsidRPr="009459F3">
              <w:rPr>
                <w:rFonts w:ascii="Calibri" w:hAnsi="Calibri" w:cs="Calibri"/>
                <w:spacing w:val="-1"/>
                <w:sz w:val="22"/>
                <w:szCs w:val="22"/>
              </w:rPr>
              <w:t>185-280-R (Fagerhaugelva)</w:t>
            </w:r>
          </w:p>
          <w:p w14:paraId="694838D7" w14:textId="77777777" w:rsidR="008A4CDE" w:rsidRPr="009459F3" w:rsidRDefault="008A4CDE" w:rsidP="00FB004F">
            <w:pPr>
              <w:spacing w:line="276" w:lineRule="auto"/>
              <w:rPr>
                <w:rFonts w:ascii="Calibri" w:hAnsi="Calibri" w:cs="Calibri"/>
                <w:spacing w:val="-1"/>
                <w:sz w:val="22"/>
                <w:szCs w:val="22"/>
              </w:rPr>
            </w:pPr>
            <w:r w:rsidRPr="009459F3">
              <w:rPr>
                <w:rFonts w:ascii="Calibri" w:hAnsi="Calibri" w:cs="Calibri"/>
                <w:spacing w:val="-1"/>
                <w:sz w:val="22"/>
                <w:szCs w:val="22"/>
              </w:rPr>
              <w:t>185-47342-L (Haversvatnet)</w:t>
            </w:r>
          </w:p>
          <w:p w14:paraId="12B98F69" w14:textId="40E7D631" w:rsidR="008A4CDE" w:rsidRPr="009459F3" w:rsidRDefault="008A4CDE" w:rsidP="00FB004F">
            <w:pPr>
              <w:spacing w:line="276" w:lineRule="auto"/>
              <w:rPr>
                <w:rFonts w:ascii="Calibri" w:hAnsi="Calibri" w:cs="Calibri"/>
                <w:spacing w:val="-1"/>
                <w:sz w:val="22"/>
                <w:szCs w:val="22"/>
              </w:rPr>
            </w:pPr>
            <w:r w:rsidRPr="009459F3">
              <w:rPr>
                <w:rFonts w:ascii="Calibri" w:hAnsi="Calibri" w:cs="Calibri"/>
                <w:spacing w:val="-1"/>
                <w:sz w:val="22"/>
                <w:szCs w:val="22"/>
              </w:rPr>
              <w:t>185-277-R (Elv Øy</w:t>
            </w:r>
            <w:r w:rsidR="00410950" w:rsidRPr="009459F3">
              <w:rPr>
                <w:rFonts w:ascii="Calibri" w:hAnsi="Calibri" w:cs="Calibri"/>
                <w:spacing w:val="-1"/>
                <w:sz w:val="22"/>
                <w:szCs w:val="22"/>
              </w:rPr>
              <w:t>j</w:t>
            </w:r>
            <w:r w:rsidRPr="009459F3">
              <w:rPr>
                <w:rFonts w:ascii="Calibri" w:hAnsi="Calibri" w:cs="Calibri"/>
                <w:spacing w:val="-1"/>
                <w:sz w:val="22"/>
                <w:szCs w:val="22"/>
              </w:rPr>
              <w:t>ord mot Haversvatnet)</w:t>
            </w:r>
          </w:p>
          <w:p w14:paraId="73BF79EC" w14:textId="77777777" w:rsidR="008A4CDE" w:rsidRPr="00410950" w:rsidRDefault="008A4CDE" w:rsidP="00FB004F">
            <w:pPr>
              <w:spacing w:line="276" w:lineRule="auto"/>
              <w:rPr>
                <w:rFonts w:ascii="Calibri" w:hAnsi="Calibri" w:cs="Calibri"/>
                <w:spacing w:val="-1"/>
                <w:sz w:val="22"/>
                <w:szCs w:val="22"/>
              </w:rPr>
            </w:pPr>
            <w:r w:rsidRPr="009459F3">
              <w:rPr>
                <w:rFonts w:ascii="Calibri" w:hAnsi="Calibri" w:cs="Calibri"/>
                <w:spacing w:val="-1"/>
                <w:sz w:val="22"/>
                <w:szCs w:val="22"/>
              </w:rPr>
              <w:t>185-47337-L (Saltvatnet)</w:t>
            </w:r>
          </w:p>
        </w:tc>
        <w:tc>
          <w:tcPr>
            <w:tcW w:w="20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B53737" w14:textId="77777777" w:rsidR="008A4CDE" w:rsidRPr="00410950" w:rsidRDefault="008A4CDE" w:rsidP="00FB004F">
            <w:pPr>
              <w:spacing w:line="276" w:lineRule="auto"/>
              <w:rPr>
                <w:rFonts w:ascii="Calibri" w:hAnsi="Calibri" w:cs="Calibri"/>
                <w:spacing w:val="-1"/>
                <w:sz w:val="22"/>
                <w:szCs w:val="22"/>
              </w:rPr>
            </w:pPr>
            <w:r w:rsidRPr="00410950">
              <w:rPr>
                <w:rFonts w:ascii="Calibri" w:hAnsi="Calibri" w:cs="Calibri"/>
                <w:spacing w:val="-1"/>
                <w:sz w:val="22"/>
                <w:szCs w:val="22"/>
              </w:rPr>
              <w:t>Straumevassdraget (østre del)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1402C9" w14:textId="77777777" w:rsidR="008A4CDE" w:rsidRPr="00410950" w:rsidRDefault="008A4CDE" w:rsidP="00FB004F">
            <w:pPr>
              <w:spacing w:line="276" w:lineRule="auto"/>
              <w:rPr>
                <w:rFonts w:ascii="Calibri" w:hAnsi="Calibri" w:cs="Calibri"/>
                <w:spacing w:val="-1"/>
                <w:sz w:val="22"/>
                <w:szCs w:val="22"/>
              </w:rPr>
            </w:pPr>
            <w:r w:rsidRPr="00410950">
              <w:rPr>
                <w:rFonts w:ascii="Calibri" w:hAnsi="Calibri" w:cs="Calibri"/>
                <w:spacing w:val="-1"/>
                <w:sz w:val="22"/>
                <w:szCs w:val="22"/>
              </w:rPr>
              <w:t>Bø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5CBBAFA3" w14:textId="77777777" w:rsidR="008A4CDE" w:rsidRPr="009459F3" w:rsidRDefault="008A4CDE" w:rsidP="00FB004F">
            <w:pPr>
              <w:spacing w:line="276" w:lineRule="auto"/>
              <w:rPr>
                <w:rFonts w:ascii="Calibri" w:hAnsi="Calibri" w:cs="Calibri"/>
                <w:sz w:val="22"/>
                <w:szCs w:val="22"/>
                <w:shd w:val="clear" w:color="auto" w:fill="FFFFFF"/>
              </w:rPr>
            </w:pPr>
            <w:r w:rsidRPr="009459F3">
              <w:rPr>
                <w:rFonts w:ascii="Calibri" w:hAnsi="Calibri" w:cs="Calibri"/>
                <w:sz w:val="22"/>
                <w:szCs w:val="22"/>
                <w:shd w:val="clear" w:color="auto" w:fill="FFFFFF"/>
              </w:rPr>
              <w:t>0365000030-1-C (Skjørisen)</w:t>
            </w:r>
          </w:p>
          <w:p w14:paraId="274DD928" w14:textId="77777777" w:rsidR="008A4CDE" w:rsidRPr="00410950" w:rsidRDefault="008A4CDE" w:rsidP="00FB004F">
            <w:pPr>
              <w:spacing w:line="276" w:lineRule="auto"/>
              <w:rPr>
                <w:rFonts w:ascii="Calibri" w:hAnsi="Calibri" w:cs="Calibri"/>
                <w:spacing w:val="-1"/>
                <w:sz w:val="22"/>
                <w:szCs w:val="22"/>
              </w:rPr>
            </w:pPr>
            <w:r w:rsidRPr="009459F3">
              <w:rPr>
                <w:rFonts w:ascii="Calibri" w:hAnsi="Calibri" w:cs="Calibri"/>
                <w:sz w:val="22"/>
                <w:szCs w:val="22"/>
                <w:shd w:val="clear" w:color="auto" w:fill="FFFFFF"/>
              </w:rPr>
              <w:t>0365000030-2-C (Førepollen)</w:t>
            </w:r>
          </w:p>
        </w:tc>
      </w:tr>
      <w:tr w:rsidR="008A4CDE" w14:paraId="61786BDA" w14:textId="77777777" w:rsidTr="00FB004F">
        <w:tc>
          <w:tcPr>
            <w:tcW w:w="32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16212D" w14:textId="77777777" w:rsidR="008A4CDE" w:rsidRPr="00410950" w:rsidRDefault="008A4CDE" w:rsidP="00FB004F">
            <w:pPr>
              <w:spacing w:line="276" w:lineRule="auto"/>
              <w:rPr>
                <w:rFonts w:ascii="Calibri" w:hAnsi="Calibri" w:cs="Calibri"/>
                <w:spacing w:val="-1"/>
                <w:sz w:val="22"/>
                <w:szCs w:val="22"/>
              </w:rPr>
            </w:pPr>
            <w:r w:rsidRPr="00410950">
              <w:rPr>
                <w:rFonts w:ascii="Calibri" w:hAnsi="Calibri" w:cs="Calibri"/>
                <w:spacing w:val="-1"/>
                <w:sz w:val="22"/>
                <w:szCs w:val="22"/>
              </w:rPr>
              <w:t>157-169-R (Daloselva sjøørretførende del)</w:t>
            </w:r>
          </w:p>
        </w:tc>
        <w:tc>
          <w:tcPr>
            <w:tcW w:w="20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03AB84" w14:textId="77777777" w:rsidR="008A4CDE" w:rsidRPr="00410950" w:rsidRDefault="008A4CDE" w:rsidP="00FB004F">
            <w:pPr>
              <w:spacing w:line="276" w:lineRule="auto"/>
              <w:rPr>
                <w:rFonts w:ascii="Calibri" w:hAnsi="Calibri" w:cs="Calibri"/>
                <w:spacing w:val="-1"/>
                <w:sz w:val="22"/>
                <w:szCs w:val="22"/>
              </w:rPr>
            </w:pPr>
            <w:r w:rsidRPr="00410950">
              <w:rPr>
                <w:rFonts w:ascii="Calibri" w:hAnsi="Calibri" w:cs="Calibri"/>
                <w:spacing w:val="-1"/>
                <w:sz w:val="22"/>
                <w:szCs w:val="22"/>
              </w:rPr>
              <w:t xml:space="preserve">Daloselva 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D7BDA5" w14:textId="77777777" w:rsidR="008A4CDE" w:rsidRPr="00410950" w:rsidRDefault="008A4CDE" w:rsidP="00FB004F">
            <w:pPr>
              <w:spacing w:line="276" w:lineRule="auto"/>
              <w:rPr>
                <w:rFonts w:ascii="Calibri" w:hAnsi="Calibri" w:cs="Calibri"/>
                <w:spacing w:val="-1"/>
                <w:sz w:val="22"/>
                <w:szCs w:val="22"/>
              </w:rPr>
            </w:pPr>
            <w:r w:rsidRPr="00410950">
              <w:rPr>
                <w:rFonts w:ascii="Calibri" w:hAnsi="Calibri" w:cs="Calibri"/>
                <w:spacing w:val="-1"/>
                <w:sz w:val="22"/>
                <w:szCs w:val="22"/>
              </w:rPr>
              <w:t>Rana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399342DA" w14:textId="77777777" w:rsidR="008A4CDE" w:rsidRPr="00410950" w:rsidRDefault="008A4CDE" w:rsidP="00FB004F">
            <w:pPr>
              <w:spacing w:line="276" w:lineRule="auto"/>
              <w:rPr>
                <w:rFonts w:ascii="Calibri" w:hAnsi="Calibri" w:cs="Calibri"/>
                <w:spacing w:val="-1"/>
                <w:sz w:val="22"/>
                <w:szCs w:val="22"/>
              </w:rPr>
            </w:pPr>
            <w:r w:rsidRPr="00410950">
              <w:rPr>
                <w:rFonts w:ascii="Calibri" w:hAnsi="Calibri" w:cs="Calibri"/>
                <w:spacing w:val="-1"/>
                <w:sz w:val="22"/>
                <w:szCs w:val="22"/>
              </w:rPr>
              <w:t>Ingen brakkvannspoller</w:t>
            </w:r>
          </w:p>
        </w:tc>
      </w:tr>
      <w:tr w:rsidR="008A4CDE" w14:paraId="4D5C5705" w14:textId="77777777" w:rsidTr="00FB004F">
        <w:tc>
          <w:tcPr>
            <w:tcW w:w="32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CE6F0C" w14:textId="77777777" w:rsidR="008A4CDE" w:rsidRPr="009459F3" w:rsidRDefault="008A4CDE" w:rsidP="00FB004F">
            <w:pPr>
              <w:spacing w:line="276" w:lineRule="auto"/>
              <w:rPr>
                <w:rFonts w:ascii="Calibri" w:hAnsi="Calibri" w:cs="Calibri"/>
                <w:spacing w:val="-1"/>
                <w:sz w:val="22"/>
                <w:szCs w:val="22"/>
              </w:rPr>
            </w:pPr>
            <w:r w:rsidRPr="009459F3">
              <w:rPr>
                <w:rFonts w:ascii="Calibri" w:hAnsi="Calibri" w:cs="Calibri"/>
                <w:spacing w:val="-1"/>
                <w:sz w:val="22"/>
                <w:szCs w:val="22"/>
              </w:rPr>
              <w:t>151-291-R (Dølo)</w:t>
            </w:r>
          </w:p>
          <w:p w14:paraId="01870BEF" w14:textId="77777777" w:rsidR="008A4CDE" w:rsidRPr="009459F3" w:rsidRDefault="008A4CDE" w:rsidP="00FB004F">
            <w:pPr>
              <w:spacing w:line="276" w:lineRule="auto"/>
              <w:rPr>
                <w:rFonts w:ascii="Calibri" w:hAnsi="Calibri" w:cs="Calibri"/>
                <w:spacing w:val="-1"/>
                <w:sz w:val="22"/>
                <w:szCs w:val="22"/>
              </w:rPr>
            </w:pPr>
            <w:r w:rsidRPr="009459F3">
              <w:rPr>
                <w:rFonts w:ascii="Calibri" w:hAnsi="Calibri" w:cs="Calibri"/>
                <w:spacing w:val="-1"/>
                <w:sz w:val="22"/>
                <w:szCs w:val="22"/>
              </w:rPr>
              <w:t>151-298-R (Dølo bekkefelt)</w:t>
            </w:r>
          </w:p>
          <w:p w14:paraId="34E18ADE" w14:textId="77777777" w:rsidR="008A4CDE" w:rsidRPr="009459F3" w:rsidRDefault="008A4CDE" w:rsidP="00FB004F">
            <w:pPr>
              <w:spacing w:line="276" w:lineRule="auto"/>
              <w:rPr>
                <w:rFonts w:ascii="Calibri" w:hAnsi="Calibri" w:cs="Calibri"/>
                <w:spacing w:val="-1"/>
                <w:sz w:val="22"/>
                <w:szCs w:val="22"/>
              </w:rPr>
            </w:pPr>
            <w:r w:rsidRPr="009459F3">
              <w:rPr>
                <w:rFonts w:ascii="Calibri" w:hAnsi="Calibri" w:cs="Calibri"/>
                <w:spacing w:val="-1"/>
                <w:sz w:val="22"/>
                <w:szCs w:val="22"/>
              </w:rPr>
              <w:t>151-288-R (Resdalselva kanalisert)</w:t>
            </w:r>
          </w:p>
          <w:p w14:paraId="4B994595" w14:textId="77777777" w:rsidR="008A4CDE" w:rsidRPr="00410950" w:rsidRDefault="008A4CDE" w:rsidP="00FB004F">
            <w:pPr>
              <w:spacing w:line="276" w:lineRule="auto"/>
              <w:rPr>
                <w:rFonts w:ascii="Calibri" w:hAnsi="Calibri" w:cs="Calibri"/>
                <w:spacing w:val="-1"/>
                <w:sz w:val="22"/>
                <w:szCs w:val="22"/>
              </w:rPr>
            </w:pPr>
            <w:r w:rsidRPr="009459F3">
              <w:rPr>
                <w:rFonts w:ascii="Calibri" w:hAnsi="Calibri" w:cs="Calibri"/>
                <w:spacing w:val="-1"/>
                <w:sz w:val="22"/>
                <w:szCs w:val="22"/>
              </w:rPr>
              <w:t>151-290-R (Bekk fra Lilleåsen)</w:t>
            </w:r>
          </w:p>
        </w:tc>
        <w:tc>
          <w:tcPr>
            <w:tcW w:w="20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0F4FCA" w14:textId="77777777" w:rsidR="008A4CDE" w:rsidRPr="00410950" w:rsidRDefault="008A4CDE" w:rsidP="00FB004F">
            <w:pPr>
              <w:rPr>
                <w:rFonts w:ascii="Calibri" w:hAnsi="Calibri" w:cs="Calibri"/>
                <w:spacing w:val="-1"/>
                <w:sz w:val="22"/>
                <w:szCs w:val="22"/>
              </w:rPr>
            </w:pPr>
            <w:r w:rsidRPr="00410950">
              <w:rPr>
                <w:rFonts w:ascii="Calibri" w:hAnsi="Calibri" w:cs="Calibri"/>
                <w:spacing w:val="-1"/>
                <w:sz w:val="22"/>
                <w:szCs w:val="22"/>
              </w:rPr>
              <w:t>Dølo med bekkefelt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74D4B2" w14:textId="77777777" w:rsidR="008A4CDE" w:rsidRPr="00410950" w:rsidRDefault="008A4CDE" w:rsidP="00FB004F">
            <w:pPr>
              <w:spacing w:line="276" w:lineRule="auto"/>
              <w:rPr>
                <w:rFonts w:ascii="Calibri" w:hAnsi="Calibri" w:cs="Calibri"/>
                <w:spacing w:val="-1"/>
                <w:sz w:val="22"/>
                <w:szCs w:val="22"/>
              </w:rPr>
            </w:pPr>
            <w:r w:rsidRPr="00410950">
              <w:rPr>
                <w:rFonts w:ascii="Calibri" w:hAnsi="Calibri" w:cs="Calibri"/>
                <w:spacing w:val="-1"/>
                <w:sz w:val="22"/>
                <w:szCs w:val="22"/>
              </w:rPr>
              <w:t>Vefsn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0D10821D" w14:textId="77777777" w:rsidR="008A4CDE" w:rsidRPr="00410950" w:rsidRDefault="008A4CDE" w:rsidP="00FB004F">
            <w:pPr>
              <w:spacing w:line="276" w:lineRule="auto"/>
              <w:rPr>
                <w:rFonts w:ascii="Calibri" w:hAnsi="Calibri" w:cs="Calibri"/>
                <w:spacing w:val="-1"/>
                <w:sz w:val="22"/>
                <w:szCs w:val="22"/>
              </w:rPr>
            </w:pPr>
            <w:r w:rsidRPr="00410950">
              <w:rPr>
                <w:rFonts w:ascii="Calibri" w:hAnsi="Calibri" w:cs="Calibri"/>
                <w:spacing w:val="-1"/>
                <w:sz w:val="22"/>
                <w:szCs w:val="22"/>
              </w:rPr>
              <w:t>Ingen brakkvannspoller</w:t>
            </w:r>
          </w:p>
        </w:tc>
      </w:tr>
      <w:tr w:rsidR="008A4CDE" w14:paraId="19ADB19A" w14:textId="77777777" w:rsidTr="00FB004F">
        <w:tc>
          <w:tcPr>
            <w:tcW w:w="32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833567" w14:textId="77777777" w:rsidR="008A4CDE" w:rsidRPr="00410950" w:rsidRDefault="008A4CDE" w:rsidP="00FB004F">
            <w:pPr>
              <w:spacing w:line="276" w:lineRule="auto"/>
              <w:rPr>
                <w:rFonts w:ascii="Calibri" w:hAnsi="Calibri" w:cs="Calibri"/>
                <w:spacing w:val="-1"/>
                <w:sz w:val="22"/>
                <w:szCs w:val="22"/>
              </w:rPr>
            </w:pPr>
            <w:r w:rsidRPr="00410950">
              <w:rPr>
                <w:rFonts w:ascii="Calibri" w:hAnsi="Calibri" w:cs="Calibri"/>
                <w:spacing w:val="-1"/>
                <w:sz w:val="22"/>
                <w:szCs w:val="22"/>
              </w:rPr>
              <w:t>165-11-R (Fjærelva)</w:t>
            </w:r>
          </w:p>
          <w:p w14:paraId="46A4A169" w14:textId="77777777" w:rsidR="008A4CDE" w:rsidRPr="00410950" w:rsidRDefault="008A4CDE" w:rsidP="00FB004F">
            <w:pPr>
              <w:spacing w:line="276" w:lineRule="auto"/>
              <w:rPr>
                <w:rFonts w:ascii="Calibri" w:hAnsi="Calibri" w:cs="Calibri"/>
                <w:spacing w:val="-1"/>
                <w:sz w:val="22"/>
                <w:szCs w:val="22"/>
              </w:rPr>
            </w:pPr>
            <w:r w:rsidRPr="00410950">
              <w:rPr>
                <w:rFonts w:ascii="Calibri" w:hAnsi="Calibri" w:cs="Calibri"/>
                <w:spacing w:val="-1"/>
                <w:sz w:val="22"/>
                <w:szCs w:val="22"/>
              </w:rPr>
              <w:t>165-836-L (Fjærvatnet)</w:t>
            </w:r>
          </w:p>
        </w:tc>
        <w:tc>
          <w:tcPr>
            <w:tcW w:w="20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D10FB0" w14:textId="77777777" w:rsidR="008A4CDE" w:rsidRPr="00410950" w:rsidRDefault="008A4CDE" w:rsidP="00FB004F">
            <w:pPr>
              <w:spacing w:line="276" w:lineRule="auto"/>
              <w:rPr>
                <w:rFonts w:ascii="Calibri" w:hAnsi="Calibri" w:cs="Calibri"/>
                <w:spacing w:val="-1"/>
                <w:sz w:val="22"/>
                <w:szCs w:val="22"/>
              </w:rPr>
            </w:pPr>
            <w:r w:rsidRPr="00410950">
              <w:rPr>
                <w:rFonts w:ascii="Calibri" w:hAnsi="Calibri" w:cs="Calibri"/>
                <w:spacing w:val="-1"/>
                <w:sz w:val="22"/>
                <w:szCs w:val="22"/>
              </w:rPr>
              <w:t>Fjærevassdraget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53A4E8" w14:textId="77777777" w:rsidR="008A4CDE" w:rsidRPr="00410950" w:rsidRDefault="008A4CDE" w:rsidP="00FB004F">
            <w:pPr>
              <w:spacing w:line="276" w:lineRule="auto"/>
              <w:rPr>
                <w:rFonts w:ascii="Calibri" w:hAnsi="Calibri" w:cs="Calibri"/>
                <w:spacing w:val="-1"/>
                <w:sz w:val="22"/>
                <w:szCs w:val="22"/>
              </w:rPr>
            </w:pPr>
            <w:r w:rsidRPr="00410950">
              <w:rPr>
                <w:rFonts w:ascii="Calibri" w:hAnsi="Calibri" w:cs="Calibri"/>
                <w:spacing w:val="-1"/>
                <w:sz w:val="22"/>
                <w:szCs w:val="22"/>
              </w:rPr>
              <w:t>Bodø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4AEA4D8B" w14:textId="77777777" w:rsidR="008A4CDE" w:rsidRPr="00410950" w:rsidRDefault="008A4CDE" w:rsidP="00FB004F">
            <w:pPr>
              <w:spacing w:line="276" w:lineRule="auto"/>
              <w:rPr>
                <w:rFonts w:ascii="Calibri" w:hAnsi="Calibri" w:cs="Calibri"/>
                <w:spacing w:val="-1"/>
                <w:sz w:val="22"/>
                <w:szCs w:val="22"/>
              </w:rPr>
            </w:pPr>
            <w:r w:rsidRPr="00410950">
              <w:rPr>
                <w:rFonts w:ascii="Calibri" w:hAnsi="Calibri" w:cs="Calibri"/>
                <w:spacing w:val="-1"/>
                <w:sz w:val="22"/>
                <w:szCs w:val="22"/>
              </w:rPr>
              <w:t>Ingen brakkvannspoller</w:t>
            </w:r>
          </w:p>
        </w:tc>
      </w:tr>
      <w:tr w:rsidR="008A4CDE" w14:paraId="1B8714CF" w14:textId="77777777" w:rsidTr="00FB004F">
        <w:tc>
          <w:tcPr>
            <w:tcW w:w="32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832E32" w14:textId="77777777" w:rsidR="008A4CDE" w:rsidRPr="00410950" w:rsidRDefault="008A4CDE" w:rsidP="00FB004F">
            <w:pPr>
              <w:spacing w:line="276" w:lineRule="auto"/>
              <w:rPr>
                <w:rFonts w:ascii="Calibri" w:hAnsi="Calibri" w:cs="Calibri"/>
                <w:spacing w:val="-1"/>
                <w:sz w:val="22"/>
                <w:szCs w:val="22"/>
              </w:rPr>
            </w:pPr>
            <w:r w:rsidRPr="00410950">
              <w:rPr>
                <w:rFonts w:ascii="Calibri" w:hAnsi="Calibri" w:cs="Calibri"/>
                <w:spacing w:val="-1"/>
                <w:sz w:val="22"/>
                <w:szCs w:val="22"/>
              </w:rPr>
              <w:t>172-5-R (Børselva)</w:t>
            </w:r>
          </w:p>
          <w:p w14:paraId="3E90186B" w14:textId="77777777" w:rsidR="008A4CDE" w:rsidRPr="00410950" w:rsidRDefault="008A4CDE" w:rsidP="00FB004F">
            <w:pPr>
              <w:spacing w:line="276" w:lineRule="auto"/>
              <w:rPr>
                <w:rFonts w:ascii="Calibri" w:hAnsi="Calibri" w:cs="Calibri"/>
                <w:spacing w:val="-1"/>
                <w:sz w:val="22"/>
                <w:szCs w:val="22"/>
              </w:rPr>
            </w:pPr>
            <w:r w:rsidRPr="00410950">
              <w:rPr>
                <w:rFonts w:ascii="Calibri" w:hAnsi="Calibri" w:cs="Calibri"/>
                <w:spacing w:val="-1"/>
                <w:sz w:val="22"/>
                <w:szCs w:val="22"/>
              </w:rPr>
              <w:t>172-1018-L (Grunnvatnet)</w:t>
            </w:r>
          </w:p>
        </w:tc>
        <w:tc>
          <w:tcPr>
            <w:tcW w:w="20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059C0F" w14:textId="77777777" w:rsidR="008A4CDE" w:rsidRPr="00410950" w:rsidRDefault="008A4CDE" w:rsidP="00FB004F">
            <w:pPr>
              <w:spacing w:line="276" w:lineRule="auto"/>
              <w:rPr>
                <w:rFonts w:ascii="Calibri" w:hAnsi="Calibri" w:cs="Calibri"/>
                <w:spacing w:val="-1"/>
                <w:sz w:val="22"/>
                <w:szCs w:val="22"/>
              </w:rPr>
            </w:pPr>
            <w:r w:rsidRPr="00410950">
              <w:rPr>
                <w:rFonts w:ascii="Calibri" w:hAnsi="Calibri" w:cs="Calibri"/>
                <w:spacing w:val="-1"/>
                <w:sz w:val="22"/>
                <w:szCs w:val="22"/>
              </w:rPr>
              <w:t>Børselvvassdraget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40C777" w14:textId="77777777" w:rsidR="008A4CDE" w:rsidRPr="00410950" w:rsidRDefault="008A4CDE" w:rsidP="00FB004F">
            <w:pPr>
              <w:spacing w:line="276" w:lineRule="auto"/>
              <w:rPr>
                <w:rFonts w:ascii="Calibri" w:hAnsi="Calibri" w:cs="Calibri"/>
                <w:spacing w:val="-1"/>
                <w:sz w:val="22"/>
                <w:szCs w:val="22"/>
              </w:rPr>
            </w:pPr>
            <w:r w:rsidRPr="00410950">
              <w:rPr>
                <w:rFonts w:ascii="Calibri" w:hAnsi="Calibri" w:cs="Calibri"/>
                <w:spacing w:val="-1"/>
                <w:sz w:val="22"/>
                <w:szCs w:val="22"/>
              </w:rPr>
              <w:t>Narvik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7B30D5CD" w14:textId="77777777" w:rsidR="008A4CDE" w:rsidRPr="00410950" w:rsidRDefault="008A4CDE" w:rsidP="00FB004F">
            <w:pPr>
              <w:spacing w:line="276" w:lineRule="auto"/>
              <w:rPr>
                <w:rFonts w:ascii="Calibri" w:hAnsi="Calibri" w:cs="Calibri"/>
                <w:spacing w:val="-1"/>
                <w:sz w:val="22"/>
                <w:szCs w:val="22"/>
              </w:rPr>
            </w:pPr>
            <w:r w:rsidRPr="00410950">
              <w:rPr>
                <w:rFonts w:ascii="Calibri" w:hAnsi="Calibri" w:cs="Calibri"/>
                <w:spacing w:val="-1"/>
                <w:sz w:val="22"/>
                <w:szCs w:val="22"/>
              </w:rPr>
              <w:t>Ingen brakkvannspoller</w:t>
            </w:r>
          </w:p>
        </w:tc>
      </w:tr>
      <w:tr w:rsidR="008A4CDE" w14:paraId="0259E337" w14:textId="77777777" w:rsidTr="00FB004F">
        <w:tc>
          <w:tcPr>
            <w:tcW w:w="32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35FC14" w14:textId="77777777" w:rsidR="008A4CDE" w:rsidRPr="00410950" w:rsidRDefault="008A4CDE" w:rsidP="00FB004F">
            <w:pPr>
              <w:spacing w:line="276" w:lineRule="auto"/>
              <w:rPr>
                <w:rFonts w:ascii="Calibri" w:hAnsi="Calibri" w:cs="Calibri"/>
                <w:spacing w:val="-1"/>
                <w:sz w:val="22"/>
                <w:szCs w:val="22"/>
              </w:rPr>
            </w:pPr>
            <w:r w:rsidRPr="00410950">
              <w:rPr>
                <w:rFonts w:ascii="Calibri" w:hAnsi="Calibri" w:cs="Calibri"/>
                <w:spacing w:val="-1"/>
                <w:sz w:val="22"/>
                <w:szCs w:val="22"/>
              </w:rPr>
              <w:t>173-34-R (Nøkkelelva - Djupåga)</w:t>
            </w:r>
          </w:p>
          <w:p w14:paraId="3A144B8E" w14:textId="77777777" w:rsidR="008A4CDE" w:rsidRPr="009459F3" w:rsidRDefault="008A4CDE" w:rsidP="00FB004F">
            <w:pPr>
              <w:spacing w:line="276" w:lineRule="auto"/>
              <w:rPr>
                <w:rFonts w:ascii="Calibri" w:hAnsi="Calibri" w:cs="Calibri"/>
                <w:spacing w:val="-1"/>
                <w:sz w:val="22"/>
                <w:szCs w:val="22"/>
              </w:rPr>
            </w:pPr>
            <w:r w:rsidRPr="009459F3">
              <w:rPr>
                <w:rFonts w:ascii="Calibri" w:hAnsi="Calibri" w:cs="Calibri"/>
                <w:spacing w:val="-1"/>
                <w:sz w:val="22"/>
                <w:szCs w:val="22"/>
              </w:rPr>
              <w:t>173-32-R (Storelva - Åa - Langblåelva)</w:t>
            </w:r>
          </w:p>
          <w:p w14:paraId="37A35A95" w14:textId="77777777" w:rsidR="008A4CDE" w:rsidRPr="009459F3" w:rsidRDefault="008A4CDE" w:rsidP="00FB004F">
            <w:pPr>
              <w:spacing w:line="276" w:lineRule="auto"/>
              <w:rPr>
                <w:rFonts w:ascii="Calibri" w:hAnsi="Calibri" w:cs="Calibri"/>
                <w:spacing w:val="-1"/>
                <w:sz w:val="22"/>
                <w:szCs w:val="22"/>
              </w:rPr>
            </w:pPr>
            <w:r w:rsidRPr="009459F3">
              <w:rPr>
                <w:rFonts w:ascii="Calibri" w:hAnsi="Calibri" w:cs="Calibri"/>
                <w:spacing w:val="-1"/>
                <w:sz w:val="22"/>
                <w:szCs w:val="22"/>
              </w:rPr>
              <w:t>Saltvatnet (ikke def. som egen vannforekomst)</w:t>
            </w:r>
          </w:p>
          <w:p w14:paraId="10D6D15C" w14:textId="77777777" w:rsidR="008A4CDE" w:rsidRPr="00410950" w:rsidRDefault="008A4CDE" w:rsidP="00FB004F">
            <w:pPr>
              <w:spacing w:line="276" w:lineRule="auto"/>
              <w:rPr>
                <w:rFonts w:ascii="Calibri" w:hAnsi="Calibri" w:cs="Calibri"/>
                <w:spacing w:val="-1"/>
                <w:sz w:val="22"/>
                <w:szCs w:val="22"/>
              </w:rPr>
            </w:pPr>
            <w:r w:rsidRPr="009459F3">
              <w:rPr>
                <w:rFonts w:ascii="Calibri" w:hAnsi="Calibri" w:cs="Calibri"/>
                <w:spacing w:val="-1"/>
                <w:sz w:val="22"/>
                <w:szCs w:val="22"/>
              </w:rPr>
              <w:t>Alfanvatnet (ikke def. som egen vannforekomst)</w:t>
            </w:r>
          </w:p>
        </w:tc>
        <w:tc>
          <w:tcPr>
            <w:tcW w:w="20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2A77FD" w14:textId="77777777" w:rsidR="008A4CDE" w:rsidRPr="00410950" w:rsidRDefault="008A4CDE" w:rsidP="00FB004F">
            <w:pPr>
              <w:spacing w:line="276" w:lineRule="auto"/>
              <w:rPr>
                <w:rFonts w:ascii="Calibri" w:hAnsi="Calibri" w:cs="Calibri"/>
                <w:spacing w:val="-1"/>
                <w:sz w:val="22"/>
                <w:szCs w:val="22"/>
              </w:rPr>
            </w:pPr>
            <w:r w:rsidRPr="00410950">
              <w:rPr>
                <w:rFonts w:ascii="Calibri" w:hAnsi="Calibri" w:cs="Calibri"/>
                <w:spacing w:val="-1"/>
                <w:sz w:val="22"/>
                <w:szCs w:val="22"/>
              </w:rPr>
              <w:t>Balsnesvassdraget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49D5EA" w14:textId="77777777" w:rsidR="008A4CDE" w:rsidRPr="00410950" w:rsidRDefault="008A4CDE" w:rsidP="00FB004F">
            <w:pPr>
              <w:spacing w:line="276" w:lineRule="auto"/>
              <w:rPr>
                <w:rFonts w:ascii="Calibri" w:hAnsi="Calibri" w:cs="Calibri"/>
                <w:spacing w:val="-1"/>
                <w:sz w:val="22"/>
                <w:szCs w:val="22"/>
              </w:rPr>
            </w:pPr>
            <w:r w:rsidRPr="00410950">
              <w:rPr>
                <w:rFonts w:ascii="Calibri" w:hAnsi="Calibri" w:cs="Calibri"/>
                <w:spacing w:val="-1"/>
                <w:sz w:val="22"/>
                <w:szCs w:val="22"/>
              </w:rPr>
              <w:t>Narvik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3FA043E8" w14:textId="77777777" w:rsidR="008A4CDE" w:rsidRPr="00410950" w:rsidRDefault="008A4CDE" w:rsidP="00FB004F">
            <w:pPr>
              <w:spacing w:line="276" w:lineRule="auto"/>
              <w:rPr>
                <w:rFonts w:ascii="Calibri" w:hAnsi="Calibri" w:cs="Calibri"/>
                <w:spacing w:val="-1"/>
                <w:sz w:val="22"/>
                <w:szCs w:val="22"/>
              </w:rPr>
            </w:pPr>
            <w:r w:rsidRPr="00410950">
              <w:rPr>
                <w:rFonts w:ascii="Calibri" w:hAnsi="Calibri" w:cs="Calibri"/>
                <w:spacing w:val="-1"/>
                <w:sz w:val="22"/>
                <w:szCs w:val="22"/>
              </w:rPr>
              <w:t>Ingen brakkvannspoller</w:t>
            </w:r>
          </w:p>
        </w:tc>
      </w:tr>
    </w:tbl>
    <w:p w14:paraId="7AD6B503" w14:textId="19EB3A84" w:rsidR="004A3FDD" w:rsidRDefault="004A3FDD" w:rsidP="008D379B">
      <w:pPr>
        <w:spacing w:after="160"/>
        <w:rPr>
          <w:iCs/>
        </w:rPr>
      </w:pPr>
    </w:p>
    <w:p w14:paraId="24BBADD4" w14:textId="760D085E" w:rsidR="004A3FDD" w:rsidRDefault="004A3FDD" w:rsidP="008D379B">
      <w:pPr>
        <w:spacing w:after="160"/>
        <w:rPr>
          <w:iCs/>
        </w:rPr>
      </w:pPr>
    </w:p>
    <w:p w14:paraId="6D06FF2C" w14:textId="40783318" w:rsidR="00A85047" w:rsidRDefault="00A85047" w:rsidP="008D379B">
      <w:pPr>
        <w:spacing w:after="160"/>
        <w:rPr>
          <w:iCs/>
        </w:rPr>
      </w:pPr>
    </w:p>
    <w:p w14:paraId="5E4D0026" w14:textId="4B0BA93D" w:rsidR="00A85047" w:rsidRDefault="00A85047" w:rsidP="008D379B">
      <w:pPr>
        <w:spacing w:after="160"/>
        <w:rPr>
          <w:iCs/>
        </w:rPr>
      </w:pPr>
    </w:p>
    <w:p w14:paraId="19687788" w14:textId="57BE653C" w:rsidR="00A85047" w:rsidRDefault="00A85047" w:rsidP="008D379B">
      <w:pPr>
        <w:spacing w:after="160"/>
        <w:rPr>
          <w:iCs/>
        </w:rPr>
      </w:pPr>
    </w:p>
    <w:p w14:paraId="3E3E9DEA" w14:textId="033D022A" w:rsidR="00A85047" w:rsidRDefault="00A85047" w:rsidP="008D379B">
      <w:pPr>
        <w:spacing w:after="160"/>
        <w:rPr>
          <w:iCs/>
        </w:rPr>
      </w:pPr>
    </w:p>
    <w:p w14:paraId="5688A4CD" w14:textId="5327385F" w:rsidR="00A85047" w:rsidRDefault="00A85047" w:rsidP="008D379B">
      <w:pPr>
        <w:spacing w:after="160"/>
        <w:rPr>
          <w:iCs/>
        </w:rPr>
      </w:pPr>
    </w:p>
    <w:p w14:paraId="5AA81775" w14:textId="77777777" w:rsidR="00D154FF" w:rsidRDefault="00D154FF" w:rsidP="003E388C">
      <w:pPr>
        <w:rPr>
          <w:rStyle w:val="Sterk"/>
          <w:rFonts w:cs="Open Sans"/>
        </w:rPr>
      </w:pPr>
    </w:p>
    <w:p w14:paraId="75C9398D" w14:textId="77777777" w:rsidR="00D154FF" w:rsidRDefault="00D154FF" w:rsidP="003E388C">
      <w:pPr>
        <w:rPr>
          <w:rStyle w:val="Sterk"/>
          <w:rFonts w:cs="Open Sans"/>
        </w:rPr>
      </w:pPr>
    </w:p>
    <w:p w14:paraId="7D4AE0BC" w14:textId="77777777" w:rsidR="00D154FF" w:rsidRDefault="00D154FF" w:rsidP="00D154FF">
      <w:pPr>
        <w:rPr>
          <w:rFonts w:ascii="Calibri" w:eastAsia="Calibri" w:hAnsi="Calibri"/>
          <w:i/>
          <w:sz w:val="24"/>
          <w:szCs w:val="24"/>
          <w:u w:val="single"/>
        </w:rPr>
      </w:pPr>
    </w:p>
    <w:p w14:paraId="79CA63EC" w14:textId="7230D9F0" w:rsidR="00B91052" w:rsidRDefault="00B91052" w:rsidP="00FA1452">
      <w:pPr>
        <w:pStyle w:val="Topptekst"/>
        <w:rPr>
          <w:noProof/>
        </w:rPr>
      </w:pPr>
    </w:p>
    <w:p w14:paraId="6468560F" w14:textId="2F1A0218" w:rsidR="00FA1452" w:rsidRDefault="00FA1452" w:rsidP="00FA1452">
      <w:pPr>
        <w:pStyle w:val="Topptekst"/>
      </w:pPr>
    </w:p>
    <w:p w14:paraId="11BA6B13" w14:textId="2EA09F56" w:rsidR="00137752" w:rsidRPr="00C10A0E" w:rsidRDefault="00137752" w:rsidP="00137752"/>
    <w:p w14:paraId="37AA616A" w14:textId="44F4A9E2" w:rsidR="00137752" w:rsidRDefault="00137752" w:rsidP="00137752">
      <w:pPr>
        <w:pStyle w:val="Topptekst"/>
      </w:pPr>
    </w:p>
    <w:p w14:paraId="1E67EB1D" w14:textId="2CE83C78" w:rsidR="00C30C11" w:rsidRPr="00152FAC" w:rsidRDefault="00C30C11" w:rsidP="00137752">
      <w:pPr>
        <w:ind w:firstLine="284"/>
        <w:rPr>
          <w:noProof/>
        </w:rPr>
      </w:pPr>
    </w:p>
    <w:p w14:paraId="13B37594" w14:textId="216E62C1" w:rsidR="00C30C11" w:rsidRDefault="00C30C11" w:rsidP="00137752">
      <w:pPr>
        <w:ind w:firstLine="284"/>
      </w:pPr>
    </w:p>
    <w:p w14:paraId="66B27186" w14:textId="23D45DF8" w:rsidR="00C30C11" w:rsidRDefault="00C30C11" w:rsidP="00137752">
      <w:pPr>
        <w:ind w:firstLine="284"/>
      </w:pPr>
    </w:p>
    <w:p w14:paraId="66BA1BD0" w14:textId="42F25E10" w:rsidR="00C30C11" w:rsidRDefault="00C30C11" w:rsidP="00137752">
      <w:pPr>
        <w:ind w:firstLine="284"/>
      </w:pPr>
    </w:p>
    <w:p w14:paraId="0CC9D741" w14:textId="6E6B8A21" w:rsidR="00C30C11" w:rsidRDefault="006775E0" w:rsidP="00137752">
      <w:pPr>
        <w:ind w:firstLine="284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5" behindDoc="0" locked="0" layoutInCell="1" allowOverlap="1" wp14:anchorId="62078EFE" wp14:editId="5AA7C4EB">
                <wp:simplePos x="0" y="0"/>
                <wp:positionH relativeFrom="page">
                  <wp:posOffset>196850</wp:posOffset>
                </wp:positionH>
                <wp:positionV relativeFrom="paragraph">
                  <wp:posOffset>332105</wp:posOffset>
                </wp:positionV>
                <wp:extent cx="7007860" cy="533400"/>
                <wp:effectExtent l="0" t="0" r="0" b="0"/>
                <wp:wrapSquare wrapText="bothSides"/>
                <wp:docPr id="5" name="Tekstboks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007860" cy="533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arto="http://schemas.microsoft.com/office/word/2006/arto"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a14="http://schemas.microsoft.com/office/drawing/2010/main" xmlns:pic="http://schemas.openxmlformats.org/drawingml/2006/picture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44CB082" w14:textId="77777777" w:rsidR="006775E0" w:rsidRPr="006F517E" w:rsidRDefault="006775E0" w:rsidP="006775E0">
                            <w:pPr>
                              <w:widowControl w:val="0"/>
                              <w:tabs>
                                <w:tab w:val="left" w:leader="dot" w:pos="6840"/>
                              </w:tabs>
                              <w:autoSpaceDE w:val="0"/>
                              <w:autoSpaceDN w:val="0"/>
                              <w:adjustRightInd w:val="0"/>
                              <w:spacing w:line="288" w:lineRule="auto"/>
                              <w:textAlignment w:val="center"/>
                              <w:rPr>
                                <w:rFonts w:cs="Open Sans"/>
                                <w:color w:val="FFFFFF" w:themeColor="background1"/>
                              </w:rPr>
                            </w:pPr>
                            <w:r w:rsidRPr="006F517E">
                              <w:rPr>
                                <w:rFonts w:cs="Open Sans"/>
                                <w:b/>
                                <w:bCs/>
                                <w:color w:val="FFFFFF" w:themeColor="background1"/>
                              </w:rPr>
                              <w:t>STATSFORVALTEREN I NORDLAND</w:t>
                            </w:r>
                          </w:p>
                          <w:p w14:paraId="0D1C109F" w14:textId="77777777" w:rsidR="006775E0" w:rsidRPr="006F517E" w:rsidRDefault="006775E0" w:rsidP="006775E0">
                            <w:pPr>
                              <w:rPr>
                                <w:rFonts w:cs="Open Sans"/>
                                <w:color w:val="FFFFFF" w:themeColor="background1"/>
                              </w:rPr>
                            </w:pPr>
                            <w:r w:rsidRPr="006F517E">
                              <w:rPr>
                                <w:rFonts w:cs="Open Sans"/>
                                <w:color w:val="FFFFFF" w:themeColor="background1"/>
                              </w:rPr>
                              <w:t xml:space="preserve">Fridtjof Nansens vei 11, Pb 1405, 8002 Bodø </w:t>
                            </w:r>
                            <w:r w:rsidRPr="006F517E">
                              <w:rPr>
                                <w:rFonts w:ascii="Arial" w:hAnsi="Arial" w:cs="Arial"/>
                                <w:color w:val="FFFFFF" w:themeColor="background1"/>
                              </w:rPr>
                              <w:t>||</w:t>
                            </w:r>
                            <w:r w:rsidRPr="006F517E">
                              <w:rPr>
                                <w:rFonts w:cs="Open Sans"/>
                                <w:color w:val="FFFFFF" w:themeColor="background1"/>
                              </w:rPr>
                              <w:t xml:space="preserve"> sfnopost@statsforvalteren.no </w:t>
                            </w:r>
                            <w:r w:rsidRPr="006F517E">
                              <w:rPr>
                                <w:rFonts w:ascii="Arial" w:hAnsi="Arial" w:cs="Arial"/>
                                <w:color w:val="FFFFFF" w:themeColor="background1"/>
                              </w:rPr>
                              <w:t>||</w:t>
                            </w:r>
                            <w:r w:rsidRPr="006F517E">
                              <w:rPr>
                                <w:rFonts w:cs="Open Sans"/>
                                <w:color w:val="FFFFFF" w:themeColor="background1"/>
                              </w:rPr>
                              <w:t xml:space="preserve"> www.statsforvalteren.no/nordland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2078EFE" id="_x0000_t202" coordsize="21600,21600" o:spt="202" path="m,l,21600r21600,l21600,xe">
                <v:stroke joinstyle="miter"/>
                <v:path gradientshapeok="t" o:connecttype="rect"/>
              </v:shapetype>
              <v:shape id="Tekstboks 5" o:spid="_x0000_s1026" type="#_x0000_t202" style="position:absolute;left:0;text-align:left;margin-left:15.5pt;margin-top:26.15pt;width:551.8pt;height:42pt;z-index:251658245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" filled="f" stroked="f">
                <v:textbox>
                  <w:txbxContent>
                    <w:p w14:paraId="044CB082" w14:textId="77777777" w:rsidR="006775E0" w:rsidRPr="006F517E" w:rsidRDefault="006775E0" w:rsidP="006775E0">
                      <w:pPr>
                        <w:widowControl w:val="0"/>
                        <w:tabs>
                          <w:tab w:val="left" w:leader="dot" w:pos="6840"/>
                        </w:tabs>
                        <w:autoSpaceDE w:val="0"/>
                        <w:autoSpaceDN w:val="0"/>
                        <w:adjustRightInd w:val="0"/>
                        <w:spacing w:line="288" w:lineRule="auto"/>
                        <w:textAlignment w:val="center"/>
                        <w:rPr>
                          <w:rFonts w:cs="Open Sans"/>
                          <w:color w:val="FFFFFF" w:themeColor="background1"/>
                        </w:rPr>
                      </w:pPr>
                      <w:r w:rsidRPr="006F517E">
                        <w:rPr>
                          <w:rFonts w:cs="Open Sans"/>
                          <w:b/>
                          <w:bCs/>
                          <w:color w:val="FFFFFF" w:themeColor="background1"/>
                        </w:rPr>
                        <w:t>STATSFORVALTEREN I NORDLAND</w:t>
                      </w:r>
                    </w:p>
                    <w:p w14:paraId="0D1C109F" w14:textId="77777777" w:rsidR="006775E0" w:rsidRPr="006F517E" w:rsidRDefault="006775E0" w:rsidP="006775E0">
                      <w:pPr>
                        <w:rPr>
                          <w:rFonts w:cs="Open Sans"/>
                          <w:color w:val="FFFFFF" w:themeColor="background1"/>
                        </w:rPr>
                      </w:pPr>
                      <w:r w:rsidRPr="006F517E">
                        <w:rPr>
                          <w:rFonts w:cs="Open Sans"/>
                          <w:color w:val="FFFFFF" w:themeColor="background1"/>
                        </w:rPr>
                        <w:t xml:space="preserve">Fridtjof Nansens vei 11, Pb 1405, 8002 Bodø </w:t>
                      </w:r>
                      <w:r w:rsidRPr="006F517E">
                        <w:rPr>
                          <w:rFonts w:ascii="Arial" w:hAnsi="Arial" w:cs="Arial"/>
                          <w:color w:val="FFFFFF" w:themeColor="background1"/>
                        </w:rPr>
                        <w:t>||</w:t>
                      </w:r>
                      <w:r w:rsidRPr="006F517E">
                        <w:rPr>
                          <w:rFonts w:cs="Open Sans"/>
                          <w:color w:val="FFFFFF" w:themeColor="background1"/>
                        </w:rPr>
                        <w:t xml:space="preserve"> sfnopost@statsforvalteren.no </w:t>
                      </w:r>
                      <w:r w:rsidRPr="006F517E">
                        <w:rPr>
                          <w:rFonts w:ascii="Arial" w:hAnsi="Arial" w:cs="Arial"/>
                          <w:color w:val="FFFFFF" w:themeColor="background1"/>
                        </w:rPr>
                        <w:t>||</w:t>
                      </w:r>
                      <w:r w:rsidRPr="006F517E">
                        <w:rPr>
                          <w:rFonts w:cs="Open Sans"/>
                          <w:color w:val="FFFFFF" w:themeColor="background1"/>
                        </w:rPr>
                        <w:t xml:space="preserve"> www.statsforvalteren.no/nordland 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</w:p>
    <w:p w14:paraId="3653802D" w14:textId="77777777" w:rsidR="00C30C11" w:rsidRDefault="00C30C11" w:rsidP="00137752">
      <w:pPr>
        <w:ind w:firstLine="284"/>
      </w:pPr>
    </w:p>
    <w:p w14:paraId="3C691497" w14:textId="77777777" w:rsidR="00C30C11" w:rsidRDefault="00C30C11" w:rsidP="00137752">
      <w:pPr>
        <w:ind w:firstLine="284"/>
      </w:pPr>
    </w:p>
    <w:p w14:paraId="2647C152" w14:textId="77777777" w:rsidR="00C30C11" w:rsidRDefault="00C30C11" w:rsidP="00137752">
      <w:pPr>
        <w:ind w:firstLine="284"/>
      </w:pPr>
    </w:p>
    <w:p w14:paraId="29D01FD0" w14:textId="77777777" w:rsidR="00C30C11" w:rsidRDefault="00C30C11" w:rsidP="00137752">
      <w:pPr>
        <w:ind w:firstLine="284"/>
      </w:pPr>
    </w:p>
    <w:p w14:paraId="30612ACE" w14:textId="77777777" w:rsidR="00C30C11" w:rsidRDefault="00C30C11" w:rsidP="00137752">
      <w:pPr>
        <w:ind w:firstLine="284"/>
      </w:pPr>
    </w:p>
    <w:p w14:paraId="1AB3FC2D" w14:textId="78C9D658" w:rsidR="00C10A0E" w:rsidRPr="00C10A0E" w:rsidRDefault="00136E75" w:rsidP="00137752">
      <w:pPr>
        <w:ind w:firstLine="284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2" behindDoc="0" locked="0" layoutInCell="1" allowOverlap="1" wp14:anchorId="662978A8" wp14:editId="5F3E652E">
                <wp:simplePos x="0" y="0"/>
                <wp:positionH relativeFrom="page">
                  <wp:align>center</wp:align>
                </wp:positionH>
                <wp:positionV relativeFrom="page">
                  <wp:posOffset>3472815</wp:posOffset>
                </wp:positionV>
                <wp:extent cx="7007860" cy="622300"/>
                <wp:effectExtent l="0" t="0" r="0" b="6350"/>
                <wp:wrapSquare wrapText="bothSides"/>
                <wp:docPr id="8" name="Tekstboks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007860" cy="622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arto="http://schemas.microsoft.com/office/word/2006/arto"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a14="http://schemas.microsoft.com/office/drawing/2010/main" xmlns:pic="http://schemas.openxmlformats.org/drawingml/2006/picture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2158D08" w14:textId="77777777" w:rsidR="00044253" w:rsidRPr="006950CC" w:rsidRDefault="00044253" w:rsidP="00137752">
                            <w:pPr>
                              <w:widowControl w:val="0"/>
                              <w:tabs>
                                <w:tab w:val="left" w:leader="dot" w:pos="6840"/>
                              </w:tabs>
                              <w:autoSpaceDE w:val="0"/>
                              <w:autoSpaceDN w:val="0"/>
                              <w:adjustRightInd w:val="0"/>
                              <w:spacing w:line="288" w:lineRule="auto"/>
                              <w:textAlignment w:val="center"/>
                              <w:rPr>
                                <w:rFonts w:cs="Open Sans"/>
                                <w:color w:val="FFFFFF" w:themeColor="background1"/>
                              </w:rPr>
                            </w:pPr>
                            <w:r w:rsidRPr="006950CC">
                              <w:rPr>
                                <w:rFonts w:cs="Open Sans"/>
                                <w:b/>
                                <w:bCs/>
                                <w:color w:val="FFFFFF" w:themeColor="background1"/>
                              </w:rPr>
                              <w:t>FYLKESMANNEN I NORDLAND</w:t>
                            </w:r>
                          </w:p>
                          <w:p w14:paraId="3FD06451" w14:textId="77777777" w:rsidR="00044253" w:rsidRPr="006950CC" w:rsidRDefault="00044253" w:rsidP="00137752">
                            <w:pPr>
                              <w:rPr>
                                <w:rFonts w:cs="Open Sans"/>
                                <w:color w:val="FFFFFF" w:themeColor="background1"/>
                              </w:rPr>
                            </w:pPr>
                            <w:r w:rsidRPr="006950CC">
                              <w:rPr>
                                <w:rFonts w:cs="Open Sans"/>
                                <w:color w:val="FFFFFF" w:themeColor="background1"/>
                              </w:rPr>
                              <w:t xml:space="preserve">Statens hus, Moloveien 10, Pb 1405, 8002 Bodø </w:t>
                            </w:r>
                            <w:r w:rsidRPr="006950CC">
                              <w:rPr>
                                <w:rFonts w:ascii="Arial" w:hAnsi="Arial" w:cs="Arial"/>
                                <w:color w:val="FFFFFF" w:themeColor="background1"/>
                              </w:rPr>
                              <w:t>||</w:t>
                            </w:r>
                            <w:r w:rsidRPr="006950CC">
                              <w:rPr>
                                <w:rFonts w:cs="Open Sans"/>
                                <w:color w:val="FFFFFF" w:themeColor="background1"/>
                              </w:rPr>
                              <w:t xml:space="preserve"> fmnopost@fylkesmannen.no </w:t>
                            </w:r>
                            <w:r w:rsidRPr="006950CC">
                              <w:rPr>
                                <w:rFonts w:ascii="Arial" w:hAnsi="Arial" w:cs="Arial"/>
                                <w:color w:val="FFFFFF" w:themeColor="background1"/>
                              </w:rPr>
                              <w:t>||</w:t>
                            </w:r>
                            <w:r w:rsidRPr="006950CC">
                              <w:rPr>
                                <w:rFonts w:cs="Open Sans"/>
                                <w:color w:val="FFFFFF" w:themeColor="background1"/>
                              </w:rPr>
                              <w:t xml:space="preserve"> www.fylkesmannen.no/nordland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62978A8" id="Tekstboks 8" o:spid="_x0000_s1027" type="#_x0000_t202" style="position:absolute;left:0;text-align:left;margin-left:0;margin-top:273.45pt;width:551.8pt;height:49pt;z-index:251658242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" filled="f" stroked="f">
                <v:textbox>
                  <w:txbxContent>
                    <w:p w14:paraId="72158D08" w14:textId="77777777" w:rsidR="00044253" w:rsidRPr="006950CC" w:rsidRDefault="00044253" w:rsidP="00137752">
                      <w:pPr>
                        <w:widowControl w:val="0"/>
                        <w:tabs>
                          <w:tab w:val="left" w:leader="dot" w:pos="6840"/>
                        </w:tabs>
                        <w:autoSpaceDE w:val="0"/>
                        <w:autoSpaceDN w:val="0"/>
                        <w:adjustRightInd w:val="0"/>
                        <w:spacing w:line="288" w:lineRule="auto"/>
                        <w:textAlignment w:val="center"/>
                        <w:rPr>
                          <w:rFonts w:cs="Open Sans"/>
                          <w:color w:val="FFFFFF" w:themeColor="background1"/>
                        </w:rPr>
                      </w:pPr>
                      <w:r w:rsidRPr="006950CC">
                        <w:rPr>
                          <w:rFonts w:cs="Open Sans"/>
                          <w:b/>
                          <w:bCs/>
                          <w:color w:val="FFFFFF" w:themeColor="background1"/>
                        </w:rPr>
                        <w:t>FYLKESMANNEN I NORDLAND</w:t>
                      </w:r>
                    </w:p>
                    <w:p w14:paraId="3FD06451" w14:textId="77777777" w:rsidR="00044253" w:rsidRPr="006950CC" w:rsidRDefault="00044253" w:rsidP="00137752">
                      <w:pPr>
                        <w:rPr>
                          <w:rFonts w:cs="Open Sans"/>
                          <w:color w:val="FFFFFF" w:themeColor="background1"/>
                        </w:rPr>
                      </w:pPr>
                      <w:r w:rsidRPr="006950CC">
                        <w:rPr>
                          <w:rFonts w:cs="Open Sans"/>
                          <w:color w:val="FFFFFF" w:themeColor="background1"/>
                        </w:rPr>
                        <w:t xml:space="preserve">Statens hus, Moloveien 10, Pb 1405, 8002 Bodø </w:t>
                      </w:r>
                      <w:r w:rsidRPr="006950CC">
                        <w:rPr>
                          <w:rFonts w:ascii="Arial" w:hAnsi="Arial" w:cs="Arial"/>
                          <w:color w:val="FFFFFF" w:themeColor="background1"/>
                        </w:rPr>
                        <w:t>||</w:t>
                      </w:r>
                      <w:r w:rsidRPr="006950CC">
                        <w:rPr>
                          <w:rFonts w:cs="Open Sans"/>
                          <w:color w:val="FFFFFF" w:themeColor="background1"/>
                        </w:rPr>
                        <w:t xml:space="preserve"> fmnopost@fylkesmannen.no </w:t>
                      </w:r>
                      <w:r w:rsidRPr="006950CC">
                        <w:rPr>
                          <w:rFonts w:ascii="Arial" w:hAnsi="Arial" w:cs="Arial"/>
                          <w:color w:val="FFFFFF" w:themeColor="background1"/>
                        </w:rPr>
                        <w:t>||</w:t>
                      </w:r>
                      <w:r w:rsidRPr="006950CC">
                        <w:rPr>
                          <w:rFonts w:cs="Open Sans"/>
                          <w:color w:val="FFFFFF" w:themeColor="background1"/>
                        </w:rPr>
                        <w:t xml:space="preserve"> www.fylkesmannen.no/nordland</w:t>
                      </w:r>
                    </w:p>
                  </w:txbxContent>
                </v:textbox>
                <w10:wrap type="square" anchorx="page" anchory="page"/>
              </v:shape>
            </w:pict>
          </mc:Fallback>
        </mc:AlternateContent>
      </w:r>
    </w:p>
    <w:sectPr w:rsidR="00C10A0E" w:rsidRPr="00C10A0E" w:rsidSect="004A0D23">
      <w:headerReference w:type="even" r:id="rId13"/>
      <w:headerReference w:type="default" r:id="rId14"/>
      <w:footerReference w:type="default" r:id="rId15"/>
      <w:headerReference w:type="first" r:id="rId16"/>
      <w:pgSz w:w="11900" w:h="16840"/>
      <w:pgMar w:top="1418" w:right="1134" w:bottom="964" w:left="1270" w:header="709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BE8BFA" w14:textId="77777777" w:rsidR="0029030A" w:rsidRDefault="0029030A" w:rsidP="00BE7168">
      <w:r>
        <w:separator/>
      </w:r>
    </w:p>
  </w:endnote>
  <w:endnote w:type="continuationSeparator" w:id="0">
    <w:p w14:paraId="74EFD878" w14:textId="77777777" w:rsidR="0029030A" w:rsidRDefault="0029030A" w:rsidP="00BE7168">
      <w:r>
        <w:continuationSeparator/>
      </w:r>
    </w:p>
  </w:endnote>
  <w:endnote w:type="continuationNotice" w:id="1">
    <w:p w14:paraId="16804D00" w14:textId="77777777" w:rsidR="0029030A" w:rsidRDefault="0029030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Open Sans SemiBold">
    <w:panose1 w:val="020B0706030804020204"/>
    <w:charset w:val="00"/>
    <w:family w:val="swiss"/>
    <w:pitch w:val="variable"/>
    <w:sig w:usb0="E00002EF" w:usb1="4000205B" w:usb2="00000028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Georgia-Italic">
    <w:altName w:val="Georgia"/>
    <w:panose1 w:val="00000000000000000000"/>
    <w:charset w:val="00"/>
    <w:family w:val="roman"/>
    <w:notTrueType/>
    <w:pitch w:val="default"/>
  </w:font>
  <w:font w:name="TimesNewRomanPS-ItalicMT">
    <w:altName w:val="Times New Roman"/>
    <w:panose1 w:val="00000000000000000000"/>
    <w:charset w:val="00"/>
    <w:family w:val="roman"/>
    <w:notTrueType/>
    <w:pitch w:val="default"/>
  </w:font>
  <w:font w:name="ArialMT-Light">
    <w:altName w:val="Arial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025C44" w14:textId="77777777" w:rsidR="00044253" w:rsidRPr="00A9749F" w:rsidRDefault="00044253" w:rsidP="00A9749F">
    <w:pPr>
      <w:pStyle w:val="Grunnleggendeavsnitt"/>
      <w:tabs>
        <w:tab w:val="left" w:pos="1500"/>
        <w:tab w:val="left" w:pos="3080"/>
      </w:tabs>
      <w:spacing w:line="360" w:lineRule="auto"/>
      <w:ind w:left="-567"/>
      <w:rPr>
        <w:rFonts w:ascii="ArialMT-Light" w:hAnsi="ArialMT-Light" w:cs="ArialMT-Light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B41378" w14:textId="77777777" w:rsidR="0029030A" w:rsidRDefault="0029030A" w:rsidP="00BE7168">
      <w:r>
        <w:separator/>
      </w:r>
    </w:p>
  </w:footnote>
  <w:footnote w:type="continuationSeparator" w:id="0">
    <w:p w14:paraId="4E6FAA74" w14:textId="77777777" w:rsidR="0029030A" w:rsidRDefault="0029030A" w:rsidP="00BE7168">
      <w:r>
        <w:continuationSeparator/>
      </w:r>
    </w:p>
  </w:footnote>
  <w:footnote w:type="continuationNotice" w:id="1">
    <w:p w14:paraId="500701DF" w14:textId="77777777" w:rsidR="0029030A" w:rsidRDefault="0029030A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95F61A" w14:textId="77777777" w:rsidR="00044253" w:rsidRDefault="00EC5567">
    <w:pPr>
      <w:pStyle w:val="Topptekst"/>
    </w:pPr>
    <w:sdt>
      <w:sdtPr>
        <w:id w:val="-660234942"/>
        <w:docPartObj>
          <w:docPartGallery w:val="Page Numbers (Margins)"/>
          <w:docPartUnique/>
        </w:docPartObj>
      </w:sdtPr>
      <w:sdtEndPr/>
      <w:sdtContent>
        <w:r w:rsidR="00044253">
          <w:rPr>
            <w:noProof/>
          </w:rPr>
          <mc:AlternateContent>
            <mc:Choice Requires="wps">
              <w:drawing>
                <wp:anchor distT="0" distB="0" distL="114300" distR="114300" simplePos="0" relativeHeight="251658241" behindDoc="0" locked="0" layoutInCell="0" allowOverlap="1" wp14:anchorId="5B5EB6D1" wp14:editId="691DF36F">
                  <wp:simplePos x="0" y="0"/>
                  <wp:positionH relativeFrom="leftMargin">
                    <wp:align>center</wp:align>
                  </wp:positionH>
                  <mc:AlternateContent>
                    <mc:Choice Requires="wp14">
                      <wp:positionV relativeFrom="page">
                        <wp14:pctPosVOffset>25000</wp14:pctPosVOffset>
                      </wp:positionV>
                    </mc:Choice>
                    <mc:Fallback>
                      <wp:positionV relativeFrom="page">
                        <wp:posOffset>2673350</wp:posOffset>
                      </wp:positionV>
                    </mc:Fallback>
                  </mc:AlternateContent>
                  <wp:extent cx="477520" cy="477520"/>
                  <wp:effectExtent l="0" t="0" r="0" b="0"/>
                  <wp:wrapNone/>
                  <wp:docPr id="9" name="Ellipse 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477520" cy="477520"/>
                          </a:xfrm>
                          <a:prstGeom prst="ellipse">
                            <a:avLst/>
                          </a:prstGeom>
                          <a:solidFill>
                            <a:srgbClr val="00244E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 w14:paraId="018889D4" w14:textId="77777777" w:rsidR="00044253" w:rsidRDefault="00044253" w:rsidP="006069A8">
                              <w:pPr>
                                <w:jc w:val="center"/>
                                <w:rPr>
                                  <w:rStyle w:val="Sidetall"/>
                                  <w:szCs w:val="24"/>
                                </w:rPr>
                              </w:pPr>
                              <w:r>
                                <w:rPr>
                                  <w:sz w:val="22"/>
                                  <w:szCs w:val="22"/>
                                </w:rPr>
                                <w:fldChar w:fldCharType="begin"/>
                              </w:r>
                              <w:r>
                                <w:instrText>PAGE    \* MERGEFORMAT</w:instrText>
                              </w:r>
                              <w:r>
                                <w:rPr>
                                  <w:sz w:val="22"/>
                                  <w:szCs w:val="22"/>
                                </w:rPr>
                                <w:fldChar w:fldCharType="separate"/>
                              </w:r>
                              <w:r>
                                <w:rPr>
                                  <w:rStyle w:val="Sidetall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</w:rPr>
                                <w:t>2</w:t>
                              </w:r>
                              <w:r>
                                <w:rPr>
                                  <w:rStyle w:val="Sidetall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0" tIns="45720" rIns="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oval w14:anchorId="5B5EB6D1" id="Ellipse 9" o:spid="_x0000_s1028" style="position:absolute;margin-left:0;margin-top:0;width:37.6pt;height:37.6pt;z-index:251658241;visibility:visible;mso-wrap-style:square;mso-width-percent:0;mso-height-percent:0;mso-top-percent:250;mso-wrap-distance-left:9pt;mso-wrap-distance-top:0;mso-wrap-distance-right:9pt;mso-wrap-distance-bottom:0;mso-position-horizontal:center;mso-position-horizontal-relative:left-margin-area;mso-position-vertical-relative:page;mso-width-percent:0;mso-height-percent:0;mso-top-percent:25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" o:allowincell="f" fillcolor="#00244e" stroked="f">
                  <v:textbox inset="0,,0">
                    <w:txbxContent>
                      <w:p w14:paraId="018889D4" w14:textId="77777777" w:rsidR="00044253" w:rsidRDefault="00044253" w:rsidP="006069A8">
                        <w:pPr>
                          <w:jc w:val="center"/>
                          <w:rPr>
                            <w:rStyle w:val="Sidetall"/>
                            <w:szCs w:val="24"/>
                          </w:rPr>
                        </w:pPr>
                        <w:r>
                          <w:rPr>
                            <w:sz w:val="22"/>
                            <w:szCs w:val="22"/>
                          </w:rPr>
                          <w:fldChar w:fldCharType="begin"/>
                        </w:r>
                        <w:r>
                          <w:instrText>PAGE    \* MERGEFORMAT</w:instrText>
                        </w:r>
                        <w:r>
                          <w:rPr>
                            <w:sz w:val="22"/>
                            <w:szCs w:val="22"/>
                          </w:rPr>
                          <w:fldChar w:fldCharType="separate"/>
                        </w:r>
                        <w:r>
                          <w:rPr>
                            <w:rStyle w:val="Sidetall"/>
                            <w:b/>
                            <w:bCs/>
                            <w:color w:val="FFFFFF" w:themeColor="background1"/>
                            <w:sz w:val="24"/>
                            <w:szCs w:val="24"/>
                          </w:rPr>
                          <w:t>2</w:t>
                        </w:r>
                        <w:r>
                          <w:rPr>
                            <w:rStyle w:val="Sidetall"/>
                            <w:b/>
                            <w:bCs/>
                            <w:color w:val="FFFFFF" w:themeColor="background1"/>
                            <w:sz w:val="24"/>
                            <w:szCs w:val="24"/>
                          </w:rPr>
                          <w:fldChar w:fldCharType="end"/>
                        </w:r>
                      </w:p>
                    </w:txbxContent>
                  </v:textbox>
                  <w10:wrap anchorx="margin" anchory="page"/>
                </v:oval>
              </w:pict>
            </mc:Fallback>
          </mc:AlternateContent>
        </w:r>
      </w:sdtContent>
    </w:sdt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83429975"/>
      <w:docPartObj>
        <w:docPartGallery w:val="Page Numbers (Margins)"/>
        <w:docPartUnique/>
      </w:docPartObj>
    </w:sdtPr>
    <w:sdtEndPr/>
    <w:sdtContent>
      <w:p w14:paraId="4A64B3FC" w14:textId="77777777" w:rsidR="00044253" w:rsidRDefault="00044253">
        <w:pPr>
          <w:pStyle w:val="Topptekst"/>
        </w:pPr>
        <w:r>
          <w:rPr>
            <w:rFonts w:asciiTheme="majorHAnsi" w:eastAsiaTheme="majorEastAsia" w:hAnsiTheme="majorHAnsi" w:cstheme="majorBidi"/>
            <w:noProof/>
            <w:sz w:val="28"/>
            <w:szCs w:val="28"/>
          </w:rPr>
          <mc:AlternateContent>
            <mc:Choice Requires="wps">
              <w:drawing>
                <wp:anchor distT="0" distB="0" distL="114300" distR="114300" simplePos="0" relativeHeight="251658240" behindDoc="0" locked="0" layoutInCell="0" allowOverlap="1" wp14:anchorId="6A120B6B" wp14:editId="5C1471FD">
                  <wp:simplePos x="0" y="0"/>
                  <wp:positionH relativeFrom="rightMargin">
                    <wp:align>center</wp:align>
                  </wp:positionH>
                  <mc:AlternateContent>
                    <mc:Choice Requires="wp14">
                      <wp:positionV relativeFrom="page">
                        <wp14:pctPosVOffset>25000</wp14:pctPosVOffset>
                      </wp:positionV>
                    </mc:Choice>
                    <mc:Fallback>
                      <wp:positionV relativeFrom="page">
                        <wp:posOffset>2673350</wp:posOffset>
                      </wp:positionV>
                    </mc:Fallback>
                  </mc:AlternateContent>
                  <wp:extent cx="477520" cy="477520"/>
                  <wp:effectExtent l="0" t="0" r="0" b="0"/>
                  <wp:wrapNone/>
                  <wp:docPr id="6" name="Ellipse 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477520" cy="477520"/>
                          </a:xfrm>
                          <a:prstGeom prst="ellipse">
                            <a:avLst/>
                          </a:prstGeom>
                          <a:solidFill>
                            <a:srgbClr val="00244E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 w14:paraId="40E2CA92" w14:textId="77777777" w:rsidR="00044253" w:rsidRDefault="00044253" w:rsidP="006069A8">
                              <w:pPr>
                                <w:jc w:val="center"/>
                                <w:rPr>
                                  <w:rStyle w:val="Sidetall"/>
                                  <w:color w:val="FFFFFF" w:themeColor="background1"/>
                                  <w:szCs w:val="24"/>
                                </w:rPr>
                              </w:pPr>
                              <w:r>
                                <w:rPr>
                                  <w:sz w:val="22"/>
                                  <w:szCs w:val="22"/>
                                </w:rPr>
                                <w:fldChar w:fldCharType="begin"/>
                              </w:r>
                              <w:r>
                                <w:instrText>PAGE    \* MERGEFORMAT</w:instrText>
                              </w:r>
                              <w:r>
                                <w:rPr>
                                  <w:sz w:val="22"/>
                                  <w:szCs w:val="22"/>
                                </w:rPr>
                                <w:fldChar w:fldCharType="separate"/>
                              </w:r>
                              <w:r>
                                <w:rPr>
                                  <w:rStyle w:val="Sidetall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</w:rPr>
                                <w:t>2</w:t>
                              </w:r>
                              <w:r>
                                <w:rPr>
                                  <w:rStyle w:val="Sidetall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0" tIns="45720" rIns="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oval w14:anchorId="6A120B6B" id="Ellipse 6" o:spid="_x0000_s1029" style="position:absolute;margin-left:0;margin-top:0;width:37.6pt;height:37.6pt;z-index:251658240;visibility:visible;mso-wrap-style:square;mso-width-percent:0;mso-height-percent:0;mso-top-percent:250;mso-wrap-distance-left:9pt;mso-wrap-distance-top:0;mso-wrap-distance-right:9pt;mso-wrap-distance-bottom:0;mso-position-horizontal:center;mso-position-horizontal-relative:right-margin-area;mso-position-vertical-relative:page;mso-width-percent:0;mso-height-percent:0;mso-top-percent:25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" o:allowincell="f" fillcolor="#00244e" stroked="f">
                  <v:textbox inset="0,,0">
                    <w:txbxContent>
                      <w:p w14:paraId="40E2CA92" w14:textId="77777777" w:rsidR="00044253" w:rsidRDefault="00044253" w:rsidP="006069A8">
                        <w:pPr>
                          <w:jc w:val="center"/>
                          <w:rPr>
                            <w:rStyle w:val="Sidetall"/>
                            <w:color w:val="FFFFFF" w:themeColor="background1"/>
                            <w:szCs w:val="24"/>
                          </w:rPr>
                        </w:pPr>
                        <w:r>
                          <w:rPr>
                            <w:sz w:val="22"/>
                            <w:szCs w:val="22"/>
                          </w:rPr>
                          <w:fldChar w:fldCharType="begin"/>
                        </w:r>
                        <w:r>
                          <w:instrText>PAGE    \* MERGEFORMAT</w:instrText>
                        </w:r>
                        <w:r>
                          <w:rPr>
                            <w:sz w:val="22"/>
                            <w:szCs w:val="22"/>
                          </w:rPr>
                          <w:fldChar w:fldCharType="separate"/>
                        </w:r>
                        <w:r>
                          <w:rPr>
                            <w:rStyle w:val="Sidetall"/>
                            <w:b/>
                            <w:bCs/>
                            <w:color w:val="FFFFFF" w:themeColor="background1"/>
                            <w:sz w:val="24"/>
                            <w:szCs w:val="24"/>
                          </w:rPr>
                          <w:t>2</w:t>
                        </w:r>
                        <w:r>
                          <w:rPr>
                            <w:rStyle w:val="Sidetall"/>
                            <w:b/>
                            <w:bCs/>
                            <w:color w:val="FFFFFF" w:themeColor="background1"/>
                            <w:sz w:val="24"/>
                            <w:szCs w:val="24"/>
                          </w:rPr>
                          <w:fldChar w:fldCharType="end"/>
                        </w:r>
                      </w:p>
                    </w:txbxContent>
                  </v:textbox>
                  <w10:wrap anchorx="margin" anchory="page"/>
                </v:oval>
              </w:pict>
            </mc:Fallback>
          </mc:AlternateContent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EDF93F" w14:textId="525A3101" w:rsidR="00044253" w:rsidRDefault="00044253" w:rsidP="00AA0DDB">
    <w:pPr>
      <w:pStyle w:val="Topptekst"/>
      <w:tabs>
        <w:tab w:val="clear" w:pos="4536"/>
        <w:tab w:val="clear" w:pos="9072"/>
        <w:tab w:val="right" w:pos="9496"/>
      </w:tabs>
      <w:rPr>
        <w:noProof/>
      </w:rPr>
    </w:pPr>
  </w:p>
  <w:p w14:paraId="307FD2D5" w14:textId="19C6457F" w:rsidR="00044253" w:rsidRDefault="00044253" w:rsidP="00AA0DDB">
    <w:pPr>
      <w:pStyle w:val="Topptekst"/>
      <w:tabs>
        <w:tab w:val="clear" w:pos="4536"/>
        <w:tab w:val="clear" w:pos="9072"/>
        <w:tab w:val="right" w:pos="9496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DC3939"/>
    <w:multiLevelType w:val="hybridMultilevel"/>
    <w:tmpl w:val="00D658E6"/>
    <w:lvl w:ilvl="0" w:tplc="0414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1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3CC65EF"/>
    <w:multiLevelType w:val="hybridMultilevel"/>
    <w:tmpl w:val="A1501604"/>
    <w:lvl w:ilvl="0" w:tplc="0414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1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A6E3CEE"/>
    <w:multiLevelType w:val="hybridMultilevel"/>
    <w:tmpl w:val="562A1D10"/>
    <w:lvl w:ilvl="0" w:tplc="0414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1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02050EA"/>
    <w:multiLevelType w:val="hybridMultilevel"/>
    <w:tmpl w:val="F90E5202"/>
    <w:lvl w:ilvl="0" w:tplc="0414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1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0BE6A1E"/>
    <w:multiLevelType w:val="hybridMultilevel"/>
    <w:tmpl w:val="BB0AE1F2"/>
    <w:lvl w:ilvl="0" w:tplc="0414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1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0F37ABF"/>
    <w:multiLevelType w:val="hybridMultilevel"/>
    <w:tmpl w:val="F39C7342"/>
    <w:lvl w:ilvl="0" w:tplc="0414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B444072"/>
    <w:multiLevelType w:val="hybridMultilevel"/>
    <w:tmpl w:val="3C0ADDE6"/>
    <w:lvl w:ilvl="0" w:tplc="0414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1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B512318"/>
    <w:multiLevelType w:val="hybridMultilevel"/>
    <w:tmpl w:val="0A6E71FA"/>
    <w:lvl w:ilvl="0" w:tplc="0414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1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1BE83E2E"/>
    <w:multiLevelType w:val="hybridMultilevel"/>
    <w:tmpl w:val="3FFAD866"/>
    <w:lvl w:ilvl="0" w:tplc="0414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1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1C854BD4"/>
    <w:multiLevelType w:val="hybridMultilevel"/>
    <w:tmpl w:val="A3882D28"/>
    <w:lvl w:ilvl="0" w:tplc="0414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E40344B"/>
    <w:multiLevelType w:val="hybridMultilevel"/>
    <w:tmpl w:val="DDD0F5B8"/>
    <w:lvl w:ilvl="0" w:tplc="0414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00E6DF1"/>
    <w:multiLevelType w:val="multilevel"/>
    <w:tmpl w:val="B2BA3E8C"/>
    <w:lvl w:ilvl="0">
      <w:start w:val="2"/>
      <w:numFmt w:val="none"/>
      <w:lvlText w:val="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2" w15:restartNumberingAfterBreak="0">
    <w:nsid w:val="216E344D"/>
    <w:multiLevelType w:val="hybridMultilevel"/>
    <w:tmpl w:val="6D1C303A"/>
    <w:lvl w:ilvl="0" w:tplc="0414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1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21AF798A"/>
    <w:multiLevelType w:val="hybridMultilevel"/>
    <w:tmpl w:val="6D863BEE"/>
    <w:lvl w:ilvl="0" w:tplc="899A7A9A">
      <w:start w:val="1"/>
      <w:numFmt w:val="decimal"/>
      <w:lvlText w:val="%1)"/>
      <w:lvlJc w:val="left"/>
      <w:pPr>
        <w:ind w:left="360" w:hanging="360"/>
      </w:pPr>
      <w:rPr>
        <w:rFonts w:ascii="Calibri" w:eastAsia="Times New Roman" w:hAnsi="Calibri" w:cs="Calibri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257650BE"/>
    <w:multiLevelType w:val="hybridMultilevel"/>
    <w:tmpl w:val="CB6C7058"/>
    <w:lvl w:ilvl="0" w:tplc="0414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1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27576CD7"/>
    <w:multiLevelType w:val="hybridMultilevel"/>
    <w:tmpl w:val="92D8F172"/>
    <w:lvl w:ilvl="0" w:tplc="04140019">
      <w:start w:val="1"/>
      <w:numFmt w:val="lowerLetter"/>
      <w:lvlText w:val="%1."/>
      <w:lvlJc w:val="left"/>
      <w:pPr>
        <w:ind w:left="720" w:hanging="360"/>
      </w:pPr>
    </w:lvl>
    <w:lvl w:ilvl="1" w:tplc="04140019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7D55CA4"/>
    <w:multiLevelType w:val="hybridMultilevel"/>
    <w:tmpl w:val="4BBAB80C"/>
    <w:lvl w:ilvl="0" w:tplc="0414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28BF6004"/>
    <w:multiLevelType w:val="hybridMultilevel"/>
    <w:tmpl w:val="C0CE322E"/>
    <w:lvl w:ilvl="0" w:tplc="0414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1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28E819EE"/>
    <w:multiLevelType w:val="hybridMultilevel"/>
    <w:tmpl w:val="360E2F4C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9A56738"/>
    <w:multiLevelType w:val="hybridMultilevel"/>
    <w:tmpl w:val="2EFE1ACA"/>
    <w:lvl w:ilvl="0" w:tplc="0414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1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2A844CAB"/>
    <w:multiLevelType w:val="hybridMultilevel"/>
    <w:tmpl w:val="1F50B4B0"/>
    <w:lvl w:ilvl="0" w:tplc="0414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1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2D4D0E85"/>
    <w:multiLevelType w:val="hybridMultilevel"/>
    <w:tmpl w:val="7132159C"/>
    <w:lvl w:ilvl="0" w:tplc="0414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0D64039"/>
    <w:multiLevelType w:val="hybridMultilevel"/>
    <w:tmpl w:val="C8F604C4"/>
    <w:lvl w:ilvl="0" w:tplc="0414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1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312220DB"/>
    <w:multiLevelType w:val="hybridMultilevel"/>
    <w:tmpl w:val="4FE09C2A"/>
    <w:lvl w:ilvl="0" w:tplc="0414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1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323C557F"/>
    <w:multiLevelType w:val="hybridMultilevel"/>
    <w:tmpl w:val="23362080"/>
    <w:lvl w:ilvl="0" w:tplc="04140003">
      <w:start w:val="1"/>
      <w:numFmt w:val="bullet"/>
      <w:lvlText w:val="o"/>
      <w:lvlJc w:val="left"/>
      <w:pPr>
        <w:ind w:left="771" w:hanging="360"/>
      </w:pPr>
      <w:rPr>
        <w:rFonts w:ascii="Courier New" w:hAnsi="Courier New" w:cs="Courier New" w:hint="default"/>
      </w:rPr>
    </w:lvl>
    <w:lvl w:ilvl="1" w:tplc="04140003">
      <w:start w:val="1"/>
      <w:numFmt w:val="bullet"/>
      <w:lvlText w:val="o"/>
      <w:lvlJc w:val="left"/>
      <w:pPr>
        <w:ind w:left="1491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211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931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51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71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91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811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531" w:hanging="360"/>
      </w:pPr>
      <w:rPr>
        <w:rFonts w:ascii="Wingdings" w:hAnsi="Wingdings" w:hint="default"/>
      </w:rPr>
    </w:lvl>
  </w:abstractNum>
  <w:abstractNum w:abstractNumId="25" w15:restartNumberingAfterBreak="0">
    <w:nsid w:val="352C0F1F"/>
    <w:multiLevelType w:val="hybridMultilevel"/>
    <w:tmpl w:val="69009412"/>
    <w:lvl w:ilvl="0" w:tplc="0414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1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356102E0"/>
    <w:multiLevelType w:val="hybridMultilevel"/>
    <w:tmpl w:val="1B3C3F32"/>
    <w:lvl w:ilvl="0" w:tplc="0414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1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35C15EA4"/>
    <w:multiLevelType w:val="hybridMultilevel"/>
    <w:tmpl w:val="FCF86968"/>
    <w:lvl w:ilvl="0" w:tplc="0414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1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35F7085F"/>
    <w:multiLevelType w:val="hybridMultilevel"/>
    <w:tmpl w:val="B09A77FE"/>
    <w:lvl w:ilvl="0" w:tplc="0414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1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36326251"/>
    <w:multiLevelType w:val="hybridMultilevel"/>
    <w:tmpl w:val="A2C4C432"/>
    <w:lvl w:ilvl="0" w:tplc="0414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1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37F91969"/>
    <w:multiLevelType w:val="hybridMultilevel"/>
    <w:tmpl w:val="2A1A84F6"/>
    <w:lvl w:ilvl="0" w:tplc="04140011">
      <w:start w:val="1"/>
      <w:numFmt w:val="decimal"/>
      <w:lvlText w:val="%1)"/>
      <w:lvlJc w:val="left"/>
      <w:pPr>
        <w:ind w:left="360" w:hanging="360"/>
      </w:pPr>
      <w:rPr>
        <w:rFonts w:hint="default"/>
        <w:color w:val="auto"/>
      </w:rPr>
    </w:lvl>
    <w:lvl w:ilvl="1" w:tplc="04140019" w:tentative="1">
      <w:start w:val="1"/>
      <w:numFmt w:val="lowerLetter"/>
      <w:lvlText w:val="%2."/>
      <w:lvlJc w:val="left"/>
      <w:pPr>
        <w:ind w:left="1080" w:hanging="360"/>
      </w:pPr>
    </w:lvl>
    <w:lvl w:ilvl="2" w:tplc="0414001B" w:tentative="1">
      <w:start w:val="1"/>
      <w:numFmt w:val="lowerRoman"/>
      <w:lvlText w:val="%3."/>
      <w:lvlJc w:val="right"/>
      <w:pPr>
        <w:ind w:left="1800" w:hanging="180"/>
      </w:pPr>
    </w:lvl>
    <w:lvl w:ilvl="3" w:tplc="0414000F" w:tentative="1">
      <w:start w:val="1"/>
      <w:numFmt w:val="decimal"/>
      <w:lvlText w:val="%4."/>
      <w:lvlJc w:val="left"/>
      <w:pPr>
        <w:ind w:left="2520" w:hanging="360"/>
      </w:pPr>
    </w:lvl>
    <w:lvl w:ilvl="4" w:tplc="04140019" w:tentative="1">
      <w:start w:val="1"/>
      <w:numFmt w:val="lowerLetter"/>
      <w:lvlText w:val="%5."/>
      <w:lvlJc w:val="left"/>
      <w:pPr>
        <w:ind w:left="3240" w:hanging="360"/>
      </w:pPr>
    </w:lvl>
    <w:lvl w:ilvl="5" w:tplc="0414001B" w:tentative="1">
      <w:start w:val="1"/>
      <w:numFmt w:val="lowerRoman"/>
      <w:lvlText w:val="%6."/>
      <w:lvlJc w:val="right"/>
      <w:pPr>
        <w:ind w:left="3960" w:hanging="180"/>
      </w:pPr>
    </w:lvl>
    <w:lvl w:ilvl="6" w:tplc="0414000F" w:tentative="1">
      <w:start w:val="1"/>
      <w:numFmt w:val="decimal"/>
      <w:lvlText w:val="%7."/>
      <w:lvlJc w:val="left"/>
      <w:pPr>
        <w:ind w:left="4680" w:hanging="360"/>
      </w:pPr>
    </w:lvl>
    <w:lvl w:ilvl="7" w:tplc="04140019" w:tentative="1">
      <w:start w:val="1"/>
      <w:numFmt w:val="lowerLetter"/>
      <w:lvlText w:val="%8."/>
      <w:lvlJc w:val="left"/>
      <w:pPr>
        <w:ind w:left="5400" w:hanging="360"/>
      </w:pPr>
    </w:lvl>
    <w:lvl w:ilvl="8" w:tplc="041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3999724D"/>
    <w:multiLevelType w:val="hybridMultilevel"/>
    <w:tmpl w:val="B0C4C620"/>
    <w:lvl w:ilvl="0" w:tplc="0414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1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3C500FF1"/>
    <w:multiLevelType w:val="hybridMultilevel"/>
    <w:tmpl w:val="6ED66656"/>
    <w:lvl w:ilvl="0" w:tplc="E0ACD48A">
      <w:numFmt w:val="bullet"/>
      <w:lvlText w:val="-"/>
      <w:lvlJc w:val="left"/>
      <w:pPr>
        <w:ind w:left="1068" w:hanging="360"/>
      </w:pPr>
      <w:rPr>
        <w:rFonts w:ascii="Helvetica" w:eastAsia="Times New Roman" w:hAnsi="Helvetica" w:cs="Helvetica" w:hint="default"/>
      </w:rPr>
    </w:lvl>
    <w:lvl w:ilvl="1" w:tplc="0414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3" w15:restartNumberingAfterBreak="0">
    <w:nsid w:val="45FF160C"/>
    <w:multiLevelType w:val="hybridMultilevel"/>
    <w:tmpl w:val="F28A5AD8"/>
    <w:lvl w:ilvl="0" w:tplc="0414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1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47E9705E"/>
    <w:multiLevelType w:val="hybridMultilevel"/>
    <w:tmpl w:val="2A0ECD7A"/>
    <w:lvl w:ilvl="0" w:tplc="0414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4B430BA1"/>
    <w:multiLevelType w:val="hybridMultilevel"/>
    <w:tmpl w:val="079C3BB0"/>
    <w:lvl w:ilvl="0" w:tplc="0414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4D2432A3"/>
    <w:multiLevelType w:val="hybridMultilevel"/>
    <w:tmpl w:val="834A4CEE"/>
    <w:lvl w:ilvl="0" w:tplc="0414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1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7" w15:restartNumberingAfterBreak="0">
    <w:nsid w:val="4E6F3AB5"/>
    <w:multiLevelType w:val="hybridMultilevel"/>
    <w:tmpl w:val="8E2CBA88"/>
    <w:lvl w:ilvl="0" w:tplc="0414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1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8" w15:restartNumberingAfterBreak="0">
    <w:nsid w:val="4EBA6D9D"/>
    <w:multiLevelType w:val="hybridMultilevel"/>
    <w:tmpl w:val="0E3A140E"/>
    <w:lvl w:ilvl="0" w:tplc="0414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4F8A3397"/>
    <w:multiLevelType w:val="multilevel"/>
    <w:tmpl w:val="699E66E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450" w:hanging="45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0" w15:restartNumberingAfterBreak="0">
    <w:nsid w:val="4FAB16C3"/>
    <w:multiLevelType w:val="hybridMultilevel"/>
    <w:tmpl w:val="FC981AA2"/>
    <w:lvl w:ilvl="0" w:tplc="0414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1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1" w15:restartNumberingAfterBreak="0">
    <w:nsid w:val="54E652B8"/>
    <w:multiLevelType w:val="hybridMultilevel"/>
    <w:tmpl w:val="3D4E37E0"/>
    <w:lvl w:ilvl="0" w:tplc="0414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2" w15:restartNumberingAfterBreak="0">
    <w:nsid w:val="569566E9"/>
    <w:multiLevelType w:val="hybridMultilevel"/>
    <w:tmpl w:val="8D709AA0"/>
    <w:lvl w:ilvl="0" w:tplc="0414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1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3" w15:restartNumberingAfterBreak="0">
    <w:nsid w:val="58F9020C"/>
    <w:multiLevelType w:val="hybridMultilevel"/>
    <w:tmpl w:val="4F7E0744"/>
    <w:lvl w:ilvl="0" w:tplc="0414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1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4" w15:restartNumberingAfterBreak="0">
    <w:nsid w:val="5D7465D9"/>
    <w:multiLevelType w:val="hybridMultilevel"/>
    <w:tmpl w:val="1E24925A"/>
    <w:lvl w:ilvl="0" w:tplc="0414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1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5" w15:restartNumberingAfterBreak="0">
    <w:nsid w:val="5DB70E6B"/>
    <w:multiLevelType w:val="hybridMultilevel"/>
    <w:tmpl w:val="7E669636"/>
    <w:lvl w:ilvl="0" w:tplc="0414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60212F02"/>
    <w:multiLevelType w:val="hybridMultilevel"/>
    <w:tmpl w:val="ED545240"/>
    <w:lvl w:ilvl="0" w:tplc="0414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1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7" w15:restartNumberingAfterBreak="0">
    <w:nsid w:val="60AB4B08"/>
    <w:multiLevelType w:val="hybridMultilevel"/>
    <w:tmpl w:val="636A4E1E"/>
    <w:lvl w:ilvl="0" w:tplc="041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8" w15:restartNumberingAfterBreak="0">
    <w:nsid w:val="61831F83"/>
    <w:multiLevelType w:val="hybridMultilevel"/>
    <w:tmpl w:val="90101A66"/>
    <w:lvl w:ilvl="0" w:tplc="0414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1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9" w15:restartNumberingAfterBreak="0">
    <w:nsid w:val="650F2E5F"/>
    <w:multiLevelType w:val="hybridMultilevel"/>
    <w:tmpl w:val="9D3C9ED8"/>
    <w:lvl w:ilvl="0" w:tplc="4F9C9824">
      <w:start w:val="1"/>
      <w:numFmt w:val="decimal"/>
      <w:lvlText w:val="%1)"/>
      <w:lvlJc w:val="left"/>
      <w:pPr>
        <w:ind w:left="360" w:hanging="360"/>
      </w:pPr>
      <w:rPr>
        <w:rFonts w:ascii="Calibri" w:eastAsia="Times New Roman" w:hAnsi="Calibri" w:cs="Calibri"/>
      </w:rPr>
    </w:lvl>
    <w:lvl w:ilvl="1" w:tplc="041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0" w15:restartNumberingAfterBreak="0">
    <w:nsid w:val="664F3E98"/>
    <w:multiLevelType w:val="hybridMultilevel"/>
    <w:tmpl w:val="6B74A14C"/>
    <w:lvl w:ilvl="0" w:tplc="6ED8F1EE">
      <w:start w:val="1"/>
      <w:numFmt w:val="decimal"/>
      <w:lvlText w:val="%1)"/>
      <w:lvlJc w:val="left"/>
      <w:pPr>
        <w:ind w:left="360" w:hanging="360"/>
      </w:pPr>
      <w:rPr>
        <w:rFonts w:ascii="Calibri" w:eastAsia="Times New Roman" w:hAnsi="Calibri" w:cs="Calibri"/>
        <w:b w:val="0"/>
        <w:bCs/>
        <w:i w:val="0"/>
        <w:iCs w:val="0"/>
      </w:rPr>
    </w:lvl>
    <w:lvl w:ilvl="1" w:tplc="0414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51" w15:restartNumberingAfterBreak="0">
    <w:nsid w:val="6A8A7CA8"/>
    <w:multiLevelType w:val="hybridMultilevel"/>
    <w:tmpl w:val="FA08C384"/>
    <w:lvl w:ilvl="0" w:tplc="0414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1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2" w15:restartNumberingAfterBreak="0">
    <w:nsid w:val="6EEA4BE8"/>
    <w:multiLevelType w:val="hybridMultilevel"/>
    <w:tmpl w:val="86329664"/>
    <w:lvl w:ilvl="0" w:tplc="0414000F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140019" w:tentative="1">
      <w:start w:val="1"/>
      <w:numFmt w:val="lowerLetter"/>
      <w:lvlText w:val="%2."/>
      <w:lvlJc w:val="left"/>
      <w:pPr>
        <w:ind w:left="1080" w:hanging="360"/>
      </w:pPr>
    </w:lvl>
    <w:lvl w:ilvl="2" w:tplc="0414001B" w:tentative="1">
      <w:start w:val="1"/>
      <w:numFmt w:val="lowerRoman"/>
      <w:lvlText w:val="%3."/>
      <w:lvlJc w:val="right"/>
      <w:pPr>
        <w:ind w:left="1800" w:hanging="180"/>
      </w:pPr>
    </w:lvl>
    <w:lvl w:ilvl="3" w:tplc="0414000F" w:tentative="1">
      <w:start w:val="1"/>
      <w:numFmt w:val="decimal"/>
      <w:lvlText w:val="%4."/>
      <w:lvlJc w:val="left"/>
      <w:pPr>
        <w:ind w:left="2520" w:hanging="360"/>
      </w:pPr>
    </w:lvl>
    <w:lvl w:ilvl="4" w:tplc="04140019" w:tentative="1">
      <w:start w:val="1"/>
      <w:numFmt w:val="lowerLetter"/>
      <w:lvlText w:val="%5."/>
      <w:lvlJc w:val="left"/>
      <w:pPr>
        <w:ind w:left="3240" w:hanging="360"/>
      </w:pPr>
    </w:lvl>
    <w:lvl w:ilvl="5" w:tplc="0414001B" w:tentative="1">
      <w:start w:val="1"/>
      <w:numFmt w:val="lowerRoman"/>
      <w:lvlText w:val="%6."/>
      <w:lvlJc w:val="right"/>
      <w:pPr>
        <w:ind w:left="3960" w:hanging="180"/>
      </w:pPr>
    </w:lvl>
    <w:lvl w:ilvl="6" w:tplc="0414000F" w:tentative="1">
      <w:start w:val="1"/>
      <w:numFmt w:val="decimal"/>
      <w:lvlText w:val="%7."/>
      <w:lvlJc w:val="left"/>
      <w:pPr>
        <w:ind w:left="4680" w:hanging="360"/>
      </w:pPr>
    </w:lvl>
    <w:lvl w:ilvl="7" w:tplc="04140019" w:tentative="1">
      <w:start w:val="1"/>
      <w:numFmt w:val="lowerLetter"/>
      <w:lvlText w:val="%8."/>
      <w:lvlJc w:val="left"/>
      <w:pPr>
        <w:ind w:left="5400" w:hanging="360"/>
      </w:pPr>
    </w:lvl>
    <w:lvl w:ilvl="8" w:tplc="041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3" w15:restartNumberingAfterBreak="0">
    <w:nsid w:val="6F9273BC"/>
    <w:multiLevelType w:val="multilevel"/>
    <w:tmpl w:val="672C8F70"/>
    <w:lvl w:ilvl="0">
      <w:start w:val="1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05" w:hanging="40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4" w15:restartNumberingAfterBreak="0">
    <w:nsid w:val="72B55D48"/>
    <w:multiLevelType w:val="multilevel"/>
    <w:tmpl w:val="B46AE8B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5" w15:restartNumberingAfterBreak="0">
    <w:nsid w:val="73637950"/>
    <w:multiLevelType w:val="hybridMultilevel"/>
    <w:tmpl w:val="CC28B47E"/>
    <w:lvl w:ilvl="0" w:tplc="0414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1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6" w15:restartNumberingAfterBreak="0">
    <w:nsid w:val="763530E3"/>
    <w:multiLevelType w:val="hybridMultilevel"/>
    <w:tmpl w:val="4F165396"/>
    <w:lvl w:ilvl="0" w:tplc="0414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1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7" w15:restartNumberingAfterBreak="0">
    <w:nsid w:val="785A5437"/>
    <w:multiLevelType w:val="hybridMultilevel"/>
    <w:tmpl w:val="E9E0D988"/>
    <w:lvl w:ilvl="0" w:tplc="AF3402C8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  <w:iCs/>
      </w:rPr>
    </w:lvl>
    <w:lvl w:ilvl="1" w:tplc="04140019" w:tentative="1">
      <w:start w:val="1"/>
      <w:numFmt w:val="lowerLetter"/>
      <w:lvlText w:val="%2."/>
      <w:lvlJc w:val="left"/>
      <w:pPr>
        <w:ind w:left="1080" w:hanging="360"/>
      </w:pPr>
    </w:lvl>
    <w:lvl w:ilvl="2" w:tplc="0414001B" w:tentative="1">
      <w:start w:val="1"/>
      <w:numFmt w:val="lowerRoman"/>
      <w:lvlText w:val="%3."/>
      <w:lvlJc w:val="right"/>
      <w:pPr>
        <w:ind w:left="1800" w:hanging="180"/>
      </w:pPr>
    </w:lvl>
    <w:lvl w:ilvl="3" w:tplc="0414000F" w:tentative="1">
      <w:start w:val="1"/>
      <w:numFmt w:val="decimal"/>
      <w:lvlText w:val="%4."/>
      <w:lvlJc w:val="left"/>
      <w:pPr>
        <w:ind w:left="2520" w:hanging="360"/>
      </w:pPr>
    </w:lvl>
    <w:lvl w:ilvl="4" w:tplc="04140019" w:tentative="1">
      <w:start w:val="1"/>
      <w:numFmt w:val="lowerLetter"/>
      <w:lvlText w:val="%5."/>
      <w:lvlJc w:val="left"/>
      <w:pPr>
        <w:ind w:left="3240" w:hanging="360"/>
      </w:pPr>
    </w:lvl>
    <w:lvl w:ilvl="5" w:tplc="0414001B" w:tentative="1">
      <w:start w:val="1"/>
      <w:numFmt w:val="lowerRoman"/>
      <w:lvlText w:val="%6."/>
      <w:lvlJc w:val="right"/>
      <w:pPr>
        <w:ind w:left="3960" w:hanging="180"/>
      </w:pPr>
    </w:lvl>
    <w:lvl w:ilvl="6" w:tplc="0414000F" w:tentative="1">
      <w:start w:val="1"/>
      <w:numFmt w:val="decimal"/>
      <w:lvlText w:val="%7."/>
      <w:lvlJc w:val="left"/>
      <w:pPr>
        <w:ind w:left="4680" w:hanging="360"/>
      </w:pPr>
    </w:lvl>
    <w:lvl w:ilvl="7" w:tplc="04140019" w:tentative="1">
      <w:start w:val="1"/>
      <w:numFmt w:val="lowerLetter"/>
      <w:lvlText w:val="%8."/>
      <w:lvlJc w:val="left"/>
      <w:pPr>
        <w:ind w:left="5400" w:hanging="360"/>
      </w:pPr>
    </w:lvl>
    <w:lvl w:ilvl="8" w:tplc="041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8" w15:restartNumberingAfterBreak="0">
    <w:nsid w:val="7A1433E9"/>
    <w:multiLevelType w:val="hybridMultilevel"/>
    <w:tmpl w:val="8DFC8B76"/>
    <w:lvl w:ilvl="0" w:tplc="0414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1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9" w15:restartNumberingAfterBreak="0">
    <w:nsid w:val="7B83193D"/>
    <w:multiLevelType w:val="hybridMultilevel"/>
    <w:tmpl w:val="253AAFBA"/>
    <w:lvl w:ilvl="0" w:tplc="0414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0" w15:restartNumberingAfterBreak="0">
    <w:nsid w:val="7C9E10DC"/>
    <w:multiLevelType w:val="multilevel"/>
    <w:tmpl w:val="27B6F2F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645" w:hanging="645"/>
      </w:pPr>
      <w:rPr>
        <w:rFonts w:hint="default"/>
      </w:rPr>
    </w:lvl>
    <w:lvl w:ilvl="2">
      <w:start w:val="6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 w16cid:durableId="371730441">
    <w:abstractNumId w:val="59"/>
  </w:num>
  <w:num w:numId="2" w16cid:durableId="478226465">
    <w:abstractNumId w:val="48"/>
  </w:num>
  <w:num w:numId="3" w16cid:durableId="582298467">
    <w:abstractNumId w:val="28"/>
  </w:num>
  <w:num w:numId="4" w16cid:durableId="1270699812">
    <w:abstractNumId w:val="19"/>
  </w:num>
  <w:num w:numId="5" w16cid:durableId="131561560">
    <w:abstractNumId w:val="36"/>
  </w:num>
  <w:num w:numId="6" w16cid:durableId="1250310180">
    <w:abstractNumId w:val="35"/>
  </w:num>
  <w:num w:numId="7" w16cid:durableId="254018246">
    <w:abstractNumId w:val="17"/>
  </w:num>
  <w:num w:numId="8" w16cid:durableId="278613331">
    <w:abstractNumId w:val="44"/>
  </w:num>
  <w:num w:numId="9" w16cid:durableId="719399802">
    <w:abstractNumId w:val="42"/>
  </w:num>
  <w:num w:numId="10" w16cid:durableId="1882356397">
    <w:abstractNumId w:val="6"/>
  </w:num>
  <w:num w:numId="11" w16cid:durableId="1099258269">
    <w:abstractNumId w:val="27"/>
  </w:num>
  <w:num w:numId="12" w16cid:durableId="87586691">
    <w:abstractNumId w:val="40"/>
  </w:num>
  <w:num w:numId="13" w16cid:durableId="1886602449">
    <w:abstractNumId w:val="2"/>
  </w:num>
  <w:num w:numId="14" w16cid:durableId="723526366">
    <w:abstractNumId w:val="29"/>
  </w:num>
  <w:num w:numId="15" w16cid:durableId="2065641801">
    <w:abstractNumId w:val="51"/>
  </w:num>
  <w:num w:numId="16" w16cid:durableId="991830283">
    <w:abstractNumId w:val="3"/>
  </w:num>
  <w:num w:numId="17" w16cid:durableId="1615138687">
    <w:abstractNumId w:val="25"/>
  </w:num>
  <w:num w:numId="18" w16cid:durableId="1422533029">
    <w:abstractNumId w:val="31"/>
  </w:num>
  <w:num w:numId="19" w16cid:durableId="103158468">
    <w:abstractNumId w:val="26"/>
  </w:num>
  <w:num w:numId="20" w16cid:durableId="369039608">
    <w:abstractNumId w:val="33"/>
  </w:num>
  <w:num w:numId="21" w16cid:durableId="81997265">
    <w:abstractNumId w:val="55"/>
  </w:num>
  <w:num w:numId="22" w16cid:durableId="846870240">
    <w:abstractNumId w:val="58"/>
  </w:num>
  <w:num w:numId="23" w16cid:durableId="396973165">
    <w:abstractNumId w:val="20"/>
  </w:num>
  <w:num w:numId="24" w16cid:durableId="1703549451">
    <w:abstractNumId w:val="24"/>
  </w:num>
  <w:num w:numId="25" w16cid:durableId="832721765">
    <w:abstractNumId w:val="8"/>
  </w:num>
  <w:num w:numId="26" w16cid:durableId="1770002971">
    <w:abstractNumId w:val="39"/>
  </w:num>
  <w:num w:numId="27" w16cid:durableId="2041202163">
    <w:abstractNumId w:val="53"/>
  </w:num>
  <w:num w:numId="28" w16cid:durableId="1543052021">
    <w:abstractNumId w:val="60"/>
  </w:num>
  <w:num w:numId="29" w16cid:durableId="678702499">
    <w:abstractNumId w:val="56"/>
  </w:num>
  <w:num w:numId="30" w16cid:durableId="579365177">
    <w:abstractNumId w:val="0"/>
  </w:num>
  <w:num w:numId="31" w16cid:durableId="1262108935">
    <w:abstractNumId w:val="32"/>
  </w:num>
  <w:num w:numId="32" w16cid:durableId="1665426692">
    <w:abstractNumId w:val="10"/>
  </w:num>
  <w:num w:numId="33" w16cid:durableId="1928809231">
    <w:abstractNumId w:val="38"/>
  </w:num>
  <w:num w:numId="34" w16cid:durableId="75325096">
    <w:abstractNumId w:val="4"/>
  </w:num>
  <w:num w:numId="35" w16cid:durableId="1672876776">
    <w:abstractNumId w:val="1"/>
  </w:num>
  <w:num w:numId="36" w16cid:durableId="1868252625">
    <w:abstractNumId w:val="7"/>
  </w:num>
  <w:num w:numId="37" w16cid:durableId="1996839298">
    <w:abstractNumId w:val="12"/>
  </w:num>
  <w:num w:numId="38" w16cid:durableId="2051222015">
    <w:abstractNumId w:val="37"/>
  </w:num>
  <w:num w:numId="39" w16cid:durableId="281765740">
    <w:abstractNumId w:val="43"/>
  </w:num>
  <w:num w:numId="40" w16cid:durableId="1520315569">
    <w:abstractNumId w:val="23"/>
  </w:num>
  <w:num w:numId="41" w16cid:durableId="905724402">
    <w:abstractNumId w:val="14"/>
  </w:num>
  <w:num w:numId="42" w16cid:durableId="2109538689">
    <w:abstractNumId w:val="46"/>
  </w:num>
  <w:num w:numId="43" w16cid:durableId="1370640563">
    <w:abstractNumId w:val="22"/>
  </w:num>
  <w:num w:numId="44" w16cid:durableId="960189088">
    <w:abstractNumId w:val="9"/>
  </w:num>
  <w:num w:numId="45" w16cid:durableId="651372244">
    <w:abstractNumId w:val="45"/>
  </w:num>
  <w:num w:numId="46" w16cid:durableId="111637809">
    <w:abstractNumId w:val="21"/>
  </w:num>
  <w:num w:numId="47" w16cid:durableId="56442546">
    <w:abstractNumId w:val="49"/>
  </w:num>
  <w:num w:numId="48" w16cid:durableId="127088539">
    <w:abstractNumId w:val="50"/>
  </w:num>
  <w:num w:numId="49" w16cid:durableId="454367523">
    <w:abstractNumId w:val="18"/>
  </w:num>
  <w:num w:numId="50" w16cid:durableId="350883415">
    <w:abstractNumId w:val="11"/>
  </w:num>
  <w:num w:numId="51" w16cid:durableId="1260142415">
    <w:abstractNumId w:val="54"/>
  </w:num>
  <w:num w:numId="52" w16cid:durableId="2015260300">
    <w:abstractNumId w:val="15"/>
  </w:num>
  <w:num w:numId="53" w16cid:durableId="839736133">
    <w:abstractNumId w:val="16"/>
  </w:num>
  <w:num w:numId="54" w16cid:durableId="1772511188">
    <w:abstractNumId w:val="5"/>
  </w:num>
  <w:num w:numId="55" w16cid:durableId="1645500003">
    <w:abstractNumId w:val="47"/>
  </w:num>
  <w:num w:numId="56" w16cid:durableId="1769689848">
    <w:abstractNumId w:val="13"/>
  </w:num>
  <w:num w:numId="57" w16cid:durableId="514274505">
    <w:abstractNumId w:val="34"/>
  </w:num>
  <w:num w:numId="58" w16cid:durableId="986977293">
    <w:abstractNumId w:val="41"/>
  </w:num>
  <w:num w:numId="59" w16cid:durableId="1226138792">
    <w:abstractNumId w:val="52"/>
  </w:num>
  <w:num w:numId="60" w16cid:durableId="1506942871">
    <w:abstractNumId w:val="30"/>
  </w:num>
  <w:num w:numId="61" w16cid:durableId="993606812">
    <w:abstractNumId w:val="57"/>
  </w:num>
  <w:numIdMacAtCleanup w:val="5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styleLockQFSet/>
  <w:defaultTabStop w:val="284"/>
  <w:autoHyphenation/>
  <w:hyphenationZone w:val="425"/>
  <w:evenAndOddHeaders/>
  <w:drawingGridHorizontalSpacing w:val="113"/>
  <w:drawingGridVerticalSpacing w:val="113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1207"/>
    <w:rsid w:val="00000679"/>
    <w:rsid w:val="00001B55"/>
    <w:rsid w:val="0000365D"/>
    <w:rsid w:val="00003816"/>
    <w:rsid w:val="00003C94"/>
    <w:rsid w:val="00003D87"/>
    <w:rsid w:val="00006960"/>
    <w:rsid w:val="00006A28"/>
    <w:rsid w:val="00006C98"/>
    <w:rsid w:val="00007A7C"/>
    <w:rsid w:val="000127A9"/>
    <w:rsid w:val="0001314B"/>
    <w:rsid w:val="00013321"/>
    <w:rsid w:val="00014709"/>
    <w:rsid w:val="00015742"/>
    <w:rsid w:val="00015AA9"/>
    <w:rsid w:val="00015EBB"/>
    <w:rsid w:val="0001729E"/>
    <w:rsid w:val="00017530"/>
    <w:rsid w:val="00017CF6"/>
    <w:rsid w:val="00017E26"/>
    <w:rsid w:val="00023E9E"/>
    <w:rsid w:val="00025955"/>
    <w:rsid w:val="0003080B"/>
    <w:rsid w:val="00030C3C"/>
    <w:rsid w:val="000332A3"/>
    <w:rsid w:val="00033357"/>
    <w:rsid w:val="000344AD"/>
    <w:rsid w:val="00036D34"/>
    <w:rsid w:val="00037558"/>
    <w:rsid w:val="00040320"/>
    <w:rsid w:val="0004295B"/>
    <w:rsid w:val="00044253"/>
    <w:rsid w:val="00044484"/>
    <w:rsid w:val="000463EF"/>
    <w:rsid w:val="00046C3B"/>
    <w:rsid w:val="000507A1"/>
    <w:rsid w:val="000510E4"/>
    <w:rsid w:val="00053B50"/>
    <w:rsid w:val="00055600"/>
    <w:rsid w:val="00056255"/>
    <w:rsid w:val="00056EB7"/>
    <w:rsid w:val="0005738C"/>
    <w:rsid w:val="00060338"/>
    <w:rsid w:val="000603E0"/>
    <w:rsid w:val="000610CD"/>
    <w:rsid w:val="000620BA"/>
    <w:rsid w:val="000632D7"/>
    <w:rsid w:val="000651B4"/>
    <w:rsid w:val="00065311"/>
    <w:rsid w:val="0006585B"/>
    <w:rsid w:val="000658B3"/>
    <w:rsid w:val="00065A28"/>
    <w:rsid w:val="00065D24"/>
    <w:rsid w:val="00066D68"/>
    <w:rsid w:val="0006754F"/>
    <w:rsid w:val="0006786E"/>
    <w:rsid w:val="00067A7E"/>
    <w:rsid w:val="00067CF9"/>
    <w:rsid w:val="000702B5"/>
    <w:rsid w:val="000710A5"/>
    <w:rsid w:val="00073035"/>
    <w:rsid w:val="00074C50"/>
    <w:rsid w:val="00075891"/>
    <w:rsid w:val="000766A8"/>
    <w:rsid w:val="00076F5A"/>
    <w:rsid w:val="00077350"/>
    <w:rsid w:val="00081DC5"/>
    <w:rsid w:val="00083C52"/>
    <w:rsid w:val="000855B6"/>
    <w:rsid w:val="00085DA7"/>
    <w:rsid w:val="00086B6F"/>
    <w:rsid w:val="00086F7F"/>
    <w:rsid w:val="00087764"/>
    <w:rsid w:val="00087D4F"/>
    <w:rsid w:val="00087DE9"/>
    <w:rsid w:val="00092FB2"/>
    <w:rsid w:val="0009344A"/>
    <w:rsid w:val="0009574D"/>
    <w:rsid w:val="00095A27"/>
    <w:rsid w:val="00095D36"/>
    <w:rsid w:val="00095EBB"/>
    <w:rsid w:val="00095F8B"/>
    <w:rsid w:val="000967BD"/>
    <w:rsid w:val="00096F0A"/>
    <w:rsid w:val="000A0987"/>
    <w:rsid w:val="000A1D5D"/>
    <w:rsid w:val="000A1DCB"/>
    <w:rsid w:val="000A1DE2"/>
    <w:rsid w:val="000A223D"/>
    <w:rsid w:val="000A3326"/>
    <w:rsid w:val="000A39DF"/>
    <w:rsid w:val="000A3A5C"/>
    <w:rsid w:val="000A43B0"/>
    <w:rsid w:val="000A43E8"/>
    <w:rsid w:val="000A57F0"/>
    <w:rsid w:val="000A6378"/>
    <w:rsid w:val="000A658E"/>
    <w:rsid w:val="000A66AC"/>
    <w:rsid w:val="000A6933"/>
    <w:rsid w:val="000A6E52"/>
    <w:rsid w:val="000B0703"/>
    <w:rsid w:val="000B0B30"/>
    <w:rsid w:val="000B1060"/>
    <w:rsid w:val="000B1BE8"/>
    <w:rsid w:val="000B1FDB"/>
    <w:rsid w:val="000B396B"/>
    <w:rsid w:val="000B46EE"/>
    <w:rsid w:val="000B5FEF"/>
    <w:rsid w:val="000B70D6"/>
    <w:rsid w:val="000B73F6"/>
    <w:rsid w:val="000B7A35"/>
    <w:rsid w:val="000B7CEE"/>
    <w:rsid w:val="000C0E31"/>
    <w:rsid w:val="000C15E4"/>
    <w:rsid w:val="000C180C"/>
    <w:rsid w:val="000C2E1D"/>
    <w:rsid w:val="000C49D5"/>
    <w:rsid w:val="000C4A8C"/>
    <w:rsid w:val="000C6E42"/>
    <w:rsid w:val="000C6FA3"/>
    <w:rsid w:val="000C70F5"/>
    <w:rsid w:val="000C744A"/>
    <w:rsid w:val="000D07AA"/>
    <w:rsid w:val="000D089A"/>
    <w:rsid w:val="000D1435"/>
    <w:rsid w:val="000D1907"/>
    <w:rsid w:val="000D1C34"/>
    <w:rsid w:val="000D1F75"/>
    <w:rsid w:val="000D2265"/>
    <w:rsid w:val="000D37FA"/>
    <w:rsid w:val="000D5545"/>
    <w:rsid w:val="000D5A49"/>
    <w:rsid w:val="000D5AE5"/>
    <w:rsid w:val="000D6608"/>
    <w:rsid w:val="000D6F8D"/>
    <w:rsid w:val="000E06F2"/>
    <w:rsid w:val="000E26DD"/>
    <w:rsid w:val="000E2839"/>
    <w:rsid w:val="000E2D20"/>
    <w:rsid w:val="000E30D7"/>
    <w:rsid w:val="000E4048"/>
    <w:rsid w:val="000E665D"/>
    <w:rsid w:val="000E76FA"/>
    <w:rsid w:val="000F0946"/>
    <w:rsid w:val="000F0FD6"/>
    <w:rsid w:val="000F132B"/>
    <w:rsid w:val="000F234C"/>
    <w:rsid w:val="000F25C8"/>
    <w:rsid w:val="000F37AB"/>
    <w:rsid w:val="000F3936"/>
    <w:rsid w:val="000F46A0"/>
    <w:rsid w:val="000F4A78"/>
    <w:rsid w:val="000F5242"/>
    <w:rsid w:val="000F59A8"/>
    <w:rsid w:val="000F6149"/>
    <w:rsid w:val="000F6ED1"/>
    <w:rsid w:val="00100D62"/>
    <w:rsid w:val="00100F63"/>
    <w:rsid w:val="0010236A"/>
    <w:rsid w:val="00102900"/>
    <w:rsid w:val="00103894"/>
    <w:rsid w:val="00104600"/>
    <w:rsid w:val="00105698"/>
    <w:rsid w:val="00105C5A"/>
    <w:rsid w:val="001131EB"/>
    <w:rsid w:val="0011359F"/>
    <w:rsid w:val="0011477E"/>
    <w:rsid w:val="001158B0"/>
    <w:rsid w:val="001169CE"/>
    <w:rsid w:val="00116AEC"/>
    <w:rsid w:val="001179B2"/>
    <w:rsid w:val="00117D32"/>
    <w:rsid w:val="00120051"/>
    <w:rsid w:val="00120676"/>
    <w:rsid w:val="00121847"/>
    <w:rsid w:val="00122186"/>
    <w:rsid w:val="001223F9"/>
    <w:rsid w:val="00123BF4"/>
    <w:rsid w:val="00123D4D"/>
    <w:rsid w:val="00124C3D"/>
    <w:rsid w:val="00125518"/>
    <w:rsid w:val="00127C04"/>
    <w:rsid w:val="00127E02"/>
    <w:rsid w:val="00130634"/>
    <w:rsid w:val="00130F76"/>
    <w:rsid w:val="0013106E"/>
    <w:rsid w:val="001315F9"/>
    <w:rsid w:val="0013273D"/>
    <w:rsid w:val="001330A2"/>
    <w:rsid w:val="00133519"/>
    <w:rsid w:val="0013444E"/>
    <w:rsid w:val="00135B51"/>
    <w:rsid w:val="001360CA"/>
    <w:rsid w:val="00136E75"/>
    <w:rsid w:val="00137752"/>
    <w:rsid w:val="0014012A"/>
    <w:rsid w:val="001430DA"/>
    <w:rsid w:val="0014361C"/>
    <w:rsid w:val="00144A9D"/>
    <w:rsid w:val="001459B6"/>
    <w:rsid w:val="00145EFC"/>
    <w:rsid w:val="00146063"/>
    <w:rsid w:val="00146594"/>
    <w:rsid w:val="00147304"/>
    <w:rsid w:val="001513E4"/>
    <w:rsid w:val="00151A1C"/>
    <w:rsid w:val="00152215"/>
    <w:rsid w:val="00152FAC"/>
    <w:rsid w:val="00152FF0"/>
    <w:rsid w:val="00153BB7"/>
    <w:rsid w:val="00154123"/>
    <w:rsid w:val="00155B54"/>
    <w:rsid w:val="00156AD8"/>
    <w:rsid w:val="00156FDB"/>
    <w:rsid w:val="00157F42"/>
    <w:rsid w:val="0016284F"/>
    <w:rsid w:val="00162CC1"/>
    <w:rsid w:val="00163CEA"/>
    <w:rsid w:val="001648CD"/>
    <w:rsid w:val="00165768"/>
    <w:rsid w:val="001658F9"/>
    <w:rsid w:val="0017075A"/>
    <w:rsid w:val="00171399"/>
    <w:rsid w:val="00171685"/>
    <w:rsid w:val="00171D27"/>
    <w:rsid w:val="00174C19"/>
    <w:rsid w:val="0017540D"/>
    <w:rsid w:val="00176A9F"/>
    <w:rsid w:val="00176FE5"/>
    <w:rsid w:val="00177801"/>
    <w:rsid w:val="001807D5"/>
    <w:rsid w:val="00180B0A"/>
    <w:rsid w:val="00182E65"/>
    <w:rsid w:val="00183A57"/>
    <w:rsid w:val="00184BB4"/>
    <w:rsid w:val="0018596A"/>
    <w:rsid w:val="00191012"/>
    <w:rsid w:val="00191416"/>
    <w:rsid w:val="0019222A"/>
    <w:rsid w:val="001923FD"/>
    <w:rsid w:val="0019381B"/>
    <w:rsid w:val="00193D61"/>
    <w:rsid w:val="00194231"/>
    <w:rsid w:val="00194A04"/>
    <w:rsid w:val="001954EF"/>
    <w:rsid w:val="0019739F"/>
    <w:rsid w:val="001A03CB"/>
    <w:rsid w:val="001A147A"/>
    <w:rsid w:val="001A15CE"/>
    <w:rsid w:val="001A16D8"/>
    <w:rsid w:val="001A1FA9"/>
    <w:rsid w:val="001A2489"/>
    <w:rsid w:val="001A281D"/>
    <w:rsid w:val="001A2DC7"/>
    <w:rsid w:val="001A4B38"/>
    <w:rsid w:val="001A4CAA"/>
    <w:rsid w:val="001A54E0"/>
    <w:rsid w:val="001A585E"/>
    <w:rsid w:val="001A5898"/>
    <w:rsid w:val="001A58AB"/>
    <w:rsid w:val="001B0C1D"/>
    <w:rsid w:val="001B26F1"/>
    <w:rsid w:val="001B37BF"/>
    <w:rsid w:val="001B500C"/>
    <w:rsid w:val="001B6DC8"/>
    <w:rsid w:val="001B739A"/>
    <w:rsid w:val="001B795F"/>
    <w:rsid w:val="001B79EB"/>
    <w:rsid w:val="001C00D4"/>
    <w:rsid w:val="001C0127"/>
    <w:rsid w:val="001C17ED"/>
    <w:rsid w:val="001C41C2"/>
    <w:rsid w:val="001C72B6"/>
    <w:rsid w:val="001D1CCD"/>
    <w:rsid w:val="001D323E"/>
    <w:rsid w:val="001D3601"/>
    <w:rsid w:val="001D4E4E"/>
    <w:rsid w:val="001D663C"/>
    <w:rsid w:val="001E1B21"/>
    <w:rsid w:val="001E1E22"/>
    <w:rsid w:val="001E253B"/>
    <w:rsid w:val="001E33DB"/>
    <w:rsid w:val="001E37DC"/>
    <w:rsid w:val="001E56A3"/>
    <w:rsid w:val="001E5E16"/>
    <w:rsid w:val="001E72DF"/>
    <w:rsid w:val="001E78F4"/>
    <w:rsid w:val="001E797D"/>
    <w:rsid w:val="001F0B96"/>
    <w:rsid w:val="001F28E1"/>
    <w:rsid w:val="001F495E"/>
    <w:rsid w:val="001F62DC"/>
    <w:rsid w:val="001F63FC"/>
    <w:rsid w:val="001F7A3E"/>
    <w:rsid w:val="00200719"/>
    <w:rsid w:val="00200FD9"/>
    <w:rsid w:val="00201FE8"/>
    <w:rsid w:val="00203870"/>
    <w:rsid w:val="00204401"/>
    <w:rsid w:val="002045D2"/>
    <w:rsid w:val="00207790"/>
    <w:rsid w:val="00210C1F"/>
    <w:rsid w:val="0021102D"/>
    <w:rsid w:val="00211416"/>
    <w:rsid w:val="00211CB0"/>
    <w:rsid w:val="00211CDF"/>
    <w:rsid w:val="002121AD"/>
    <w:rsid w:val="00212C32"/>
    <w:rsid w:val="00213F3A"/>
    <w:rsid w:val="0021487C"/>
    <w:rsid w:val="00215A00"/>
    <w:rsid w:val="00215A7F"/>
    <w:rsid w:val="0021718A"/>
    <w:rsid w:val="00220793"/>
    <w:rsid w:val="00221AB0"/>
    <w:rsid w:val="00221BBC"/>
    <w:rsid w:val="002226DD"/>
    <w:rsid w:val="00223384"/>
    <w:rsid w:val="00223657"/>
    <w:rsid w:val="002236AB"/>
    <w:rsid w:val="00225A06"/>
    <w:rsid w:val="00225F70"/>
    <w:rsid w:val="0022711D"/>
    <w:rsid w:val="0022727B"/>
    <w:rsid w:val="002273B6"/>
    <w:rsid w:val="002274E6"/>
    <w:rsid w:val="002301DF"/>
    <w:rsid w:val="0023027A"/>
    <w:rsid w:val="002323F2"/>
    <w:rsid w:val="0023534B"/>
    <w:rsid w:val="0023675D"/>
    <w:rsid w:val="002367B5"/>
    <w:rsid w:val="0023774D"/>
    <w:rsid w:val="00240041"/>
    <w:rsid w:val="0024014D"/>
    <w:rsid w:val="00240D67"/>
    <w:rsid w:val="00241EC7"/>
    <w:rsid w:val="0024218D"/>
    <w:rsid w:val="002428FA"/>
    <w:rsid w:val="002431C3"/>
    <w:rsid w:val="00243DF5"/>
    <w:rsid w:val="0024442B"/>
    <w:rsid w:val="00244847"/>
    <w:rsid w:val="00245837"/>
    <w:rsid w:val="002461E1"/>
    <w:rsid w:val="00246325"/>
    <w:rsid w:val="002500F3"/>
    <w:rsid w:val="002511B4"/>
    <w:rsid w:val="00252521"/>
    <w:rsid w:val="00253B72"/>
    <w:rsid w:val="00253F68"/>
    <w:rsid w:val="0025433C"/>
    <w:rsid w:val="002546A8"/>
    <w:rsid w:val="002554EB"/>
    <w:rsid w:val="002572D6"/>
    <w:rsid w:val="002610D6"/>
    <w:rsid w:val="0026213E"/>
    <w:rsid w:val="00262348"/>
    <w:rsid w:val="002636D6"/>
    <w:rsid w:val="002644CA"/>
    <w:rsid w:val="002666EF"/>
    <w:rsid w:val="00270B2F"/>
    <w:rsid w:val="00271AD8"/>
    <w:rsid w:val="0027242B"/>
    <w:rsid w:val="002733B5"/>
    <w:rsid w:val="00273891"/>
    <w:rsid w:val="00273F8B"/>
    <w:rsid w:val="00275235"/>
    <w:rsid w:val="002759AE"/>
    <w:rsid w:val="00275CC8"/>
    <w:rsid w:val="0028001A"/>
    <w:rsid w:val="00282121"/>
    <w:rsid w:val="00284741"/>
    <w:rsid w:val="00284D9F"/>
    <w:rsid w:val="00284FD8"/>
    <w:rsid w:val="00285117"/>
    <w:rsid w:val="0028679C"/>
    <w:rsid w:val="00287A39"/>
    <w:rsid w:val="0029030A"/>
    <w:rsid w:val="002905B4"/>
    <w:rsid w:val="00292897"/>
    <w:rsid w:val="00293F28"/>
    <w:rsid w:val="002942DF"/>
    <w:rsid w:val="002947AB"/>
    <w:rsid w:val="00294B78"/>
    <w:rsid w:val="00294F4C"/>
    <w:rsid w:val="00295A5A"/>
    <w:rsid w:val="00297FED"/>
    <w:rsid w:val="002A0618"/>
    <w:rsid w:val="002A159C"/>
    <w:rsid w:val="002A1EA0"/>
    <w:rsid w:val="002A2339"/>
    <w:rsid w:val="002A35C6"/>
    <w:rsid w:val="002A5528"/>
    <w:rsid w:val="002A6DBE"/>
    <w:rsid w:val="002A6F50"/>
    <w:rsid w:val="002A7769"/>
    <w:rsid w:val="002A7F5C"/>
    <w:rsid w:val="002B0DBA"/>
    <w:rsid w:val="002B2061"/>
    <w:rsid w:val="002B211A"/>
    <w:rsid w:val="002B24CC"/>
    <w:rsid w:val="002B2681"/>
    <w:rsid w:val="002B4332"/>
    <w:rsid w:val="002B5520"/>
    <w:rsid w:val="002B6435"/>
    <w:rsid w:val="002B6808"/>
    <w:rsid w:val="002B6B31"/>
    <w:rsid w:val="002B71A7"/>
    <w:rsid w:val="002B738E"/>
    <w:rsid w:val="002B7F7B"/>
    <w:rsid w:val="002C1ACA"/>
    <w:rsid w:val="002C3753"/>
    <w:rsid w:val="002C396B"/>
    <w:rsid w:val="002C3C15"/>
    <w:rsid w:val="002C4036"/>
    <w:rsid w:val="002C4E34"/>
    <w:rsid w:val="002C5325"/>
    <w:rsid w:val="002C62BA"/>
    <w:rsid w:val="002C73B0"/>
    <w:rsid w:val="002C7EF8"/>
    <w:rsid w:val="002D1062"/>
    <w:rsid w:val="002D1B6D"/>
    <w:rsid w:val="002D2127"/>
    <w:rsid w:val="002D35C3"/>
    <w:rsid w:val="002D554D"/>
    <w:rsid w:val="002D648A"/>
    <w:rsid w:val="002D734B"/>
    <w:rsid w:val="002E2504"/>
    <w:rsid w:val="002E2B4D"/>
    <w:rsid w:val="002E35FF"/>
    <w:rsid w:val="002E42AB"/>
    <w:rsid w:val="002E4DCF"/>
    <w:rsid w:val="002E52EE"/>
    <w:rsid w:val="002E587A"/>
    <w:rsid w:val="002E7DBC"/>
    <w:rsid w:val="002E7E2B"/>
    <w:rsid w:val="002F007C"/>
    <w:rsid w:val="002F0DCB"/>
    <w:rsid w:val="002F13DF"/>
    <w:rsid w:val="002F175E"/>
    <w:rsid w:val="002F25C8"/>
    <w:rsid w:val="002F3C0C"/>
    <w:rsid w:val="002F4EE4"/>
    <w:rsid w:val="002F56B9"/>
    <w:rsid w:val="002F6855"/>
    <w:rsid w:val="002F74FE"/>
    <w:rsid w:val="002F7762"/>
    <w:rsid w:val="002F77DE"/>
    <w:rsid w:val="00301DF9"/>
    <w:rsid w:val="003032DB"/>
    <w:rsid w:val="00305626"/>
    <w:rsid w:val="003107B6"/>
    <w:rsid w:val="00312474"/>
    <w:rsid w:val="00313011"/>
    <w:rsid w:val="00313142"/>
    <w:rsid w:val="003132BD"/>
    <w:rsid w:val="0031472E"/>
    <w:rsid w:val="00315C99"/>
    <w:rsid w:val="00315E5F"/>
    <w:rsid w:val="0031667C"/>
    <w:rsid w:val="00316C12"/>
    <w:rsid w:val="0032176F"/>
    <w:rsid w:val="003219BC"/>
    <w:rsid w:val="0032332D"/>
    <w:rsid w:val="00323A42"/>
    <w:rsid w:val="0032412A"/>
    <w:rsid w:val="00326934"/>
    <w:rsid w:val="00330076"/>
    <w:rsid w:val="00331181"/>
    <w:rsid w:val="00332580"/>
    <w:rsid w:val="003325A5"/>
    <w:rsid w:val="00335609"/>
    <w:rsid w:val="00335B8D"/>
    <w:rsid w:val="00336B36"/>
    <w:rsid w:val="003377E1"/>
    <w:rsid w:val="00341C4A"/>
    <w:rsid w:val="0034261A"/>
    <w:rsid w:val="00342E00"/>
    <w:rsid w:val="00344CCF"/>
    <w:rsid w:val="00344EE6"/>
    <w:rsid w:val="003454BD"/>
    <w:rsid w:val="00347797"/>
    <w:rsid w:val="00347C2E"/>
    <w:rsid w:val="00350395"/>
    <w:rsid w:val="003514D6"/>
    <w:rsid w:val="00356DB5"/>
    <w:rsid w:val="00357110"/>
    <w:rsid w:val="00357321"/>
    <w:rsid w:val="00360CAA"/>
    <w:rsid w:val="00361957"/>
    <w:rsid w:val="00361E01"/>
    <w:rsid w:val="00361E9C"/>
    <w:rsid w:val="003631E0"/>
    <w:rsid w:val="003634F3"/>
    <w:rsid w:val="00363DA3"/>
    <w:rsid w:val="00364049"/>
    <w:rsid w:val="0036487A"/>
    <w:rsid w:val="00364BB9"/>
    <w:rsid w:val="00364E27"/>
    <w:rsid w:val="00367A37"/>
    <w:rsid w:val="003722C8"/>
    <w:rsid w:val="00372362"/>
    <w:rsid w:val="00373237"/>
    <w:rsid w:val="00373C52"/>
    <w:rsid w:val="00373D59"/>
    <w:rsid w:val="003750A9"/>
    <w:rsid w:val="00375336"/>
    <w:rsid w:val="00375AB6"/>
    <w:rsid w:val="00376C24"/>
    <w:rsid w:val="00376CF5"/>
    <w:rsid w:val="003770D3"/>
    <w:rsid w:val="003800C2"/>
    <w:rsid w:val="003806C1"/>
    <w:rsid w:val="0038078A"/>
    <w:rsid w:val="00381F50"/>
    <w:rsid w:val="0038211C"/>
    <w:rsid w:val="003828A3"/>
    <w:rsid w:val="00383D4D"/>
    <w:rsid w:val="00384AC2"/>
    <w:rsid w:val="0038521B"/>
    <w:rsid w:val="00385330"/>
    <w:rsid w:val="0038567E"/>
    <w:rsid w:val="00385B45"/>
    <w:rsid w:val="00386FC4"/>
    <w:rsid w:val="003900F3"/>
    <w:rsid w:val="00392205"/>
    <w:rsid w:val="003928FE"/>
    <w:rsid w:val="00393455"/>
    <w:rsid w:val="00393523"/>
    <w:rsid w:val="0039384C"/>
    <w:rsid w:val="003948C1"/>
    <w:rsid w:val="003960C8"/>
    <w:rsid w:val="00396B47"/>
    <w:rsid w:val="00396BEA"/>
    <w:rsid w:val="00396C73"/>
    <w:rsid w:val="003A0FBF"/>
    <w:rsid w:val="003A136A"/>
    <w:rsid w:val="003A38FA"/>
    <w:rsid w:val="003A5F6C"/>
    <w:rsid w:val="003A65D5"/>
    <w:rsid w:val="003A75EF"/>
    <w:rsid w:val="003A7AD9"/>
    <w:rsid w:val="003B0B5B"/>
    <w:rsid w:val="003B2444"/>
    <w:rsid w:val="003B33A0"/>
    <w:rsid w:val="003B4651"/>
    <w:rsid w:val="003C1582"/>
    <w:rsid w:val="003C1CF5"/>
    <w:rsid w:val="003C1D2A"/>
    <w:rsid w:val="003C2234"/>
    <w:rsid w:val="003C2C15"/>
    <w:rsid w:val="003C31E0"/>
    <w:rsid w:val="003C3B64"/>
    <w:rsid w:val="003C58B1"/>
    <w:rsid w:val="003C6724"/>
    <w:rsid w:val="003C6B84"/>
    <w:rsid w:val="003C6F55"/>
    <w:rsid w:val="003C7B1D"/>
    <w:rsid w:val="003C7FA6"/>
    <w:rsid w:val="003D0983"/>
    <w:rsid w:val="003D1030"/>
    <w:rsid w:val="003D1114"/>
    <w:rsid w:val="003D1D4C"/>
    <w:rsid w:val="003D2DA4"/>
    <w:rsid w:val="003D594E"/>
    <w:rsid w:val="003D6623"/>
    <w:rsid w:val="003D703F"/>
    <w:rsid w:val="003E0A73"/>
    <w:rsid w:val="003E1014"/>
    <w:rsid w:val="003E2957"/>
    <w:rsid w:val="003E315C"/>
    <w:rsid w:val="003E388C"/>
    <w:rsid w:val="003E48FD"/>
    <w:rsid w:val="003E5178"/>
    <w:rsid w:val="003E528B"/>
    <w:rsid w:val="003E5BC8"/>
    <w:rsid w:val="003E6B4E"/>
    <w:rsid w:val="003E70AC"/>
    <w:rsid w:val="003E77A9"/>
    <w:rsid w:val="003E7E4C"/>
    <w:rsid w:val="003F07BF"/>
    <w:rsid w:val="003F0EDF"/>
    <w:rsid w:val="003F19B1"/>
    <w:rsid w:val="003F1C6E"/>
    <w:rsid w:val="003F2E3F"/>
    <w:rsid w:val="003F30D0"/>
    <w:rsid w:val="003F40B9"/>
    <w:rsid w:val="003F454D"/>
    <w:rsid w:val="003F50ED"/>
    <w:rsid w:val="003F566A"/>
    <w:rsid w:val="003F6A7E"/>
    <w:rsid w:val="003F6C32"/>
    <w:rsid w:val="003F74EE"/>
    <w:rsid w:val="004010EF"/>
    <w:rsid w:val="00401616"/>
    <w:rsid w:val="00401982"/>
    <w:rsid w:val="00402E56"/>
    <w:rsid w:val="0040363C"/>
    <w:rsid w:val="00403A9B"/>
    <w:rsid w:val="00404CC0"/>
    <w:rsid w:val="00404CD8"/>
    <w:rsid w:val="00407076"/>
    <w:rsid w:val="00407107"/>
    <w:rsid w:val="00410950"/>
    <w:rsid w:val="0041249D"/>
    <w:rsid w:val="00413F12"/>
    <w:rsid w:val="00414785"/>
    <w:rsid w:val="004148E9"/>
    <w:rsid w:val="0041514C"/>
    <w:rsid w:val="00415314"/>
    <w:rsid w:val="00415F3E"/>
    <w:rsid w:val="00420D48"/>
    <w:rsid w:val="00423063"/>
    <w:rsid w:val="00424AA5"/>
    <w:rsid w:val="00425678"/>
    <w:rsid w:val="004266F3"/>
    <w:rsid w:val="00426ADF"/>
    <w:rsid w:val="00427419"/>
    <w:rsid w:val="00427728"/>
    <w:rsid w:val="00430E51"/>
    <w:rsid w:val="004312BF"/>
    <w:rsid w:val="0043286B"/>
    <w:rsid w:val="00432C55"/>
    <w:rsid w:val="00432CD4"/>
    <w:rsid w:val="00432FA8"/>
    <w:rsid w:val="00433F77"/>
    <w:rsid w:val="00433FA8"/>
    <w:rsid w:val="00434004"/>
    <w:rsid w:val="004349BD"/>
    <w:rsid w:val="004352D4"/>
    <w:rsid w:val="0043626E"/>
    <w:rsid w:val="00436DAB"/>
    <w:rsid w:val="004378B3"/>
    <w:rsid w:val="00441BF2"/>
    <w:rsid w:val="004425FA"/>
    <w:rsid w:val="004426DB"/>
    <w:rsid w:val="004438A7"/>
    <w:rsid w:val="00443FBB"/>
    <w:rsid w:val="00444111"/>
    <w:rsid w:val="004444A0"/>
    <w:rsid w:val="00445321"/>
    <w:rsid w:val="004460B2"/>
    <w:rsid w:val="004472B1"/>
    <w:rsid w:val="00447AB3"/>
    <w:rsid w:val="0045098A"/>
    <w:rsid w:val="004511B6"/>
    <w:rsid w:val="004517C1"/>
    <w:rsid w:val="004526F1"/>
    <w:rsid w:val="00454BB6"/>
    <w:rsid w:val="00454F58"/>
    <w:rsid w:val="00454F6B"/>
    <w:rsid w:val="00455C50"/>
    <w:rsid w:val="00456874"/>
    <w:rsid w:val="004619BD"/>
    <w:rsid w:val="00461F81"/>
    <w:rsid w:val="0046786E"/>
    <w:rsid w:val="0046796C"/>
    <w:rsid w:val="0047061B"/>
    <w:rsid w:val="004713BE"/>
    <w:rsid w:val="00471F69"/>
    <w:rsid w:val="004739BA"/>
    <w:rsid w:val="0047437B"/>
    <w:rsid w:val="00474AB1"/>
    <w:rsid w:val="0047582B"/>
    <w:rsid w:val="00475A14"/>
    <w:rsid w:val="004777F9"/>
    <w:rsid w:val="004805ED"/>
    <w:rsid w:val="004813DE"/>
    <w:rsid w:val="0048390D"/>
    <w:rsid w:val="00483D59"/>
    <w:rsid w:val="00484DF4"/>
    <w:rsid w:val="00484F15"/>
    <w:rsid w:val="00487157"/>
    <w:rsid w:val="00490FD6"/>
    <w:rsid w:val="004920CD"/>
    <w:rsid w:val="004921E9"/>
    <w:rsid w:val="0049414B"/>
    <w:rsid w:val="00497221"/>
    <w:rsid w:val="0049776F"/>
    <w:rsid w:val="004A01D3"/>
    <w:rsid w:val="004A0613"/>
    <w:rsid w:val="004A089E"/>
    <w:rsid w:val="004A0D23"/>
    <w:rsid w:val="004A136C"/>
    <w:rsid w:val="004A24B7"/>
    <w:rsid w:val="004A3FDD"/>
    <w:rsid w:val="004A45C3"/>
    <w:rsid w:val="004A4621"/>
    <w:rsid w:val="004A4F15"/>
    <w:rsid w:val="004A566A"/>
    <w:rsid w:val="004A79FF"/>
    <w:rsid w:val="004A7CAC"/>
    <w:rsid w:val="004B021D"/>
    <w:rsid w:val="004B0859"/>
    <w:rsid w:val="004B2721"/>
    <w:rsid w:val="004B2BA3"/>
    <w:rsid w:val="004B4435"/>
    <w:rsid w:val="004B4838"/>
    <w:rsid w:val="004B4FCF"/>
    <w:rsid w:val="004B575C"/>
    <w:rsid w:val="004B583C"/>
    <w:rsid w:val="004B5B56"/>
    <w:rsid w:val="004B6473"/>
    <w:rsid w:val="004B65AA"/>
    <w:rsid w:val="004B6D6C"/>
    <w:rsid w:val="004B75AF"/>
    <w:rsid w:val="004B7F79"/>
    <w:rsid w:val="004C0601"/>
    <w:rsid w:val="004C09EE"/>
    <w:rsid w:val="004C3963"/>
    <w:rsid w:val="004C3C96"/>
    <w:rsid w:val="004C4417"/>
    <w:rsid w:val="004C6238"/>
    <w:rsid w:val="004D07BC"/>
    <w:rsid w:val="004D2134"/>
    <w:rsid w:val="004D2C7D"/>
    <w:rsid w:val="004D3271"/>
    <w:rsid w:val="004D3B87"/>
    <w:rsid w:val="004D5ABE"/>
    <w:rsid w:val="004D666E"/>
    <w:rsid w:val="004D7294"/>
    <w:rsid w:val="004D7357"/>
    <w:rsid w:val="004D744C"/>
    <w:rsid w:val="004E0258"/>
    <w:rsid w:val="004E0C2A"/>
    <w:rsid w:val="004E0E03"/>
    <w:rsid w:val="004E19CC"/>
    <w:rsid w:val="004E3DF0"/>
    <w:rsid w:val="004E45B4"/>
    <w:rsid w:val="004E5AD7"/>
    <w:rsid w:val="004E6F59"/>
    <w:rsid w:val="004E6FCC"/>
    <w:rsid w:val="004F0323"/>
    <w:rsid w:val="004F17EF"/>
    <w:rsid w:val="004F1AB0"/>
    <w:rsid w:val="004F3068"/>
    <w:rsid w:val="004F34A0"/>
    <w:rsid w:val="004F7CEC"/>
    <w:rsid w:val="00500127"/>
    <w:rsid w:val="005009B6"/>
    <w:rsid w:val="005014F8"/>
    <w:rsid w:val="00501D4D"/>
    <w:rsid w:val="00502F46"/>
    <w:rsid w:val="0050675E"/>
    <w:rsid w:val="00507863"/>
    <w:rsid w:val="00507B24"/>
    <w:rsid w:val="00507C50"/>
    <w:rsid w:val="00507E8A"/>
    <w:rsid w:val="00510E58"/>
    <w:rsid w:val="005114E6"/>
    <w:rsid w:val="0051163D"/>
    <w:rsid w:val="00513D95"/>
    <w:rsid w:val="005146C1"/>
    <w:rsid w:val="00514B5F"/>
    <w:rsid w:val="0051506B"/>
    <w:rsid w:val="005155E2"/>
    <w:rsid w:val="005177B9"/>
    <w:rsid w:val="0052031C"/>
    <w:rsid w:val="00520858"/>
    <w:rsid w:val="0052151B"/>
    <w:rsid w:val="00521CFA"/>
    <w:rsid w:val="00524219"/>
    <w:rsid w:val="0052450C"/>
    <w:rsid w:val="00525460"/>
    <w:rsid w:val="0052587B"/>
    <w:rsid w:val="00525909"/>
    <w:rsid w:val="00525A59"/>
    <w:rsid w:val="00526E02"/>
    <w:rsid w:val="005273D8"/>
    <w:rsid w:val="00530991"/>
    <w:rsid w:val="00531D81"/>
    <w:rsid w:val="00532573"/>
    <w:rsid w:val="00533708"/>
    <w:rsid w:val="00534057"/>
    <w:rsid w:val="00534E08"/>
    <w:rsid w:val="0053589C"/>
    <w:rsid w:val="00537203"/>
    <w:rsid w:val="005405A0"/>
    <w:rsid w:val="00540A27"/>
    <w:rsid w:val="00540DCB"/>
    <w:rsid w:val="00540FB3"/>
    <w:rsid w:val="0054263F"/>
    <w:rsid w:val="00542B07"/>
    <w:rsid w:val="005441B9"/>
    <w:rsid w:val="005448C8"/>
    <w:rsid w:val="00544FF5"/>
    <w:rsid w:val="005521F6"/>
    <w:rsid w:val="00552AB8"/>
    <w:rsid w:val="00553FCB"/>
    <w:rsid w:val="00554909"/>
    <w:rsid w:val="0055551C"/>
    <w:rsid w:val="00555804"/>
    <w:rsid w:val="0055586D"/>
    <w:rsid w:val="00556C72"/>
    <w:rsid w:val="00557C1A"/>
    <w:rsid w:val="00561C76"/>
    <w:rsid w:val="00563806"/>
    <w:rsid w:val="00563CAA"/>
    <w:rsid w:val="005640E0"/>
    <w:rsid w:val="005646F2"/>
    <w:rsid w:val="00565329"/>
    <w:rsid w:val="00565B70"/>
    <w:rsid w:val="0056659D"/>
    <w:rsid w:val="005667C7"/>
    <w:rsid w:val="00570374"/>
    <w:rsid w:val="0057075C"/>
    <w:rsid w:val="005708B5"/>
    <w:rsid w:val="00571233"/>
    <w:rsid w:val="005725ED"/>
    <w:rsid w:val="0057295C"/>
    <w:rsid w:val="00572CDE"/>
    <w:rsid w:val="005734F3"/>
    <w:rsid w:val="00573C66"/>
    <w:rsid w:val="0057624A"/>
    <w:rsid w:val="005767FE"/>
    <w:rsid w:val="005769D3"/>
    <w:rsid w:val="00576AC6"/>
    <w:rsid w:val="00577D6C"/>
    <w:rsid w:val="00577E58"/>
    <w:rsid w:val="00580D53"/>
    <w:rsid w:val="0058245E"/>
    <w:rsid w:val="0058278A"/>
    <w:rsid w:val="005828B7"/>
    <w:rsid w:val="00582EE1"/>
    <w:rsid w:val="005839BC"/>
    <w:rsid w:val="00583E95"/>
    <w:rsid w:val="005845F8"/>
    <w:rsid w:val="00584C4B"/>
    <w:rsid w:val="00585982"/>
    <w:rsid w:val="00585AD4"/>
    <w:rsid w:val="00585B9D"/>
    <w:rsid w:val="00586B63"/>
    <w:rsid w:val="00587D7A"/>
    <w:rsid w:val="0059138D"/>
    <w:rsid w:val="0059242B"/>
    <w:rsid w:val="00594F30"/>
    <w:rsid w:val="00594FFF"/>
    <w:rsid w:val="00595035"/>
    <w:rsid w:val="00595C98"/>
    <w:rsid w:val="005A0764"/>
    <w:rsid w:val="005A2A54"/>
    <w:rsid w:val="005A3B22"/>
    <w:rsid w:val="005A3DC8"/>
    <w:rsid w:val="005A432B"/>
    <w:rsid w:val="005A45B2"/>
    <w:rsid w:val="005A5648"/>
    <w:rsid w:val="005A6C5E"/>
    <w:rsid w:val="005A6E51"/>
    <w:rsid w:val="005A7588"/>
    <w:rsid w:val="005B201F"/>
    <w:rsid w:val="005B2650"/>
    <w:rsid w:val="005B30DC"/>
    <w:rsid w:val="005B42F2"/>
    <w:rsid w:val="005B4C11"/>
    <w:rsid w:val="005B5836"/>
    <w:rsid w:val="005C0747"/>
    <w:rsid w:val="005C091E"/>
    <w:rsid w:val="005C0AFC"/>
    <w:rsid w:val="005C1B19"/>
    <w:rsid w:val="005C2338"/>
    <w:rsid w:val="005C278D"/>
    <w:rsid w:val="005C4A3A"/>
    <w:rsid w:val="005C4EAE"/>
    <w:rsid w:val="005C547A"/>
    <w:rsid w:val="005C6BD9"/>
    <w:rsid w:val="005D03C1"/>
    <w:rsid w:val="005D0686"/>
    <w:rsid w:val="005D1672"/>
    <w:rsid w:val="005D1E68"/>
    <w:rsid w:val="005D28A5"/>
    <w:rsid w:val="005D2BCD"/>
    <w:rsid w:val="005D2EB4"/>
    <w:rsid w:val="005D36BA"/>
    <w:rsid w:val="005D4911"/>
    <w:rsid w:val="005D5CEF"/>
    <w:rsid w:val="005E0C7B"/>
    <w:rsid w:val="005E1217"/>
    <w:rsid w:val="005E369E"/>
    <w:rsid w:val="005E3AAF"/>
    <w:rsid w:val="005E3BDA"/>
    <w:rsid w:val="005E4118"/>
    <w:rsid w:val="005E51BD"/>
    <w:rsid w:val="005E789A"/>
    <w:rsid w:val="005F0540"/>
    <w:rsid w:val="005F1747"/>
    <w:rsid w:val="005F3819"/>
    <w:rsid w:val="005F3BF1"/>
    <w:rsid w:val="005F3C71"/>
    <w:rsid w:val="005F54EA"/>
    <w:rsid w:val="005F5623"/>
    <w:rsid w:val="005F65E3"/>
    <w:rsid w:val="005F6E8D"/>
    <w:rsid w:val="00600A12"/>
    <w:rsid w:val="00603665"/>
    <w:rsid w:val="0060441E"/>
    <w:rsid w:val="00605741"/>
    <w:rsid w:val="00605D1C"/>
    <w:rsid w:val="00605FE9"/>
    <w:rsid w:val="0060673B"/>
    <w:rsid w:val="006069A8"/>
    <w:rsid w:val="00607A31"/>
    <w:rsid w:val="006107AB"/>
    <w:rsid w:val="006110D0"/>
    <w:rsid w:val="00611409"/>
    <w:rsid w:val="00611BE1"/>
    <w:rsid w:val="0061207C"/>
    <w:rsid w:val="00614D54"/>
    <w:rsid w:val="00616B37"/>
    <w:rsid w:val="00616BD5"/>
    <w:rsid w:val="00620AC9"/>
    <w:rsid w:val="00620D00"/>
    <w:rsid w:val="006230BD"/>
    <w:rsid w:val="0062319B"/>
    <w:rsid w:val="00623281"/>
    <w:rsid w:val="0062404E"/>
    <w:rsid w:val="006244E4"/>
    <w:rsid w:val="00626A8B"/>
    <w:rsid w:val="00626BB4"/>
    <w:rsid w:val="006273EA"/>
    <w:rsid w:val="00627FA7"/>
    <w:rsid w:val="00630A4B"/>
    <w:rsid w:val="00631DA0"/>
    <w:rsid w:val="00634222"/>
    <w:rsid w:val="00634B30"/>
    <w:rsid w:val="00635AC5"/>
    <w:rsid w:val="00636AC7"/>
    <w:rsid w:val="006377C8"/>
    <w:rsid w:val="0064012C"/>
    <w:rsid w:val="006412EB"/>
    <w:rsid w:val="00643222"/>
    <w:rsid w:val="0064356F"/>
    <w:rsid w:val="00644944"/>
    <w:rsid w:val="006470A1"/>
    <w:rsid w:val="00647EBC"/>
    <w:rsid w:val="00650526"/>
    <w:rsid w:val="006511E5"/>
    <w:rsid w:val="00653F6D"/>
    <w:rsid w:val="00655FA9"/>
    <w:rsid w:val="0065796F"/>
    <w:rsid w:val="00660BC2"/>
    <w:rsid w:val="00661331"/>
    <w:rsid w:val="00661807"/>
    <w:rsid w:val="00661F2F"/>
    <w:rsid w:val="006631EF"/>
    <w:rsid w:val="006634D1"/>
    <w:rsid w:val="00663A79"/>
    <w:rsid w:val="006653C1"/>
    <w:rsid w:val="00665499"/>
    <w:rsid w:val="0066577A"/>
    <w:rsid w:val="00667067"/>
    <w:rsid w:val="00667B74"/>
    <w:rsid w:val="0067153B"/>
    <w:rsid w:val="0067472B"/>
    <w:rsid w:val="006749FC"/>
    <w:rsid w:val="00675644"/>
    <w:rsid w:val="00675BDF"/>
    <w:rsid w:val="006761F6"/>
    <w:rsid w:val="00676F4A"/>
    <w:rsid w:val="006775E0"/>
    <w:rsid w:val="006776A1"/>
    <w:rsid w:val="006777A2"/>
    <w:rsid w:val="0068047A"/>
    <w:rsid w:val="006827AC"/>
    <w:rsid w:val="006828C8"/>
    <w:rsid w:val="00683D53"/>
    <w:rsid w:val="00683DB9"/>
    <w:rsid w:val="006840FE"/>
    <w:rsid w:val="0068460D"/>
    <w:rsid w:val="00684B77"/>
    <w:rsid w:val="00685C6C"/>
    <w:rsid w:val="00685E4B"/>
    <w:rsid w:val="00686ECC"/>
    <w:rsid w:val="006901D4"/>
    <w:rsid w:val="0069035B"/>
    <w:rsid w:val="006907CD"/>
    <w:rsid w:val="0069124D"/>
    <w:rsid w:val="006924E8"/>
    <w:rsid w:val="006932BB"/>
    <w:rsid w:val="00693525"/>
    <w:rsid w:val="00693CD7"/>
    <w:rsid w:val="00694BD7"/>
    <w:rsid w:val="006950CC"/>
    <w:rsid w:val="0069542C"/>
    <w:rsid w:val="006956D1"/>
    <w:rsid w:val="006976EE"/>
    <w:rsid w:val="00697A36"/>
    <w:rsid w:val="00697D58"/>
    <w:rsid w:val="00697E7F"/>
    <w:rsid w:val="006A19C2"/>
    <w:rsid w:val="006A26CC"/>
    <w:rsid w:val="006A4E42"/>
    <w:rsid w:val="006A66E1"/>
    <w:rsid w:val="006A6D78"/>
    <w:rsid w:val="006A71A3"/>
    <w:rsid w:val="006A73B5"/>
    <w:rsid w:val="006B1A55"/>
    <w:rsid w:val="006B33A5"/>
    <w:rsid w:val="006B3432"/>
    <w:rsid w:val="006B3EC2"/>
    <w:rsid w:val="006B44F7"/>
    <w:rsid w:val="006B503F"/>
    <w:rsid w:val="006B6F7D"/>
    <w:rsid w:val="006B7C01"/>
    <w:rsid w:val="006C0B02"/>
    <w:rsid w:val="006C2130"/>
    <w:rsid w:val="006C24A4"/>
    <w:rsid w:val="006C34CD"/>
    <w:rsid w:val="006C4037"/>
    <w:rsid w:val="006C5AFE"/>
    <w:rsid w:val="006C5FC8"/>
    <w:rsid w:val="006C771C"/>
    <w:rsid w:val="006C7A71"/>
    <w:rsid w:val="006C7D39"/>
    <w:rsid w:val="006D0694"/>
    <w:rsid w:val="006D4004"/>
    <w:rsid w:val="006D4840"/>
    <w:rsid w:val="006D4B5A"/>
    <w:rsid w:val="006D53A1"/>
    <w:rsid w:val="006D5B48"/>
    <w:rsid w:val="006D5F55"/>
    <w:rsid w:val="006D71A7"/>
    <w:rsid w:val="006E0D63"/>
    <w:rsid w:val="006E360E"/>
    <w:rsid w:val="006E4B7D"/>
    <w:rsid w:val="006E5DAD"/>
    <w:rsid w:val="006E5EE3"/>
    <w:rsid w:val="006E6CEA"/>
    <w:rsid w:val="006F031B"/>
    <w:rsid w:val="006F05A0"/>
    <w:rsid w:val="006F15DE"/>
    <w:rsid w:val="006F1758"/>
    <w:rsid w:val="006F2057"/>
    <w:rsid w:val="006F2EC3"/>
    <w:rsid w:val="006F3B5E"/>
    <w:rsid w:val="006F3C9F"/>
    <w:rsid w:val="006F7AF2"/>
    <w:rsid w:val="0070195C"/>
    <w:rsid w:val="007026E4"/>
    <w:rsid w:val="00702974"/>
    <w:rsid w:val="00702D88"/>
    <w:rsid w:val="007034DF"/>
    <w:rsid w:val="00705E27"/>
    <w:rsid w:val="00707DC1"/>
    <w:rsid w:val="00707EC1"/>
    <w:rsid w:val="00712CB3"/>
    <w:rsid w:val="00713D5D"/>
    <w:rsid w:val="00714A4B"/>
    <w:rsid w:val="00715294"/>
    <w:rsid w:val="0071536B"/>
    <w:rsid w:val="00715EE0"/>
    <w:rsid w:val="00715FFD"/>
    <w:rsid w:val="007161D2"/>
    <w:rsid w:val="00716603"/>
    <w:rsid w:val="00716893"/>
    <w:rsid w:val="00716C9A"/>
    <w:rsid w:val="00717F02"/>
    <w:rsid w:val="007217DE"/>
    <w:rsid w:val="0072408D"/>
    <w:rsid w:val="00724468"/>
    <w:rsid w:val="00725A58"/>
    <w:rsid w:val="0072676B"/>
    <w:rsid w:val="00727F07"/>
    <w:rsid w:val="00731610"/>
    <w:rsid w:val="007318AD"/>
    <w:rsid w:val="00735A14"/>
    <w:rsid w:val="00736778"/>
    <w:rsid w:val="00737409"/>
    <w:rsid w:val="0073754B"/>
    <w:rsid w:val="00737B52"/>
    <w:rsid w:val="00737FB4"/>
    <w:rsid w:val="00741548"/>
    <w:rsid w:val="00742A94"/>
    <w:rsid w:val="0074354A"/>
    <w:rsid w:val="007440B3"/>
    <w:rsid w:val="00746660"/>
    <w:rsid w:val="00746E5D"/>
    <w:rsid w:val="00747294"/>
    <w:rsid w:val="00747811"/>
    <w:rsid w:val="00750535"/>
    <w:rsid w:val="00750713"/>
    <w:rsid w:val="00750C7B"/>
    <w:rsid w:val="00750DF7"/>
    <w:rsid w:val="00751361"/>
    <w:rsid w:val="00752EF0"/>
    <w:rsid w:val="00753F36"/>
    <w:rsid w:val="00754117"/>
    <w:rsid w:val="00755348"/>
    <w:rsid w:val="0075568F"/>
    <w:rsid w:val="00755931"/>
    <w:rsid w:val="00755D6B"/>
    <w:rsid w:val="00756BF4"/>
    <w:rsid w:val="00760D0E"/>
    <w:rsid w:val="0076150A"/>
    <w:rsid w:val="0076320A"/>
    <w:rsid w:val="00763875"/>
    <w:rsid w:val="0076430A"/>
    <w:rsid w:val="007670BD"/>
    <w:rsid w:val="00767A00"/>
    <w:rsid w:val="0077012B"/>
    <w:rsid w:val="00770C0C"/>
    <w:rsid w:val="007710F9"/>
    <w:rsid w:val="00771705"/>
    <w:rsid w:val="00773788"/>
    <w:rsid w:val="00773CB4"/>
    <w:rsid w:val="00776CAE"/>
    <w:rsid w:val="00776CD6"/>
    <w:rsid w:val="00776EEB"/>
    <w:rsid w:val="007772BA"/>
    <w:rsid w:val="00777E58"/>
    <w:rsid w:val="00781796"/>
    <w:rsid w:val="00781826"/>
    <w:rsid w:val="00781958"/>
    <w:rsid w:val="00781C15"/>
    <w:rsid w:val="007826EE"/>
    <w:rsid w:val="00783791"/>
    <w:rsid w:val="00786927"/>
    <w:rsid w:val="00786EF0"/>
    <w:rsid w:val="00787065"/>
    <w:rsid w:val="007875C9"/>
    <w:rsid w:val="007903D0"/>
    <w:rsid w:val="00792749"/>
    <w:rsid w:val="00792D92"/>
    <w:rsid w:val="007932D1"/>
    <w:rsid w:val="00793464"/>
    <w:rsid w:val="00793C01"/>
    <w:rsid w:val="00794D32"/>
    <w:rsid w:val="0079556D"/>
    <w:rsid w:val="0079571B"/>
    <w:rsid w:val="00795A97"/>
    <w:rsid w:val="00795AC9"/>
    <w:rsid w:val="00796CE9"/>
    <w:rsid w:val="00796E67"/>
    <w:rsid w:val="007974EB"/>
    <w:rsid w:val="00797F8D"/>
    <w:rsid w:val="007A0A32"/>
    <w:rsid w:val="007A0C65"/>
    <w:rsid w:val="007A0C8D"/>
    <w:rsid w:val="007A0FCC"/>
    <w:rsid w:val="007A194A"/>
    <w:rsid w:val="007A1FE7"/>
    <w:rsid w:val="007A2895"/>
    <w:rsid w:val="007A2AF3"/>
    <w:rsid w:val="007A3DFC"/>
    <w:rsid w:val="007A3EAC"/>
    <w:rsid w:val="007A4EB4"/>
    <w:rsid w:val="007A4ED5"/>
    <w:rsid w:val="007A6982"/>
    <w:rsid w:val="007A6BEB"/>
    <w:rsid w:val="007B03DA"/>
    <w:rsid w:val="007B0B3A"/>
    <w:rsid w:val="007B0EAA"/>
    <w:rsid w:val="007B1C2C"/>
    <w:rsid w:val="007B29EB"/>
    <w:rsid w:val="007B3199"/>
    <w:rsid w:val="007B342A"/>
    <w:rsid w:val="007B5E4D"/>
    <w:rsid w:val="007C0611"/>
    <w:rsid w:val="007C0995"/>
    <w:rsid w:val="007C1D5E"/>
    <w:rsid w:val="007C2573"/>
    <w:rsid w:val="007C2D8C"/>
    <w:rsid w:val="007C5C74"/>
    <w:rsid w:val="007C7A53"/>
    <w:rsid w:val="007D01D9"/>
    <w:rsid w:val="007D0D3A"/>
    <w:rsid w:val="007D0E87"/>
    <w:rsid w:val="007D18AC"/>
    <w:rsid w:val="007D399E"/>
    <w:rsid w:val="007D7099"/>
    <w:rsid w:val="007D72E2"/>
    <w:rsid w:val="007D7C03"/>
    <w:rsid w:val="007E0A9C"/>
    <w:rsid w:val="007E354B"/>
    <w:rsid w:val="007E53A9"/>
    <w:rsid w:val="007E5B8C"/>
    <w:rsid w:val="007E63C9"/>
    <w:rsid w:val="007E7D7B"/>
    <w:rsid w:val="007F0308"/>
    <w:rsid w:val="007F1D31"/>
    <w:rsid w:val="007F233C"/>
    <w:rsid w:val="007F25BE"/>
    <w:rsid w:val="007F29AE"/>
    <w:rsid w:val="007F35AD"/>
    <w:rsid w:val="007F3894"/>
    <w:rsid w:val="007F3A43"/>
    <w:rsid w:val="007F4AEE"/>
    <w:rsid w:val="007F5B06"/>
    <w:rsid w:val="007F5E33"/>
    <w:rsid w:val="007F6A05"/>
    <w:rsid w:val="007F6B1A"/>
    <w:rsid w:val="007F74F1"/>
    <w:rsid w:val="007F7547"/>
    <w:rsid w:val="007F7C89"/>
    <w:rsid w:val="007F7D02"/>
    <w:rsid w:val="007F7FDE"/>
    <w:rsid w:val="00804ADD"/>
    <w:rsid w:val="00807123"/>
    <w:rsid w:val="008072EC"/>
    <w:rsid w:val="00810F38"/>
    <w:rsid w:val="00815E2B"/>
    <w:rsid w:val="00816B4E"/>
    <w:rsid w:val="008174D1"/>
    <w:rsid w:val="0081783C"/>
    <w:rsid w:val="00817EF6"/>
    <w:rsid w:val="0082153E"/>
    <w:rsid w:val="00822518"/>
    <w:rsid w:val="00823BBD"/>
    <w:rsid w:val="008246E5"/>
    <w:rsid w:val="00824864"/>
    <w:rsid w:val="0082494C"/>
    <w:rsid w:val="008267DF"/>
    <w:rsid w:val="008277F2"/>
    <w:rsid w:val="008311B9"/>
    <w:rsid w:val="00832655"/>
    <w:rsid w:val="008337D6"/>
    <w:rsid w:val="00833DBA"/>
    <w:rsid w:val="0083425A"/>
    <w:rsid w:val="008351C3"/>
    <w:rsid w:val="0084180B"/>
    <w:rsid w:val="00845157"/>
    <w:rsid w:val="00846126"/>
    <w:rsid w:val="00846774"/>
    <w:rsid w:val="008468FA"/>
    <w:rsid w:val="00847348"/>
    <w:rsid w:val="008510F1"/>
    <w:rsid w:val="00851186"/>
    <w:rsid w:val="0085348D"/>
    <w:rsid w:val="00853704"/>
    <w:rsid w:val="00855183"/>
    <w:rsid w:val="00855AFF"/>
    <w:rsid w:val="00862BC2"/>
    <w:rsid w:val="00862E8D"/>
    <w:rsid w:val="00862EA4"/>
    <w:rsid w:val="0086601A"/>
    <w:rsid w:val="0087008D"/>
    <w:rsid w:val="00871B91"/>
    <w:rsid w:val="0087286F"/>
    <w:rsid w:val="00874D36"/>
    <w:rsid w:val="00875A4B"/>
    <w:rsid w:val="00876088"/>
    <w:rsid w:val="008800BC"/>
    <w:rsid w:val="0088039C"/>
    <w:rsid w:val="008807F5"/>
    <w:rsid w:val="00880D41"/>
    <w:rsid w:val="008812FE"/>
    <w:rsid w:val="008821DA"/>
    <w:rsid w:val="00883BB1"/>
    <w:rsid w:val="008859BB"/>
    <w:rsid w:val="0088668B"/>
    <w:rsid w:val="00886C1E"/>
    <w:rsid w:val="00887035"/>
    <w:rsid w:val="0088764B"/>
    <w:rsid w:val="00891B5C"/>
    <w:rsid w:val="00893771"/>
    <w:rsid w:val="00894043"/>
    <w:rsid w:val="00895193"/>
    <w:rsid w:val="008952D2"/>
    <w:rsid w:val="008968B5"/>
    <w:rsid w:val="008976CB"/>
    <w:rsid w:val="00897C44"/>
    <w:rsid w:val="008A0108"/>
    <w:rsid w:val="008A1AF5"/>
    <w:rsid w:val="008A4CDE"/>
    <w:rsid w:val="008A506F"/>
    <w:rsid w:val="008A6ECF"/>
    <w:rsid w:val="008A795F"/>
    <w:rsid w:val="008B01BA"/>
    <w:rsid w:val="008B0B7E"/>
    <w:rsid w:val="008B12A5"/>
    <w:rsid w:val="008B15ED"/>
    <w:rsid w:val="008B2143"/>
    <w:rsid w:val="008B2988"/>
    <w:rsid w:val="008B3B5F"/>
    <w:rsid w:val="008B43D7"/>
    <w:rsid w:val="008B474F"/>
    <w:rsid w:val="008B5008"/>
    <w:rsid w:val="008C03EB"/>
    <w:rsid w:val="008C0C70"/>
    <w:rsid w:val="008C1F97"/>
    <w:rsid w:val="008C27A4"/>
    <w:rsid w:val="008C36D2"/>
    <w:rsid w:val="008C36E4"/>
    <w:rsid w:val="008C3FD7"/>
    <w:rsid w:val="008C4834"/>
    <w:rsid w:val="008C59E1"/>
    <w:rsid w:val="008C5FBE"/>
    <w:rsid w:val="008C604D"/>
    <w:rsid w:val="008C6335"/>
    <w:rsid w:val="008C64D6"/>
    <w:rsid w:val="008D1139"/>
    <w:rsid w:val="008D131F"/>
    <w:rsid w:val="008D17A9"/>
    <w:rsid w:val="008D2F55"/>
    <w:rsid w:val="008D379B"/>
    <w:rsid w:val="008D4B20"/>
    <w:rsid w:val="008D66A2"/>
    <w:rsid w:val="008D6A47"/>
    <w:rsid w:val="008E0392"/>
    <w:rsid w:val="008E0DBC"/>
    <w:rsid w:val="008E0E27"/>
    <w:rsid w:val="008E1BAC"/>
    <w:rsid w:val="008E2AA4"/>
    <w:rsid w:val="008E33EB"/>
    <w:rsid w:val="008E366A"/>
    <w:rsid w:val="008E53FB"/>
    <w:rsid w:val="008E56D0"/>
    <w:rsid w:val="008E76E4"/>
    <w:rsid w:val="008E7DED"/>
    <w:rsid w:val="008F0578"/>
    <w:rsid w:val="008F0906"/>
    <w:rsid w:val="008F1DEB"/>
    <w:rsid w:val="008F3096"/>
    <w:rsid w:val="008F44D2"/>
    <w:rsid w:val="008F44EF"/>
    <w:rsid w:val="008F44F8"/>
    <w:rsid w:val="008F551E"/>
    <w:rsid w:val="008F5E82"/>
    <w:rsid w:val="008F738D"/>
    <w:rsid w:val="008F7396"/>
    <w:rsid w:val="008F7C25"/>
    <w:rsid w:val="008F7DB6"/>
    <w:rsid w:val="00900F8F"/>
    <w:rsid w:val="00901176"/>
    <w:rsid w:val="00901769"/>
    <w:rsid w:val="0090482D"/>
    <w:rsid w:val="00904DAB"/>
    <w:rsid w:val="00905085"/>
    <w:rsid w:val="009067D7"/>
    <w:rsid w:val="0090681B"/>
    <w:rsid w:val="00910AC4"/>
    <w:rsid w:val="00910F63"/>
    <w:rsid w:val="0091318A"/>
    <w:rsid w:val="00913AE9"/>
    <w:rsid w:val="009154B8"/>
    <w:rsid w:val="00915C02"/>
    <w:rsid w:val="00916576"/>
    <w:rsid w:val="00916AC4"/>
    <w:rsid w:val="00920970"/>
    <w:rsid w:val="00920D38"/>
    <w:rsid w:val="00921A23"/>
    <w:rsid w:val="00922203"/>
    <w:rsid w:val="00926BB7"/>
    <w:rsid w:val="0093013F"/>
    <w:rsid w:val="0093035C"/>
    <w:rsid w:val="00931229"/>
    <w:rsid w:val="00931A10"/>
    <w:rsid w:val="00933F18"/>
    <w:rsid w:val="009340AE"/>
    <w:rsid w:val="00934112"/>
    <w:rsid w:val="0093411D"/>
    <w:rsid w:val="00935BC1"/>
    <w:rsid w:val="00935C07"/>
    <w:rsid w:val="009376B0"/>
    <w:rsid w:val="0094014B"/>
    <w:rsid w:val="00940CCB"/>
    <w:rsid w:val="00940CEE"/>
    <w:rsid w:val="009423E8"/>
    <w:rsid w:val="00942B48"/>
    <w:rsid w:val="00943438"/>
    <w:rsid w:val="009449B0"/>
    <w:rsid w:val="009459F3"/>
    <w:rsid w:val="00946838"/>
    <w:rsid w:val="00946A35"/>
    <w:rsid w:val="0094771C"/>
    <w:rsid w:val="00947DA5"/>
    <w:rsid w:val="0095021C"/>
    <w:rsid w:val="0095062E"/>
    <w:rsid w:val="00950801"/>
    <w:rsid w:val="0095283C"/>
    <w:rsid w:val="00952BFA"/>
    <w:rsid w:val="00953139"/>
    <w:rsid w:val="009532CA"/>
    <w:rsid w:val="009538B7"/>
    <w:rsid w:val="0095675D"/>
    <w:rsid w:val="00956F13"/>
    <w:rsid w:val="009574C2"/>
    <w:rsid w:val="00957656"/>
    <w:rsid w:val="00960098"/>
    <w:rsid w:val="0096026A"/>
    <w:rsid w:val="009608E3"/>
    <w:rsid w:val="0096287D"/>
    <w:rsid w:val="00962A5D"/>
    <w:rsid w:val="00962E01"/>
    <w:rsid w:val="00962E5F"/>
    <w:rsid w:val="00963C23"/>
    <w:rsid w:val="009641DC"/>
    <w:rsid w:val="0096423A"/>
    <w:rsid w:val="00966B7F"/>
    <w:rsid w:val="00970970"/>
    <w:rsid w:val="00973543"/>
    <w:rsid w:val="00973D91"/>
    <w:rsid w:val="0097482D"/>
    <w:rsid w:val="009754DB"/>
    <w:rsid w:val="00975764"/>
    <w:rsid w:val="009762EB"/>
    <w:rsid w:val="00977478"/>
    <w:rsid w:val="00977E5F"/>
    <w:rsid w:val="00981045"/>
    <w:rsid w:val="00981BCB"/>
    <w:rsid w:val="00982196"/>
    <w:rsid w:val="00982403"/>
    <w:rsid w:val="00982BB5"/>
    <w:rsid w:val="00982E91"/>
    <w:rsid w:val="00983C88"/>
    <w:rsid w:val="00986AB2"/>
    <w:rsid w:val="00986D92"/>
    <w:rsid w:val="00987BDC"/>
    <w:rsid w:val="009902E3"/>
    <w:rsid w:val="009916C5"/>
    <w:rsid w:val="00993EE3"/>
    <w:rsid w:val="00994BF8"/>
    <w:rsid w:val="00995B60"/>
    <w:rsid w:val="009964BC"/>
    <w:rsid w:val="00996B9D"/>
    <w:rsid w:val="00997FEB"/>
    <w:rsid w:val="009A00BF"/>
    <w:rsid w:val="009A0439"/>
    <w:rsid w:val="009A08FA"/>
    <w:rsid w:val="009A17BD"/>
    <w:rsid w:val="009A2577"/>
    <w:rsid w:val="009A47F7"/>
    <w:rsid w:val="009A4C5F"/>
    <w:rsid w:val="009A534F"/>
    <w:rsid w:val="009A6A4E"/>
    <w:rsid w:val="009A71A0"/>
    <w:rsid w:val="009A71E6"/>
    <w:rsid w:val="009A7E77"/>
    <w:rsid w:val="009B1370"/>
    <w:rsid w:val="009B1ABD"/>
    <w:rsid w:val="009B3E4D"/>
    <w:rsid w:val="009B4BFE"/>
    <w:rsid w:val="009B4C89"/>
    <w:rsid w:val="009B6002"/>
    <w:rsid w:val="009B79CE"/>
    <w:rsid w:val="009C01A7"/>
    <w:rsid w:val="009C07BB"/>
    <w:rsid w:val="009C16D0"/>
    <w:rsid w:val="009C1A13"/>
    <w:rsid w:val="009C3A5C"/>
    <w:rsid w:val="009C6077"/>
    <w:rsid w:val="009C6396"/>
    <w:rsid w:val="009C67E0"/>
    <w:rsid w:val="009C695D"/>
    <w:rsid w:val="009C77F6"/>
    <w:rsid w:val="009D0150"/>
    <w:rsid w:val="009D0E3D"/>
    <w:rsid w:val="009D14F8"/>
    <w:rsid w:val="009D1A1C"/>
    <w:rsid w:val="009D499B"/>
    <w:rsid w:val="009D5295"/>
    <w:rsid w:val="009D5462"/>
    <w:rsid w:val="009D59C1"/>
    <w:rsid w:val="009D5CF6"/>
    <w:rsid w:val="009D758B"/>
    <w:rsid w:val="009E06A0"/>
    <w:rsid w:val="009E0D00"/>
    <w:rsid w:val="009E2ADB"/>
    <w:rsid w:val="009E30EA"/>
    <w:rsid w:val="009E3D20"/>
    <w:rsid w:val="009E4847"/>
    <w:rsid w:val="009E497C"/>
    <w:rsid w:val="009E52D3"/>
    <w:rsid w:val="009E5C81"/>
    <w:rsid w:val="009E707E"/>
    <w:rsid w:val="009F1AB3"/>
    <w:rsid w:val="009F352F"/>
    <w:rsid w:val="009F4071"/>
    <w:rsid w:val="009F65DD"/>
    <w:rsid w:val="00A0138E"/>
    <w:rsid w:val="00A02ADC"/>
    <w:rsid w:val="00A02DDE"/>
    <w:rsid w:val="00A0469F"/>
    <w:rsid w:val="00A04EBC"/>
    <w:rsid w:val="00A05ACF"/>
    <w:rsid w:val="00A078C3"/>
    <w:rsid w:val="00A07AC6"/>
    <w:rsid w:val="00A07E53"/>
    <w:rsid w:val="00A1047D"/>
    <w:rsid w:val="00A119D2"/>
    <w:rsid w:val="00A1276E"/>
    <w:rsid w:val="00A127D1"/>
    <w:rsid w:val="00A142BB"/>
    <w:rsid w:val="00A1553D"/>
    <w:rsid w:val="00A15681"/>
    <w:rsid w:val="00A16128"/>
    <w:rsid w:val="00A16598"/>
    <w:rsid w:val="00A17E38"/>
    <w:rsid w:val="00A21FBC"/>
    <w:rsid w:val="00A271B3"/>
    <w:rsid w:val="00A279BD"/>
    <w:rsid w:val="00A309B7"/>
    <w:rsid w:val="00A3188C"/>
    <w:rsid w:val="00A33947"/>
    <w:rsid w:val="00A33A41"/>
    <w:rsid w:val="00A348EF"/>
    <w:rsid w:val="00A3565D"/>
    <w:rsid w:val="00A36552"/>
    <w:rsid w:val="00A37011"/>
    <w:rsid w:val="00A41DCD"/>
    <w:rsid w:val="00A4223C"/>
    <w:rsid w:val="00A43D04"/>
    <w:rsid w:val="00A443B0"/>
    <w:rsid w:val="00A445A6"/>
    <w:rsid w:val="00A502F5"/>
    <w:rsid w:val="00A51B21"/>
    <w:rsid w:val="00A525E7"/>
    <w:rsid w:val="00A52A47"/>
    <w:rsid w:val="00A535A3"/>
    <w:rsid w:val="00A54072"/>
    <w:rsid w:val="00A544E4"/>
    <w:rsid w:val="00A54872"/>
    <w:rsid w:val="00A555D0"/>
    <w:rsid w:val="00A55850"/>
    <w:rsid w:val="00A55FB5"/>
    <w:rsid w:val="00A56150"/>
    <w:rsid w:val="00A56C34"/>
    <w:rsid w:val="00A61E27"/>
    <w:rsid w:val="00A61FCD"/>
    <w:rsid w:val="00A62A2E"/>
    <w:rsid w:val="00A64086"/>
    <w:rsid w:val="00A6430B"/>
    <w:rsid w:val="00A64FF5"/>
    <w:rsid w:val="00A65DBA"/>
    <w:rsid w:val="00A660BA"/>
    <w:rsid w:val="00A663DC"/>
    <w:rsid w:val="00A664AB"/>
    <w:rsid w:val="00A66D51"/>
    <w:rsid w:val="00A67D47"/>
    <w:rsid w:val="00A70124"/>
    <w:rsid w:val="00A70ECF"/>
    <w:rsid w:val="00A7226C"/>
    <w:rsid w:val="00A72E8D"/>
    <w:rsid w:val="00A73C7A"/>
    <w:rsid w:val="00A77EEA"/>
    <w:rsid w:val="00A77F64"/>
    <w:rsid w:val="00A77FF1"/>
    <w:rsid w:val="00A82585"/>
    <w:rsid w:val="00A83955"/>
    <w:rsid w:val="00A83D64"/>
    <w:rsid w:val="00A841E4"/>
    <w:rsid w:val="00A85047"/>
    <w:rsid w:val="00A8612C"/>
    <w:rsid w:val="00A8667A"/>
    <w:rsid w:val="00A87F1C"/>
    <w:rsid w:val="00A9079C"/>
    <w:rsid w:val="00A91CF9"/>
    <w:rsid w:val="00A927B7"/>
    <w:rsid w:val="00A94F0A"/>
    <w:rsid w:val="00A958DD"/>
    <w:rsid w:val="00A95F76"/>
    <w:rsid w:val="00A9625A"/>
    <w:rsid w:val="00A9749F"/>
    <w:rsid w:val="00AA02B3"/>
    <w:rsid w:val="00AA0DDB"/>
    <w:rsid w:val="00AA1C26"/>
    <w:rsid w:val="00AA2026"/>
    <w:rsid w:val="00AA22FD"/>
    <w:rsid w:val="00AA31BE"/>
    <w:rsid w:val="00AA42AA"/>
    <w:rsid w:val="00AA4F71"/>
    <w:rsid w:val="00AA5528"/>
    <w:rsid w:val="00AA58FD"/>
    <w:rsid w:val="00AA6CB3"/>
    <w:rsid w:val="00AA72AF"/>
    <w:rsid w:val="00AB04B8"/>
    <w:rsid w:val="00AB0F61"/>
    <w:rsid w:val="00AB100B"/>
    <w:rsid w:val="00AB15C5"/>
    <w:rsid w:val="00AB168B"/>
    <w:rsid w:val="00AB22EE"/>
    <w:rsid w:val="00AB2ED4"/>
    <w:rsid w:val="00AB394D"/>
    <w:rsid w:val="00AB3990"/>
    <w:rsid w:val="00AB3A6B"/>
    <w:rsid w:val="00AB3EC8"/>
    <w:rsid w:val="00AB400E"/>
    <w:rsid w:val="00AB44F2"/>
    <w:rsid w:val="00AB4A03"/>
    <w:rsid w:val="00AB5E17"/>
    <w:rsid w:val="00AB5F87"/>
    <w:rsid w:val="00AB611A"/>
    <w:rsid w:val="00AB6497"/>
    <w:rsid w:val="00AB6A86"/>
    <w:rsid w:val="00AC011C"/>
    <w:rsid w:val="00AC06F3"/>
    <w:rsid w:val="00AC0D41"/>
    <w:rsid w:val="00AC0EAB"/>
    <w:rsid w:val="00AC22B8"/>
    <w:rsid w:val="00AC2BD2"/>
    <w:rsid w:val="00AC2BF1"/>
    <w:rsid w:val="00AC33E5"/>
    <w:rsid w:val="00AC3931"/>
    <w:rsid w:val="00AC3AEE"/>
    <w:rsid w:val="00AC55C6"/>
    <w:rsid w:val="00AC5727"/>
    <w:rsid w:val="00AC5A70"/>
    <w:rsid w:val="00AC689C"/>
    <w:rsid w:val="00AC7EA3"/>
    <w:rsid w:val="00AD0F63"/>
    <w:rsid w:val="00AD1359"/>
    <w:rsid w:val="00AD2EC5"/>
    <w:rsid w:val="00AD3186"/>
    <w:rsid w:val="00AD46CC"/>
    <w:rsid w:val="00AD604A"/>
    <w:rsid w:val="00AD716C"/>
    <w:rsid w:val="00AD7AAF"/>
    <w:rsid w:val="00AD7F84"/>
    <w:rsid w:val="00AE0376"/>
    <w:rsid w:val="00AE0C4B"/>
    <w:rsid w:val="00AE13A0"/>
    <w:rsid w:val="00AE181F"/>
    <w:rsid w:val="00AE1FC1"/>
    <w:rsid w:val="00AE2A26"/>
    <w:rsid w:val="00AE579A"/>
    <w:rsid w:val="00AE6077"/>
    <w:rsid w:val="00AE6694"/>
    <w:rsid w:val="00AE7A96"/>
    <w:rsid w:val="00AF0762"/>
    <w:rsid w:val="00AF0ACC"/>
    <w:rsid w:val="00AF1B52"/>
    <w:rsid w:val="00AF1B92"/>
    <w:rsid w:val="00AF1EEA"/>
    <w:rsid w:val="00AF2AB5"/>
    <w:rsid w:val="00AF2CB5"/>
    <w:rsid w:val="00AF55D5"/>
    <w:rsid w:val="00AF60E1"/>
    <w:rsid w:val="00AF6469"/>
    <w:rsid w:val="00AF7A7A"/>
    <w:rsid w:val="00AF7C0C"/>
    <w:rsid w:val="00AF7CB8"/>
    <w:rsid w:val="00B0001C"/>
    <w:rsid w:val="00B00749"/>
    <w:rsid w:val="00B00DCF"/>
    <w:rsid w:val="00B03EA0"/>
    <w:rsid w:val="00B04CCC"/>
    <w:rsid w:val="00B06861"/>
    <w:rsid w:val="00B0722C"/>
    <w:rsid w:val="00B0766C"/>
    <w:rsid w:val="00B07950"/>
    <w:rsid w:val="00B10FCE"/>
    <w:rsid w:val="00B11C5D"/>
    <w:rsid w:val="00B1523A"/>
    <w:rsid w:val="00B15334"/>
    <w:rsid w:val="00B15A26"/>
    <w:rsid w:val="00B1635E"/>
    <w:rsid w:val="00B16C8F"/>
    <w:rsid w:val="00B178E7"/>
    <w:rsid w:val="00B2120D"/>
    <w:rsid w:val="00B21416"/>
    <w:rsid w:val="00B21515"/>
    <w:rsid w:val="00B22241"/>
    <w:rsid w:val="00B2283D"/>
    <w:rsid w:val="00B22D02"/>
    <w:rsid w:val="00B2302B"/>
    <w:rsid w:val="00B239B2"/>
    <w:rsid w:val="00B2459A"/>
    <w:rsid w:val="00B24862"/>
    <w:rsid w:val="00B24ACB"/>
    <w:rsid w:val="00B24EE2"/>
    <w:rsid w:val="00B25287"/>
    <w:rsid w:val="00B25DE0"/>
    <w:rsid w:val="00B266AF"/>
    <w:rsid w:val="00B27873"/>
    <w:rsid w:val="00B32651"/>
    <w:rsid w:val="00B33CD9"/>
    <w:rsid w:val="00B3436B"/>
    <w:rsid w:val="00B3504B"/>
    <w:rsid w:val="00B350E1"/>
    <w:rsid w:val="00B36F48"/>
    <w:rsid w:val="00B4173E"/>
    <w:rsid w:val="00B41D6A"/>
    <w:rsid w:val="00B42964"/>
    <w:rsid w:val="00B43690"/>
    <w:rsid w:val="00B45979"/>
    <w:rsid w:val="00B4603A"/>
    <w:rsid w:val="00B466D3"/>
    <w:rsid w:val="00B46C73"/>
    <w:rsid w:val="00B52161"/>
    <w:rsid w:val="00B52701"/>
    <w:rsid w:val="00B5412D"/>
    <w:rsid w:val="00B546D7"/>
    <w:rsid w:val="00B54722"/>
    <w:rsid w:val="00B5499A"/>
    <w:rsid w:val="00B565E6"/>
    <w:rsid w:val="00B57F1C"/>
    <w:rsid w:val="00B603DA"/>
    <w:rsid w:val="00B6197E"/>
    <w:rsid w:val="00B650AE"/>
    <w:rsid w:val="00B67387"/>
    <w:rsid w:val="00B675C3"/>
    <w:rsid w:val="00B677CB"/>
    <w:rsid w:val="00B701EC"/>
    <w:rsid w:val="00B70259"/>
    <w:rsid w:val="00B710D1"/>
    <w:rsid w:val="00B7139E"/>
    <w:rsid w:val="00B719E5"/>
    <w:rsid w:val="00B745F6"/>
    <w:rsid w:val="00B759CD"/>
    <w:rsid w:val="00B75CC1"/>
    <w:rsid w:val="00B769D7"/>
    <w:rsid w:val="00B8080B"/>
    <w:rsid w:val="00B809E7"/>
    <w:rsid w:val="00B80E48"/>
    <w:rsid w:val="00B81263"/>
    <w:rsid w:val="00B82C44"/>
    <w:rsid w:val="00B83412"/>
    <w:rsid w:val="00B83A15"/>
    <w:rsid w:val="00B8428F"/>
    <w:rsid w:val="00B85377"/>
    <w:rsid w:val="00B85703"/>
    <w:rsid w:val="00B857A7"/>
    <w:rsid w:val="00B8614E"/>
    <w:rsid w:val="00B86E90"/>
    <w:rsid w:val="00B876E8"/>
    <w:rsid w:val="00B876FF"/>
    <w:rsid w:val="00B87BCC"/>
    <w:rsid w:val="00B91052"/>
    <w:rsid w:val="00B91840"/>
    <w:rsid w:val="00B92F0D"/>
    <w:rsid w:val="00B93427"/>
    <w:rsid w:val="00B93C5E"/>
    <w:rsid w:val="00B96631"/>
    <w:rsid w:val="00B967B4"/>
    <w:rsid w:val="00B9691C"/>
    <w:rsid w:val="00BA0317"/>
    <w:rsid w:val="00BA04EA"/>
    <w:rsid w:val="00BA10FB"/>
    <w:rsid w:val="00BA1DF0"/>
    <w:rsid w:val="00BA1F2D"/>
    <w:rsid w:val="00BA3282"/>
    <w:rsid w:val="00BA39E9"/>
    <w:rsid w:val="00BA3A5F"/>
    <w:rsid w:val="00BA4C15"/>
    <w:rsid w:val="00BA60D0"/>
    <w:rsid w:val="00BA796D"/>
    <w:rsid w:val="00BB1182"/>
    <w:rsid w:val="00BB3687"/>
    <w:rsid w:val="00BB4B17"/>
    <w:rsid w:val="00BB59B7"/>
    <w:rsid w:val="00BB61CF"/>
    <w:rsid w:val="00BC3902"/>
    <w:rsid w:val="00BC6573"/>
    <w:rsid w:val="00BC659B"/>
    <w:rsid w:val="00BC6E4F"/>
    <w:rsid w:val="00BC7C8C"/>
    <w:rsid w:val="00BC7FC3"/>
    <w:rsid w:val="00BD0A50"/>
    <w:rsid w:val="00BD0FFD"/>
    <w:rsid w:val="00BD4651"/>
    <w:rsid w:val="00BD613C"/>
    <w:rsid w:val="00BD6D24"/>
    <w:rsid w:val="00BD7135"/>
    <w:rsid w:val="00BD7620"/>
    <w:rsid w:val="00BD7CE6"/>
    <w:rsid w:val="00BE111B"/>
    <w:rsid w:val="00BE50A2"/>
    <w:rsid w:val="00BE5219"/>
    <w:rsid w:val="00BE6338"/>
    <w:rsid w:val="00BE6CE4"/>
    <w:rsid w:val="00BE7168"/>
    <w:rsid w:val="00BF1359"/>
    <w:rsid w:val="00BF1CDE"/>
    <w:rsid w:val="00BF2263"/>
    <w:rsid w:val="00BF2954"/>
    <w:rsid w:val="00BF35A3"/>
    <w:rsid w:val="00BF43BD"/>
    <w:rsid w:val="00BF4A28"/>
    <w:rsid w:val="00BF4C53"/>
    <w:rsid w:val="00BF55B2"/>
    <w:rsid w:val="00BF5809"/>
    <w:rsid w:val="00BF5846"/>
    <w:rsid w:val="00BF7935"/>
    <w:rsid w:val="00BF7A04"/>
    <w:rsid w:val="00C01040"/>
    <w:rsid w:val="00C01CEB"/>
    <w:rsid w:val="00C0203C"/>
    <w:rsid w:val="00C022E6"/>
    <w:rsid w:val="00C02F31"/>
    <w:rsid w:val="00C03260"/>
    <w:rsid w:val="00C03731"/>
    <w:rsid w:val="00C04563"/>
    <w:rsid w:val="00C04722"/>
    <w:rsid w:val="00C05211"/>
    <w:rsid w:val="00C053A8"/>
    <w:rsid w:val="00C059FF"/>
    <w:rsid w:val="00C0640E"/>
    <w:rsid w:val="00C10A0E"/>
    <w:rsid w:val="00C10C78"/>
    <w:rsid w:val="00C13DA2"/>
    <w:rsid w:val="00C13DCC"/>
    <w:rsid w:val="00C1687B"/>
    <w:rsid w:val="00C17D80"/>
    <w:rsid w:val="00C17DA8"/>
    <w:rsid w:val="00C207E2"/>
    <w:rsid w:val="00C20CDF"/>
    <w:rsid w:val="00C21365"/>
    <w:rsid w:val="00C21D27"/>
    <w:rsid w:val="00C22001"/>
    <w:rsid w:val="00C22787"/>
    <w:rsid w:val="00C230A7"/>
    <w:rsid w:val="00C244E3"/>
    <w:rsid w:val="00C24ACB"/>
    <w:rsid w:val="00C25247"/>
    <w:rsid w:val="00C26CDE"/>
    <w:rsid w:val="00C27731"/>
    <w:rsid w:val="00C30364"/>
    <w:rsid w:val="00C30A4F"/>
    <w:rsid w:val="00C30C11"/>
    <w:rsid w:val="00C31DC9"/>
    <w:rsid w:val="00C32188"/>
    <w:rsid w:val="00C34957"/>
    <w:rsid w:val="00C34E70"/>
    <w:rsid w:val="00C35A97"/>
    <w:rsid w:val="00C36384"/>
    <w:rsid w:val="00C40B22"/>
    <w:rsid w:val="00C41BB6"/>
    <w:rsid w:val="00C46729"/>
    <w:rsid w:val="00C46A4E"/>
    <w:rsid w:val="00C500CB"/>
    <w:rsid w:val="00C528FB"/>
    <w:rsid w:val="00C52A12"/>
    <w:rsid w:val="00C52D64"/>
    <w:rsid w:val="00C54B06"/>
    <w:rsid w:val="00C54B87"/>
    <w:rsid w:val="00C55981"/>
    <w:rsid w:val="00C55D64"/>
    <w:rsid w:val="00C57D76"/>
    <w:rsid w:val="00C57FA6"/>
    <w:rsid w:val="00C61594"/>
    <w:rsid w:val="00C61ECC"/>
    <w:rsid w:val="00C631F0"/>
    <w:rsid w:val="00C63DFC"/>
    <w:rsid w:val="00C63FAB"/>
    <w:rsid w:val="00C66A55"/>
    <w:rsid w:val="00C66F66"/>
    <w:rsid w:val="00C67E6B"/>
    <w:rsid w:val="00C701F0"/>
    <w:rsid w:val="00C70876"/>
    <w:rsid w:val="00C70DE7"/>
    <w:rsid w:val="00C71AC4"/>
    <w:rsid w:val="00C72216"/>
    <w:rsid w:val="00C7405E"/>
    <w:rsid w:val="00C75E0F"/>
    <w:rsid w:val="00C80E73"/>
    <w:rsid w:val="00C810AB"/>
    <w:rsid w:val="00C81376"/>
    <w:rsid w:val="00C81AB1"/>
    <w:rsid w:val="00C823DC"/>
    <w:rsid w:val="00C825CE"/>
    <w:rsid w:val="00C83998"/>
    <w:rsid w:val="00C8481C"/>
    <w:rsid w:val="00C850F7"/>
    <w:rsid w:val="00C85134"/>
    <w:rsid w:val="00C8513F"/>
    <w:rsid w:val="00C85475"/>
    <w:rsid w:val="00C8721C"/>
    <w:rsid w:val="00C87D2B"/>
    <w:rsid w:val="00C904DF"/>
    <w:rsid w:val="00C9119D"/>
    <w:rsid w:val="00C913B7"/>
    <w:rsid w:val="00C935A8"/>
    <w:rsid w:val="00C93BA8"/>
    <w:rsid w:val="00C9401A"/>
    <w:rsid w:val="00C95F17"/>
    <w:rsid w:val="00C96114"/>
    <w:rsid w:val="00C96471"/>
    <w:rsid w:val="00CA0DF0"/>
    <w:rsid w:val="00CA12D0"/>
    <w:rsid w:val="00CA14D3"/>
    <w:rsid w:val="00CA24B6"/>
    <w:rsid w:val="00CA2EA1"/>
    <w:rsid w:val="00CA371C"/>
    <w:rsid w:val="00CA3C17"/>
    <w:rsid w:val="00CA5789"/>
    <w:rsid w:val="00CA7815"/>
    <w:rsid w:val="00CB120A"/>
    <w:rsid w:val="00CB1BD4"/>
    <w:rsid w:val="00CB57B0"/>
    <w:rsid w:val="00CB5C0C"/>
    <w:rsid w:val="00CB6A6B"/>
    <w:rsid w:val="00CC02D8"/>
    <w:rsid w:val="00CC1DA9"/>
    <w:rsid w:val="00CC1E96"/>
    <w:rsid w:val="00CC2135"/>
    <w:rsid w:val="00CC3DFD"/>
    <w:rsid w:val="00CC66D6"/>
    <w:rsid w:val="00CD0CB4"/>
    <w:rsid w:val="00CD282B"/>
    <w:rsid w:val="00CD28F7"/>
    <w:rsid w:val="00CD2C89"/>
    <w:rsid w:val="00CD4384"/>
    <w:rsid w:val="00CD5009"/>
    <w:rsid w:val="00CD5AC5"/>
    <w:rsid w:val="00CD5D24"/>
    <w:rsid w:val="00CD608B"/>
    <w:rsid w:val="00CD62A6"/>
    <w:rsid w:val="00CD63BA"/>
    <w:rsid w:val="00CD67F9"/>
    <w:rsid w:val="00CE1ACD"/>
    <w:rsid w:val="00CE2598"/>
    <w:rsid w:val="00CE5035"/>
    <w:rsid w:val="00CE51A3"/>
    <w:rsid w:val="00CE58F3"/>
    <w:rsid w:val="00CE5DB3"/>
    <w:rsid w:val="00CE6994"/>
    <w:rsid w:val="00CE6F83"/>
    <w:rsid w:val="00CE7266"/>
    <w:rsid w:val="00CF0FAA"/>
    <w:rsid w:val="00CF52ED"/>
    <w:rsid w:val="00CF6890"/>
    <w:rsid w:val="00CF69B0"/>
    <w:rsid w:val="00CF6D3B"/>
    <w:rsid w:val="00D0213E"/>
    <w:rsid w:val="00D02405"/>
    <w:rsid w:val="00D02EE2"/>
    <w:rsid w:val="00D046C3"/>
    <w:rsid w:val="00D04D34"/>
    <w:rsid w:val="00D04F61"/>
    <w:rsid w:val="00D0648D"/>
    <w:rsid w:val="00D06AB9"/>
    <w:rsid w:val="00D06E59"/>
    <w:rsid w:val="00D11731"/>
    <w:rsid w:val="00D11938"/>
    <w:rsid w:val="00D14854"/>
    <w:rsid w:val="00D154FF"/>
    <w:rsid w:val="00D17A86"/>
    <w:rsid w:val="00D17B26"/>
    <w:rsid w:val="00D200BB"/>
    <w:rsid w:val="00D22AB3"/>
    <w:rsid w:val="00D23720"/>
    <w:rsid w:val="00D23AED"/>
    <w:rsid w:val="00D23C51"/>
    <w:rsid w:val="00D23FAD"/>
    <w:rsid w:val="00D2522A"/>
    <w:rsid w:val="00D265DF"/>
    <w:rsid w:val="00D277B0"/>
    <w:rsid w:val="00D302A8"/>
    <w:rsid w:val="00D32617"/>
    <w:rsid w:val="00D3297D"/>
    <w:rsid w:val="00D32AFF"/>
    <w:rsid w:val="00D32EA2"/>
    <w:rsid w:val="00D34690"/>
    <w:rsid w:val="00D3569C"/>
    <w:rsid w:val="00D40235"/>
    <w:rsid w:val="00D40C59"/>
    <w:rsid w:val="00D41205"/>
    <w:rsid w:val="00D4130C"/>
    <w:rsid w:val="00D41CEE"/>
    <w:rsid w:val="00D41DC3"/>
    <w:rsid w:val="00D41E81"/>
    <w:rsid w:val="00D42852"/>
    <w:rsid w:val="00D43845"/>
    <w:rsid w:val="00D442CA"/>
    <w:rsid w:val="00D45732"/>
    <w:rsid w:val="00D46A33"/>
    <w:rsid w:val="00D502B7"/>
    <w:rsid w:val="00D50FE4"/>
    <w:rsid w:val="00D522D8"/>
    <w:rsid w:val="00D523FC"/>
    <w:rsid w:val="00D525DF"/>
    <w:rsid w:val="00D52929"/>
    <w:rsid w:val="00D52D4D"/>
    <w:rsid w:val="00D548D4"/>
    <w:rsid w:val="00D55057"/>
    <w:rsid w:val="00D555DC"/>
    <w:rsid w:val="00D558DF"/>
    <w:rsid w:val="00D56E70"/>
    <w:rsid w:val="00D604A2"/>
    <w:rsid w:val="00D60864"/>
    <w:rsid w:val="00D60A41"/>
    <w:rsid w:val="00D61079"/>
    <w:rsid w:val="00D61207"/>
    <w:rsid w:val="00D61B73"/>
    <w:rsid w:val="00D629E4"/>
    <w:rsid w:val="00D62D41"/>
    <w:rsid w:val="00D62EDD"/>
    <w:rsid w:val="00D63BC0"/>
    <w:rsid w:val="00D64EC7"/>
    <w:rsid w:val="00D64EFF"/>
    <w:rsid w:val="00D655A6"/>
    <w:rsid w:val="00D679D7"/>
    <w:rsid w:val="00D679E3"/>
    <w:rsid w:val="00D67ACC"/>
    <w:rsid w:val="00D67DEF"/>
    <w:rsid w:val="00D7087F"/>
    <w:rsid w:val="00D715DA"/>
    <w:rsid w:val="00D73A42"/>
    <w:rsid w:val="00D740B8"/>
    <w:rsid w:val="00D74765"/>
    <w:rsid w:val="00D74FD8"/>
    <w:rsid w:val="00D753C8"/>
    <w:rsid w:val="00D7574B"/>
    <w:rsid w:val="00D758F5"/>
    <w:rsid w:val="00D76F58"/>
    <w:rsid w:val="00D77288"/>
    <w:rsid w:val="00D800F8"/>
    <w:rsid w:val="00D80C99"/>
    <w:rsid w:val="00D80CCA"/>
    <w:rsid w:val="00D81856"/>
    <w:rsid w:val="00D82001"/>
    <w:rsid w:val="00D831D1"/>
    <w:rsid w:val="00D833EB"/>
    <w:rsid w:val="00D844F7"/>
    <w:rsid w:val="00D84FDE"/>
    <w:rsid w:val="00D85532"/>
    <w:rsid w:val="00D85B76"/>
    <w:rsid w:val="00D85FDA"/>
    <w:rsid w:val="00D87AD1"/>
    <w:rsid w:val="00D9199E"/>
    <w:rsid w:val="00D91F9F"/>
    <w:rsid w:val="00D92CC1"/>
    <w:rsid w:val="00D92CDA"/>
    <w:rsid w:val="00D951D1"/>
    <w:rsid w:val="00D957B3"/>
    <w:rsid w:val="00D9660F"/>
    <w:rsid w:val="00D96E14"/>
    <w:rsid w:val="00D979FE"/>
    <w:rsid w:val="00DA1CEA"/>
    <w:rsid w:val="00DA2E43"/>
    <w:rsid w:val="00DA3B71"/>
    <w:rsid w:val="00DA4F4A"/>
    <w:rsid w:val="00DB020E"/>
    <w:rsid w:val="00DB16CC"/>
    <w:rsid w:val="00DB35A1"/>
    <w:rsid w:val="00DB4043"/>
    <w:rsid w:val="00DB40D3"/>
    <w:rsid w:val="00DB4CC1"/>
    <w:rsid w:val="00DB4E1F"/>
    <w:rsid w:val="00DB51AA"/>
    <w:rsid w:val="00DB57F7"/>
    <w:rsid w:val="00DB5C61"/>
    <w:rsid w:val="00DB6644"/>
    <w:rsid w:val="00DB6B8C"/>
    <w:rsid w:val="00DB7480"/>
    <w:rsid w:val="00DB7BDF"/>
    <w:rsid w:val="00DC010D"/>
    <w:rsid w:val="00DC18D1"/>
    <w:rsid w:val="00DC2CB5"/>
    <w:rsid w:val="00DC3FDB"/>
    <w:rsid w:val="00DC40D3"/>
    <w:rsid w:val="00DC4112"/>
    <w:rsid w:val="00DC435A"/>
    <w:rsid w:val="00DC49E3"/>
    <w:rsid w:val="00DC4ED3"/>
    <w:rsid w:val="00DC5E92"/>
    <w:rsid w:val="00DC6D7D"/>
    <w:rsid w:val="00DC6E96"/>
    <w:rsid w:val="00DC7413"/>
    <w:rsid w:val="00DD0D6E"/>
    <w:rsid w:val="00DD2544"/>
    <w:rsid w:val="00DD4B40"/>
    <w:rsid w:val="00DD5C2E"/>
    <w:rsid w:val="00DD7159"/>
    <w:rsid w:val="00DE1498"/>
    <w:rsid w:val="00DE16A3"/>
    <w:rsid w:val="00DE1FDD"/>
    <w:rsid w:val="00DE3105"/>
    <w:rsid w:val="00DE38BB"/>
    <w:rsid w:val="00DE3DB2"/>
    <w:rsid w:val="00DE462C"/>
    <w:rsid w:val="00DE4FC3"/>
    <w:rsid w:val="00DE51E5"/>
    <w:rsid w:val="00DF0737"/>
    <w:rsid w:val="00DF0978"/>
    <w:rsid w:val="00DF0ED2"/>
    <w:rsid w:val="00DF25C7"/>
    <w:rsid w:val="00DF2619"/>
    <w:rsid w:val="00DF2B95"/>
    <w:rsid w:val="00DF35CE"/>
    <w:rsid w:val="00DF4E1A"/>
    <w:rsid w:val="00DF6353"/>
    <w:rsid w:val="00DF6ADC"/>
    <w:rsid w:val="00DF7EB0"/>
    <w:rsid w:val="00E0076E"/>
    <w:rsid w:val="00E0158E"/>
    <w:rsid w:val="00E02C14"/>
    <w:rsid w:val="00E02D15"/>
    <w:rsid w:val="00E03714"/>
    <w:rsid w:val="00E03CE0"/>
    <w:rsid w:val="00E04151"/>
    <w:rsid w:val="00E05994"/>
    <w:rsid w:val="00E05F58"/>
    <w:rsid w:val="00E06212"/>
    <w:rsid w:val="00E11009"/>
    <w:rsid w:val="00E130BB"/>
    <w:rsid w:val="00E15B8C"/>
    <w:rsid w:val="00E16E96"/>
    <w:rsid w:val="00E17A49"/>
    <w:rsid w:val="00E20208"/>
    <w:rsid w:val="00E21489"/>
    <w:rsid w:val="00E22CED"/>
    <w:rsid w:val="00E23EB8"/>
    <w:rsid w:val="00E24AEF"/>
    <w:rsid w:val="00E25C6D"/>
    <w:rsid w:val="00E26026"/>
    <w:rsid w:val="00E2665F"/>
    <w:rsid w:val="00E2785B"/>
    <w:rsid w:val="00E31050"/>
    <w:rsid w:val="00E325CF"/>
    <w:rsid w:val="00E34D08"/>
    <w:rsid w:val="00E351CE"/>
    <w:rsid w:val="00E35262"/>
    <w:rsid w:val="00E3598B"/>
    <w:rsid w:val="00E35B9A"/>
    <w:rsid w:val="00E35FA8"/>
    <w:rsid w:val="00E36A08"/>
    <w:rsid w:val="00E36BFD"/>
    <w:rsid w:val="00E36DD1"/>
    <w:rsid w:val="00E40212"/>
    <w:rsid w:val="00E404DB"/>
    <w:rsid w:val="00E40F0D"/>
    <w:rsid w:val="00E41808"/>
    <w:rsid w:val="00E42952"/>
    <w:rsid w:val="00E4402F"/>
    <w:rsid w:val="00E44228"/>
    <w:rsid w:val="00E45B48"/>
    <w:rsid w:val="00E46610"/>
    <w:rsid w:val="00E47975"/>
    <w:rsid w:val="00E47EA3"/>
    <w:rsid w:val="00E517D7"/>
    <w:rsid w:val="00E535E6"/>
    <w:rsid w:val="00E5445E"/>
    <w:rsid w:val="00E5461C"/>
    <w:rsid w:val="00E556D4"/>
    <w:rsid w:val="00E55969"/>
    <w:rsid w:val="00E55C2F"/>
    <w:rsid w:val="00E55CED"/>
    <w:rsid w:val="00E5670C"/>
    <w:rsid w:val="00E56D6C"/>
    <w:rsid w:val="00E61FA7"/>
    <w:rsid w:val="00E62FD2"/>
    <w:rsid w:val="00E634EA"/>
    <w:rsid w:val="00E65C02"/>
    <w:rsid w:val="00E679AC"/>
    <w:rsid w:val="00E70515"/>
    <w:rsid w:val="00E715FA"/>
    <w:rsid w:val="00E725B0"/>
    <w:rsid w:val="00E72E95"/>
    <w:rsid w:val="00E73C4F"/>
    <w:rsid w:val="00E73D57"/>
    <w:rsid w:val="00E74AB8"/>
    <w:rsid w:val="00E7597E"/>
    <w:rsid w:val="00E82AA7"/>
    <w:rsid w:val="00E82D33"/>
    <w:rsid w:val="00E835CC"/>
    <w:rsid w:val="00E83B90"/>
    <w:rsid w:val="00E84262"/>
    <w:rsid w:val="00E84597"/>
    <w:rsid w:val="00E846C9"/>
    <w:rsid w:val="00E866A9"/>
    <w:rsid w:val="00E87B25"/>
    <w:rsid w:val="00E87EE2"/>
    <w:rsid w:val="00E90010"/>
    <w:rsid w:val="00E931D9"/>
    <w:rsid w:val="00E93FCD"/>
    <w:rsid w:val="00E94841"/>
    <w:rsid w:val="00E963FC"/>
    <w:rsid w:val="00E96A7A"/>
    <w:rsid w:val="00E96EA4"/>
    <w:rsid w:val="00E97EF8"/>
    <w:rsid w:val="00EA0C54"/>
    <w:rsid w:val="00EA389C"/>
    <w:rsid w:val="00EA3A9D"/>
    <w:rsid w:val="00EA4108"/>
    <w:rsid w:val="00EA4363"/>
    <w:rsid w:val="00EA4A9F"/>
    <w:rsid w:val="00EA50F4"/>
    <w:rsid w:val="00EA5357"/>
    <w:rsid w:val="00EA6FC5"/>
    <w:rsid w:val="00EB1BE0"/>
    <w:rsid w:val="00EB2D56"/>
    <w:rsid w:val="00EB38FB"/>
    <w:rsid w:val="00EB3DBB"/>
    <w:rsid w:val="00EB51DB"/>
    <w:rsid w:val="00EB5252"/>
    <w:rsid w:val="00EB62C9"/>
    <w:rsid w:val="00EB6D2D"/>
    <w:rsid w:val="00EB74FD"/>
    <w:rsid w:val="00EB7B05"/>
    <w:rsid w:val="00EC09C9"/>
    <w:rsid w:val="00EC0AF1"/>
    <w:rsid w:val="00EC13AC"/>
    <w:rsid w:val="00EC14E7"/>
    <w:rsid w:val="00EC1E1D"/>
    <w:rsid w:val="00EC226E"/>
    <w:rsid w:val="00EC49B4"/>
    <w:rsid w:val="00EC4E04"/>
    <w:rsid w:val="00EC5567"/>
    <w:rsid w:val="00EC62E2"/>
    <w:rsid w:val="00EC74FF"/>
    <w:rsid w:val="00EC78AA"/>
    <w:rsid w:val="00ED0520"/>
    <w:rsid w:val="00ED0962"/>
    <w:rsid w:val="00ED16A7"/>
    <w:rsid w:val="00ED2F67"/>
    <w:rsid w:val="00ED34CA"/>
    <w:rsid w:val="00ED38EE"/>
    <w:rsid w:val="00ED3CA2"/>
    <w:rsid w:val="00ED3D34"/>
    <w:rsid w:val="00ED3F18"/>
    <w:rsid w:val="00ED63B8"/>
    <w:rsid w:val="00ED676D"/>
    <w:rsid w:val="00ED7A4C"/>
    <w:rsid w:val="00EE0486"/>
    <w:rsid w:val="00EE059F"/>
    <w:rsid w:val="00EE16AB"/>
    <w:rsid w:val="00EE17F6"/>
    <w:rsid w:val="00EE21ED"/>
    <w:rsid w:val="00EE24A0"/>
    <w:rsid w:val="00EE5148"/>
    <w:rsid w:val="00EE598C"/>
    <w:rsid w:val="00EE63B7"/>
    <w:rsid w:val="00EE67CE"/>
    <w:rsid w:val="00EE74AF"/>
    <w:rsid w:val="00EE7891"/>
    <w:rsid w:val="00EF3856"/>
    <w:rsid w:val="00EF4C24"/>
    <w:rsid w:val="00EF631A"/>
    <w:rsid w:val="00EF6716"/>
    <w:rsid w:val="00EF6779"/>
    <w:rsid w:val="00EF67ED"/>
    <w:rsid w:val="00EF6808"/>
    <w:rsid w:val="00F00243"/>
    <w:rsid w:val="00F007A5"/>
    <w:rsid w:val="00F02729"/>
    <w:rsid w:val="00F031A3"/>
    <w:rsid w:val="00F07C3E"/>
    <w:rsid w:val="00F107D0"/>
    <w:rsid w:val="00F10C2B"/>
    <w:rsid w:val="00F12C69"/>
    <w:rsid w:val="00F13A8E"/>
    <w:rsid w:val="00F13CFB"/>
    <w:rsid w:val="00F13D3D"/>
    <w:rsid w:val="00F157B2"/>
    <w:rsid w:val="00F15808"/>
    <w:rsid w:val="00F15CB4"/>
    <w:rsid w:val="00F17E83"/>
    <w:rsid w:val="00F20071"/>
    <w:rsid w:val="00F2147D"/>
    <w:rsid w:val="00F21AC7"/>
    <w:rsid w:val="00F23196"/>
    <w:rsid w:val="00F25376"/>
    <w:rsid w:val="00F25BFC"/>
    <w:rsid w:val="00F269D3"/>
    <w:rsid w:val="00F274FB"/>
    <w:rsid w:val="00F27C72"/>
    <w:rsid w:val="00F310BC"/>
    <w:rsid w:val="00F314B4"/>
    <w:rsid w:val="00F316A1"/>
    <w:rsid w:val="00F3178A"/>
    <w:rsid w:val="00F33394"/>
    <w:rsid w:val="00F34239"/>
    <w:rsid w:val="00F3429F"/>
    <w:rsid w:val="00F342F2"/>
    <w:rsid w:val="00F36938"/>
    <w:rsid w:val="00F36D85"/>
    <w:rsid w:val="00F37647"/>
    <w:rsid w:val="00F37708"/>
    <w:rsid w:val="00F40B8F"/>
    <w:rsid w:val="00F428ED"/>
    <w:rsid w:val="00F42CF0"/>
    <w:rsid w:val="00F43BD1"/>
    <w:rsid w:val="00F44744"/>
    <w:rsid w:val="00F46824"/>
    <w:rsid w:val="00F47C76"/>
    <w:rsid w:val="00F50571"/>
    <w:rsid w:val="00F51DCB"/>
    <w:rsid w:val="00F54175"/>
    <w:rsid w:val="00F553DC"/>
    <w:rsid w:val="00F56B2F"/>
    <w:rsid w:val="00F56F15"/>
    <w:rsid w:val="00F57C10"/>
    <w:rsid w:val="00F602E1"/>
    <w:rsid w:val="00F60A0C"/>
    <w:rsid w:val="00F60F68"/>
    <w:rsid w:val="00F62307"/>
    <w:rsid w:val="00F62458"/>
    <w:rsid w:val="00F6302E"/>
    <w:rsid w:val="00F70491"/>
    <w:rsid w:val="00F70DC2"/>
    <w:rsid w:val="00F72F96"/>
    <w:rsid w:val="00F73A91"/>
    <w:rsid w:val="00F744A4"/>
    <w:rsid w:val="00F74C04"/>
    <w:rsid w:val="00F757B4"/>
    <w:rsid w:val="00F757C2"/>
    <w:rsid w:val="00F762C6"/>
    <w:rsid w:val="00F77ACE"/>
    <w:rsid w:val="00F77FC1"/>
    <w:rsid w:val="00F82554"/>
    <w:rsid w:val="00F82579"/>
    <w:rsid w:val="00F82A9F"/>
    <w:rsid w:val="00F82FE5"/>
    <w:rsid w:val="00F83C94"/>
    <w:rsid w:val="00F8425D"/>
    <w:rsid w:val="00F85639"/>
    <w:rsid w:val="00F8569F"/>
    <w:rsid w:val="00F861D0"/>
    <w:rsid w:val="00F863C3"/>
    <w:rsid w:val="00F87C2F"/>
    <w:rsid w:val="00F9091F"/>
    <w:rsid w:val="00F90D6C"/>
    <w:rsid w:val="00F91CF3"/>
    <w:rsid w:val="00F91D20"/>
    <w:rsid w:val="00F92603"/>
    <w:rsid w:val="00F93A55"/>
    <w:rsid w:val="00F94900"/>
    <w:rsid w:val="00F94D40"/>
    <w:rsid w:val="00F95207"/>
    <w:rsid w:val="00F97431"/>
    <w:rsid w:val="00F97AE4"/>
    <w:rsid w:val="00FA10FF"/>
    <w:rsid w:val="00FA1452"/>
    <w:rsid w:val="00FA1611"/>
    <w:rsid w:val="00FA217D"/>
    <w:rsid w:val="00FA3157"/>
    <w:rsid w:val="00FA31E7"/>
    <w:rsid w:val="00FA3479"/>
    <w:rsid w:val="00FA502A"/>
    <w:rsid w:val="00FA579D"/>
    <w:rsid w:val="00FA648B"/>
    <w:rsid w:val="00FA6D47"/>
    <w:rsid w:val="00FA6EE4"/>
    <w:rsid w:val="00FA722D"/>
    <w:rsid w:val="00FA7785"/>
    <w:rsid w:val="00FB004F"/>
    <w:rsid w:val="00FB0723"/>
    <w:rsid w:val="00FB0AC3"/>
    <w:rsid w:val="00FB1E13"/>
    <w:rsid w:val="00FB21AE"/>
    <w:rsid w:val="00FB651A"/>
    <w:rsid w:val="00FB6CE9"/>
    <w:rsid w:val="00FB6F3B"/>
    <w:rsid w:val="00FB7D7D"/>
    <w:rsid w:val="00FC3911"/>
    <w:rsid w:val="00FC3D26"/>
    <w:rsid w:val="00FC422D"/>
    <w:rsid w:val="00FC5A95"/>
    <w:rsid w:val="00FC5C5C"/>
    <w:rsid w:val="00FC6770"/>
    <w:rsid w:val="00FC7363"/>
    <w:rsid w:val="00FD07A1"/>
    <w:rsid w:val="00FD24E9"/>
    <w:rsid w:val="00FD2A5F"/>
    <w:rsid w:val="00FD358D"/>
    <w:rsid w:val="00FD43E6"/>
    <w:rsid w:val="00FD4C5D"/>
    <w:rsid w:val="00FD6D29"/>
    <w:rsid w:val="00FD7117"/>
    <w:rsid w:val="00FD76C1"/>
    <w:rsid w:val="00FE129F"/>
    <w:rsid w:val="00FE2C6F"/>
    <w:rsid w:val="00FE3CED"/>
    <w:rsid w:val="00FE4A59"/>
    <w:rsid w:val="00FE535F"/>
    <w:rsid w:val="00FE53B6"/>
    <w:rsid w:val="00FE62EC"/>
    <w:rsid w:val="00FE648C"/>
    <w:rsid w:val="00FE64B9"/>
    <w:rsid w:val="00FE6A70"/>
    <w:rsid w:val="00FE7995"/>
    <w:rsid w:val="00FF07D8"/>
    <w:rsid w:val="00FF3B58"/>
    <w:rsid w:val="00FF41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4DAC2A0A"/>
  <w14:defaultImageDpi w14:val="330"/>
  <w15:docId w15:val="{0739FA5F-F70E-4A62-BD30-E8D7901080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Open Sans" w:eastAsia="Times New Roman" w:hAnsi="Open Sans" w:cs="Times New Roman"/>
        <w:lang w:val="nb-NO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E51BD"/>
  </w:style>
  <w:style w:type="paragraph" w:styleId="Overskrift1">
    <w:name w:val="heading 1"/>
    <w:basedOn w:val="Normal"/>
    <w:next w:val="Normal"/>
    <w:link w:val="Overskrift1Tegn"/>
    <w:uiPriority w:val="1"/>
    <w:qFormat/>
    <w:rsid w:val="005D1E68"/>
    <w:pPr>
      <w:keepNext/>
      <w:keepLines/>
      <w:spacing w:before="480"/>
      <w:outlineLvl w:val="0"/>
    </w:pPr>
    <w:rPr>
      <w:rFonts w:ascii="Open Sans SemiBold" w:eastAsiaTheme="majorEastAsia" w:hAnsi="Open Sans SemiBold" w:cstheme="majorHAnsi"/>
      <w:bCs/>
      <w:color w:val="000000" w:themeColor="text1"/>
      <w:sz w:val="26"/>
      <w:szCs w:val="32"/>
    </w:rPr>
  </w:style>
  <w:style w:type="paragraph" w:styleId="Overskrift2">
    <w:name w:val="heading 2"/>
    <w:basedOn w:val="Overskrift1"/>
    <w:next w:val="Normal"/>
    <w:link w:val="Overskrift2Tegn"/>
    <w:uiPriority w:val="9"/>
    <w:qFormat/>
    <w:rsid w:val="005E51BD"/>
    <w:pPr>
      <w:outlineLvl w:val="1"/>
    </w:pPr>
    <w:rPr>
      <w:rFonts w:ascii="Open Sans" w:hAnsi="Open Sans"/>
      <w:b/>
      <w:sz w:val="22"/>
      <w:szCs w:val="28"/>
    </w:rPr>
  </w:style>
  <w:style w:type="paragraph" w:styleId="Overskrift3">
    <w:name w:val="heading 3"/>
    <w:basedOn w:val="Normal"/>
    <w:next w:val="Normal"/>
    <w:link w:val="Overskrift3Tegn"/>
    <w:uiPriority w:val="9"/>
    <w:qFormat/>
    <w:rsid w:val="00F51DCB"/>
    <w:pPr>
      <w:keepNext/>
      <w:keepLines/>
      <w:spacing w:before="200"/>
      <w:outlineLvl w:val="2"/>
    </w:pPr>
    <w:rPr>
      <w:rFonts w:eastAsiaTheme="majorEastAsia" w:cstheme="majorBidi"/>
      <w:b/>
      <w:bCs/>
    </w:rPr>
  </w:style>
  <w:style w:type="paragraph" w:styleId="Overskrift4">
    <w:name w:val="heading 4"/>
    <w:aliases w:val="Overskrift X nivå 2 og 3"/>
    <w:basedOn w:val="Normal"/>
    <w:next w:val="Normal"/>
    <w:link w:val="Overskrift4Tegn"/>
    <w:qFormat/>
    <w:rsid w:val="005E51BD"/>
    <w:pPr>
      <w:keepNext/>
      <w:keepLines/>
      <w:spacing w:before="200"/>
      <w:outlineLvl w:val="3"/>
    </w:pPr>
    <w:rPr>
      <w:rFonts w:eastAsiaTheme="majorEastAsia" w:cstheme="majorBidi"/>
      <w:b/>
      <w:bCs/>
      <w:iCs/>
      <w:sz w:val="26"/>
    </w:rPr>
  </w:style>
  <w:style w:type="paragraph" w:styleId="Overskrift5">
    <w:name w:val="heading 5"/>
    <w:basedOn w:val="Normal"/>
    <w:next w:val="Normal"/>
    <w:link w:val="Overskrift5Tegn"/>
    <w:semiHidden/>
    <w:unhideWhenUsed/>
    <w:qFormat/>
    <w:rsid w:val="00171D27"/>
    <w:pPr>
      <w:keepNext/>
      <w:keepLines/>
      <w:spacing w:before="200"/>
      <w:outlineLvl w:val="4"/>
    </w:pPr>
    <w:rPr>
      <w:rFonts w:eastAsiaTheme="majorEastAsia" w:cstheme="majorBidi"/>
      <w:color w:val="001125" w:themeColor="accent1" w:themeShade="7F"/>
    </w:rPr>
  </w:style>
  <w:style w:type="paragraph" w:styleId="Overskrift6">
    <w:name w:val="heading 6"/>
    <w:basedOn w:val="Normal"/>
    <w:next w:val="Normal"/>
    <w:link w:val="Overskrift6Tegn"/>
    <w:semiHidden/>
    <w:unhideWhenUsed/>
    <w:qFormat/>
    <w:rsid w:val="00171D27"/>
    <w:pPr>
      <w:keepNext/>
      <w:keepLines/>
      <w:spacing w:before="200"/>
      <w:outlineLvl w:val="5"/>
    </w:pPr>
    <w:rPr>
      <w:rFonts w:eastAsiaTheme="majorEastAsia" w:cstheme="majorBidi"/>
      <w:i/>
      <w:iCs/>
      <w:color w:val="001125" w:themeColor="accent1" w:themeShade="7F"/>
    </w:rPr>
  </w:style>
  <w:style w:type="paragraph" w:styleId="Overskrift7">
    <w:name w:val="heading 7"/>
    <w:basedOn w:val="Normal"/>
    <w:next w:val="Normal"/>
    <w:link w:val="Overskrift7Tegn"/>
    <w:semiHidden/>
    <w:unhideWhenUsed/>
    <w:qFormat/>
    <w:rsid w:val="00171D27"/>
    <w:pPr>
      <w:keepNext/>
      <w:keepLines/>
      <w:spacing w:before="200"/>
      <w:outlineLvl w:val="6"/>
    </w:pPr>
    <w:rPr>
      <w:rFonts w:eastAsiaTheme="majorEastAsia" w:cstheme="majorBidi"/>
      <w:i/>
      <w:iCs/>
      <w:color w:val="404040" w:themeColor="text1" w:themeTint="BF"/>
    </w:rPr>
  </w:style>
  <w:style w:type="paragraph" w:styleId="Overskrift8">
    <w:name w:val="heading 8"/>
    <w:basedOn w:val="Normal"/>
    <w:next w:val="Normal"/>
    <w:link w:val="Overskrift8Tegn"/>
    <w:semiHidden/>
    <w:unhideWhenUsed/>
    <w:qFormat/>
    <w:rsid w:val="00171D27"/>
    <w:pPr>
      <w:keepNext/>
      <w:keepLines/>
      <w:spacing w:before="200"/>
      <w:outlineLvl w:val="7"/>
    </w:pPr>
    <w:rPr>
      <w:rFonts w:eastAsiaTheme="majorEastAsia" w:cstheme="majorBidi"/>
      <w:color w:val="404040" w:themeColor="text1" w:themeTint="BF"/>
    </w:rPr>
  </w:style>
  <w:style w:type="paragraph" w:styleId="Overskrift9">
    <w:name w:val="heading 9"/>
    <w:basedOn w:val="Normal"/>
    <w:next w:val="Normal"/>
    <w:link w:val="Overskrift9Tegn"/>
    <w:semiHidden/>
    <w:unhideWhenUsed/>
    <w:qFormat/>
    <w:rsid w:val="00171D27"/>
    <w:pPr>
      <w:keepNext/>
      <w:keepLines/>
      <w:spacing w:before="200"/>
      <w:outlineLvl w:val="8"/>
    </w:pPr>
    <w:rPr>
      <w:rFonts w:eastAsiaTheme="majorEastAsia" w:cstheme="majorBidi"/>
      <w:i/>
      <w:iCs/>
      <w:color w:val="404040" w:themeColor="text1" w:themeTint="BF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opptekst">
    <w:name w:val="header"/>
    <w:basedOn w:val="Normal"/>
    <w:link w:val="TopptekstTegn"/>
    <w:uiPriority w:val="99"/>
    <w:unhideWhenUsed/>
    <w:rsid w:val="00BE7168"/>
    <w:pPr>
      <w:tabs>
        <w:tab w:val="center" w:pos="4536"/>
        <w:tab w:val="right" w:pos="9072"/>
      </w:tabs>
    </w:pPr>
  </w:style>
  <w:style w:type="character" w:customStyle="1" w:styleId="TopptekstTegn">
    <w:name w:val="Topptekst Tegn"/>
    <w:basedOn w:val="Standardskriftforavsnitt"/>
    <w:link w:val="Topptekst"/>
    <w:uiPriority w:val="99"/>
    <w:rsid w:val="00BE7168"/>
  </w:style>
  <w:style w:type="paragraph" w:styleId="Bunntekst">
    <w:name w:val="footer"/>
    <w:basedOn w:val="Normal"/>
    <w:link w:val="BunntekstTegn"/>
    <w:uiPriority w:val="99"/>
    <w:unhideWhenUsed/>
    <w:rsid w:val="00BE7168"/>
    <w:pPr>
      <w:tabs>
        <w:tab w:val="center" w:pos="4536"/>
        <w:tab w:val="right" w:pos="9072"/>
      </w:tabs>
    </w:pPr>
  </w:style>
  <w:style w:type="character" w:customStyle="1" w:styleId="BunntekstTegn">
    <w:name w:val="Bunntekst Tegn"/>
    <w:basedOn w:val="Standardskriftforavsnitt"/>
    <w:link w:val="Bunntekst"/>
    <w:uiPriority w:val="99"/>
    <w:rsid w:val="00BE7168"/>
  </w:style>
  <w:style w:type="paragraph" w:styleId="Bobletekst">
    <w:name w:val="Balloon Text"/>
    <w:basedOn w:val="Normal"/>
    <w:link w:val="BobletekstTegn"/>
    <w:uiPriority w:val="99"/>
    <w:semiHidden/>
    <w:unhideWhenUsed/>
    <w:rsid w:val="00BE7168"/>
    <w:rPr>
      <w:rFonts w:ascii="Lucida Grande" w:hAnsi="Lucida Grande" w:cs="Lucida Grande"/>
      <w:sz w:val="18"/>
      <w:szCs w:val="18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BE7168"/>
    <w:rPr>
      <w:rFonts w:ascii="Lucida Grande" w:hAnsi="Lucida Grande" w:cs="Lucida Grande"/>
      <w:sz w:val="18"/>
      <w:szCs w:val="18"/>
    </w:rPr>
  </w:style>
  <w:style w:type="paragraph" w:customStyle="1" w:styleId="Grunnleggendeavsnitt">
    <w:name w:val="[Grunnleggende avsnitt]"/>
    <w:basedOn w:val="Normal"/>
    <w:uiPriority w:val="99"/>
    <w:rsid w:val="00BE7168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</w:rPr>
  </w:style>
  <w:style w:type="character" w:styleId="Hyperkobling">
    <w:name w:val="Hyperlink"/>
    <w:basedOn w:val="Standardskriftforavsnitt"/>
    <w:uiPriority w:val="99"/>
    <w:unhideWhenUsed/>
    <w:rsid w:val="00A9749F"/>
    <w:rPr>
      <w:color w:val="4C76BA" w:themeColor="hyperlink"/>
      <w:u w:val="single"/>
    </w:rPr>
  </w:style>
  <w:style w:type="character" w:customStyle="1" w:styleId="Overskrift1Tegn">
    <w:name w:val="Overskrift 1 Tegn"/>
    <w:basedOn w:val="Standardskriftforavsnitt"/>
    <w:link w:val="Overskrift1"/>
    <w:uiPriority w:val="1"/>
    <w:rsid w:val="005D1E68"/>
    <w:rPr>
      <w:rFonts w:ascii="Open Sans SemiBold" w:eastAsiaTheme="majorEastAsia" w:hAnsi="Open Sans SemiBold" w:cstheme="majorHAnsi"/>
      <w:bCs/>
      <w:color w:val="000000" w:themeColor="text1"/>
      <w:sz w:val="26"/>
      <w:szCs w:val="32"/>
    </w:rPr>
  </w:style>
  <w:style w:type="character" w:customStyle="1" w:styleId="Overskrift2Tegn">
    <w:name w:val="Overskrift 2 Tegn"/>
    <w:basedOn w:val="Standardskriftforavsnitt"/>
    <w:link w:val="Overskrift2"/>
    <w:uiPriority w:val="9"/>
    <w:rsid w:val="005E51BD"/>
    <w:rPr>
      <w:rFonts w:eastAsiaTheme="majorEastAsia" w:cstheme="majorHAnsi"/>
      <w:b/>
      <w:bCs/>
      <w:color w:val="000000" w:themeColor="text1"/>
      <w:sz w:val="22"/>
      <w:szCs w:val="28"/>
    </w:rPr>
  </w:style>
  <w:style w:type="character" w:customStyle="1" w:styleId="Overskrift3Tegn">
    <w:name w:val="Overskrift 3 Tegn"/>
    <w:basedOn w:val="Standardskriftforavsnitt"/>
    <w:link w:val="Overskrift3"/>
    <w:uiPriority w:val="9"/>
    <w:rsid w:val="00F51DCB"/>
    <w:rPr>
      <w:rFonts w:eastAsiaTheme="majorEastAsia" w:cstheme="majorBidi"/>
      <w:b/>
      <w:bCs/>
    </w:rPr>
  </w:style>
  <w:style w:type="character" w:customStyle="1" w:styleId="Overskrift4Tegn">
    <w:name w:val="Overskrift 4 Tegn"/>
    <w:aliases w:val="Overskrift X nivå 2 og 3 Tegn"/>
    <w:basedOn w:val="Standardskriftforavsnitt"/>
    <w:link w:val="Overskrift4"/>
    <w:rsid w:val="005E51BD"/>
    <w:rPr>
      <w:rFonts w:eastAsiaTheme="majorEastAsia" w:cstheme="majorBidi"/>
      <w:b/>
      <w:bCs/>
      <w:iCs/>
      <w:sz w:val="26"/>
    </w:rPr>
  </w:style>
  <w:style w:type="character" w:customStyle="1" w:styleId="Overskrift5Tegn">
    <w:name w:val="Overskrift 5 Tegn"/>
    <w:basedOn w:val="Standardskriftforavsnitt"/>
    <w:link w:val="Overskrift5"/>
    <w:semiHidden/>
    <w:rsid w:val="00171D27"/>
    <w:rPr>
      <w:rFonts w:asciiTheme="majorHAnsi" w:eastAsiaTheme="majorEastAsia" w:hAnsiTheme="majorHAnsi" w:cstheme="majorBidi"/>
      <w:color w:val="001125" w:themeColor="accent1" w:themeShade="7F"/>
      <w:sz w:val="24"/>
    </w:rPr>
  </w:style>
  <w:style w:type="character" w:customStyle="1" w:styleId="Overskrift6Tegn">
    <w:name w:val="Overskrift 6 Tegn"/>
    <w:basedOn w:val="Standardskriftforavsnitt"/>
    <w:link w:val="Overskrift6"/>
    <w:semiHidden/>
    <w:rsid w:val="00171D27"/>
    <w:rPr>
      <w:rFonts w:asciiTheme="majorHAnsi" w:eastAsiaTheme="majorEastAsia" w:hAnsiTheme="majorHAnsi" w:cstheme="majorBidi"/>
      <w:i/>
      <w:iCs/>
      <w:color w:val="001125" w:themeColor="accent1" w:themeShade="7F"/>
      <w:sz w:val="24"/>
    </w:rPr>
  </w:style>
  <w:style w:type="character" w:customStyle="1" w:styleId="Overskrift7Tegn">
    <w:name w:val="Overskrift 7 Tegn"/>
    <w:basedOn w:val="Standardskriftforavsnitt"/>
    <w:link w:val="Overskrift7"/>
    <w:semiHidden/>
    <w:rsid w:val="00171D27"/>
    <w:rPr>
      <w:rFonts w:asciiTheme="majorHAnsi" w:eastAsiaTheme="majorEastAsia" w:hAnsiTheme="majorHAnsi" w:cstheme="majorBidi"/>
      <w:i/>
      <w:iCs/>
      <w:color w:val="404040" w:themeColor="text1" w:themeTint="BF"/>
      <w:sz w:val="24"/>
    </w:rPr>
  </w:style>
  <w:style w:type="character" w:customStyle="1" w:styleId="Overskrift8Tegn">
    <w:name w:val="Overskrift 8 Tegn"/>
    <w:basedOn w:val="Standardskriftforavsnitt"/>
    <w:link w:val="Overskrift8"/>
    <w:semiHidden/>
    <w:rsid w:val="00171D27"/>
    <w:rPr>
      <w:rFonts w:asciiTheme="majorHAnsi" w:eastAsiaTheme="majorEastAsia" w:hAnsiTheme="majorHAnsi" w:cstheme="majorBidi"/>
      <w:color w:val="404040" w:themeColor="text1" w:themeTint="BF"/>
    </w:rPr>
  </w:style>
  <w:style w:type="character" w:customStyle="1" w:styleId="Overskrift9Tegn">
    <w:name w:val="Overskrift 9 Tegn"/>
    <w:basedOn w:val="Standardskriftforavsnitt"/>
    <w:link w:val="Overskrift9"/>
    <w:semiHidden/>
    <w:rsid w:val="00171D27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ildetekst">
    <w:name w:val="caption"/>
    <w:basedOn w:val="Normal"/>
    <w:next w:val="Normal"/>
    <w:unhideWhenUsed/>
    <w:qFormat/>
    <w:rsid w:val="00171D27"/>
    <w:pPr>
      <w:spacing w:after="200"/>
    </w:pPr>
    <w:rPr>
      <w:b/>
      <w:bCs/>
      <w:color w:val="00244C" w:themeColor="accent1"/>
      <w:sz w:val="18"/>
      <w:szCs w:val="18"/>
    </w:rPr>
  </w:style>
  <w:style w:type="paragraph" w:styleId="Tittel">
    <w:name w:val="Title"/>
    <w:basedOn w:val="Overskrift1"/>
    <w:next w:val="Normal"/>
    <w:link w:val="TittelTegn"/>
    <w:qFormat/>
    <w:rsid w:val="000B0B30"/>
    <w:rPr>
      <w:rFonts w:ascii="Calibri" w:hAnsi="Calibri"/>
      <w:b/>
      <w:sz w:val="56"/>
      <w:szCs w:val="56"/>
    </w:rPr>
  </w:style>
  <w:style w:type="character" w:customStyle="1" w:styleId="TittelTegn">
    <w:name w:val="Tittel Tegn"/>
    <w:basedOn w:val="Standardskriftforavsnitt"/>
    <w:link w:val="Tittel"/>
    <w:rsid w:val="000B0B30"/>
    <w:rPr>
      <w:rFonts w:ascii="Calibri" w:eastAsiaTheme="majorEastAsia" w:hAnsi="Calibri" w:cs="Arial"/>
      <w:bCs/>
      <w:color w:val="00303E"/>
      <w:sz w:val="56"/>
      <w:szCs w:val="56"/>
    </w:rPr>
  </w:style>
  <w:style w:type="paragraph" w:styleId="Undertittel">
    <w:name w:val="Subtitle"/>
    <w:basedOn w:val="Overskrift1"/>
    <w:next w:val="Normal"/>
    <w:link w:val="UndertittelTegn"/>
    <w:qFormat/>
    <w:rsid w:val="005146C1"/>
    <w:rPr>
      <w:b/>
    </w:rPr>
  </w:style>
  <w:style w:type="character" w:customStyle="1" w:styleId="UndertittelTegn">
    <w:name w:val="Undertittel Tegn"/>
    <w:basedOn w:val="Standardskriftforavsnitt"/>
    <w:link w:val="Undertittel"/>
    <w:rsid w:val="005146C1"/>
    <w:rPr>
      <w:rFonts w:asciiTheme="majorHAnsi" w:eastAsiaTheme="majorEastAsia" w:hAnsiTheme="majorHAnsi" w:cstheme="majorHAnsi"/>
      <w:bCs/>
      <w:color w:val="00303E"/>
      <w:sz w:val="32"/>
      <w:szCs w:val="32"/>
    </w:rPr>
  </w:style>
  <w:style w:type="character" w:styleId="Sterk">
    <w:name w:val="Strong"/>
    <w:aliases w:val="Avsnitt"/>
    <w:uiPriority w:val="22"/>
    <w:qFormat/>
    <w:rsid w:val="00F51DCB"/>
    <w:rPr>
      <w:rFonts w:ascii="Open Sans" w:hAnsi="Open Sans"/>
      <w:sz w:val="20"/>
      <w:szCs w:val="24"/>
    </w:rPr>
  </w:style>
  <w:style w:type="character" w:styleId="Utheving">
    <w:name w:val="Emphasis"/>
    <w:basedOn w:val="Standardskriftforavsnitt"/>
    <w:uiPriority w:val="20"/>
    <w:qFormat/>
    <w:rsid w:val="00171D27"/>
    <w:rPr>
      <w:i/>
      <w:iCs/>
    </w:rPr>
  </w:style>
  <w:style w:type="paragraph" w:styleId="Ingenmellomrom">
    <w:name w:val="No Spacing"/>
    <w:uiPriority w:val="1"/>
    <w:qFormat/>
    <w:rsid w:val="00171D27"/>
    <w:rPr>
      <w:sz w:val="24"/>
    </w:rPr>
  </w:style>
  <w:style w:type="paragraph" w:styleId="Listeavsnitt">
    <w:name w:val="List Paragraph"/>
    <w:basedOn w:val="Normal"/>
    <w:uiPriority w:val="34"/>
    <w:qFormat/>
    <w:rsid w:val="00171D27"/>
    <w:pPr>
      <w:ind w:left="720"/>
      <w:contextualSpacing/>
    </w:pPr>
  </w:style>
  <w:style w:type="paragraph" w:styleId="Sitat">
    <w:name w:val="Quote"/>
    <w:basedOn w:val="Normal"/>
    <w:next w:val="Normal"/>
    <w:link w:val="SitatTegn"/>
    <w:uiPriority w:val="29"/>
    <w:qFormat/>
    <w:rsid w:val="00171D27"/>
    <w:rPr>
      <w:i/>
      <w:iCs/>
      <w:color w:val="000000" w:themeColor="text1"/>
    </w:rPr>
  </w:style>
  <w:style w:type="character" w:customStyle="1" w:styleId="SitatTegn">
    <w:name w:val="Sitat Tegn"/>
    <w:basedOn w:val="Standardskriftforavsnitt"/>
    <w:link w:val="Sitat"/>
    <w:uiPriority w:val="29"/>
    <w:rsid w:val="00171D27"/>
    <w:rPr>
      <w:i/>
      <w:iCs/>
      <w:color w:val="000000" w:themeColor="text1"/>
      <w:sz w:val="24"/>
    </w:rPr>
  </w:style>
  <w:style w:type="paragraph" w:styleId="Sterktsitat">
    <w:name w:val="Intense Quote"/>
    <w:basedOn w:val="Normal"/>
    <w:next w:val="Normal"/>
    <w:link w:val="SterktsitatTegn"/>
    <w:uiPriority w:val="30"/>
    <w:qFormat/>
    <w:rsid w:val="00171D27"/>
    <w:pPr>
      <w:pBdr>
        <w:bottom w:val="single" w:sz="4" w:space="4" w:color="00244C" w:themeColor="accent1"/>
      </w:pBdr>
      <w:spacing w:before="200" w:after="280"/>
      <w:ind w:left="936" w:right="936"/>
    </w:pPr>
    <w:rPr>
      <w:b/>
      <w:bCs/>
      <w:i/>
      <w:iCs/>
      <w:color w:val="00244C" w:themeColor="accent1"/>
    </w:rPr>
  </w:style>
  <w:style w:type="character" w:customStyle="1" w:styleId="SterktsitatTegn">
    <w:name w:val="Sterkt sitat Tegn"/>
    <w:basedOn w:val="Standardskriftforavsnitt"/>
    <w:link w:val="Sterktsitat"/>
    <w:uiPriority w:val="30"/>
    <w:rsid w:val="00171D27"/>
    <w:rPr>
      <w:b/>
      <w:bCs/>
      <w:i/>
      <w:iCs/>
      <w:color w:val="00244C" w:themeColor="accent1"/>
      <w:sz w:val="24"/>
    </w:rPr>
  </w:style>
  <w:style w:type="character" w:styleId="Svakutheving">
    <w:name w:val="Subtle Emphasis"/>
    <w:basedOn w:val="Standardskriftforavsnitt"/>
    <w:uiPriority w:val="19"/>
    <w:qFormat/>
    <w:rsid w:val="00171D27"/>
    <w:rPr>
      <w:i/>
      <w:iCs/>
      <w:color w:val="808080" w:themeColor="text1" w:themeTint="7F"/>
    </w:rPr>
  </w:style>
  <w:style w:type="character" w:styleId="Sterkutheving">
    <w:name w:val="Intense Emphasis"/>
    <w:basedOn w:val="Standardskriftforavsnitt"/>
    <w:uiPriority w:val="21"/>
    <w:qFormat/>
    <w:rsid w:val="00171D27"/>
    <w:rPr>
      <w:b/>
      <w:bCs/>
      <w:i/>
      <w:iCs/>
      <w:color w:val="00244C" w:themeColor="accent1"/>
    </w:rPr>
  </w:style>
  <w:style w:type="character" w:styleId="Svakreferanse">
    <w:name w:val="Subtle Reference"/>
    <w:basedOn w:val="Standardskriftforavsnitt"/>
    <w:uiPriority w:val="31"/>
    <w:qFormat/>
    <w:rsid w:val="00171D27"/>
    <w:rPr>
      <w:smallCaps/>
      <w:color w:val="C90B1C" w:themeColor="accent2"/>
      <w:u w:val="single"/>
    </w:rPr>
  </w:style>
  <w:style w:type="character" w:styleId="Sterkreferanse">
    <w:name w:val="Intense Reference"/>
    <w:basedOn w:val="Standardskriftforavsnitt"/>
    <w:uiPriority w:val="32"/>
    <w:qFormat/>
    <w:rsid w:val="00171D27"/>
    <w:rPr>
      <w:b/>
      <w:bCs/>
      <w:smallCaps/>
      <w:color w:val="C90B1C" w:themeColor="accent2"/>
      <w:spacing w:val="5"/>
      <w:u w:val="single"/>
    </w:rPr>
  </w:style>
  <w:style w:type="character" w:styleId="Boktittel">
    <w:name w:val="Book Title"/>
    <w:basedOn w:val="Standardskriftforavsnitt"/>
    <w:uiPriority w:val="33"/>
    <w:qFormat/>
    <w:rsid w:val="00171D27"/>
    <w:rPr>
      <w:b/>
      <w:bCs/>
      <w:smallCaps/>
      <w:spacing w:val="5"/>
    </w:rPr>
  </w:style>
  <w:style w:type="paragraph" w:styleId="Overskriftforinnholdsfortegnelse">
    <w:name w:val="TOC Heading"/>
    <w:basedOn w:val="Overskrift1"/>
    <w:next w:val="Normal"/>
    <w:uiPriority w:val="39"/>
    <w:unhideWhenUsed/>
    <w:qFormat/>
    <w:rsid w:val="00171D27"/>
    <w:pPr>
      <w:outlineLvl w:val="9"/>
    </w:pPr>
  </w:style>
  <w:style w:type="table" w:styleId="Tabellrutenett">
    <w:name w:val="Table Grid"/>
    <w:basedOn w:val="Vanligtabell"/>
    <w:uiPriority w:val="39"/>
    <w:unhideWhenUsed/>
    <w:rsid w:val="0079571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NH1">
    <w:name w:val="toc 1"/>
    <w:basedOn w:val="Normal"/>
    <w:next w:val="Normal"/>
    <w:autoRedefine/>
    <w:uiPriority w:val="39"/>
    <w:unhideWhenUsed/>
    <w:rsid w:val="00EA5357"/>
    <w:pPr>
      <w:tabs>
        <w:tab w:val="left" w:pos="400"/>
        <w:tab w:val="right" w:leader="dot" w:pos="9486"/>
      </w:tabs>
      <w:spacing w:after="100"/>
    </w:pPr>
  </w:style>
  <w:style w:type="paragraph" w:styleId="INNH2">
    <w:name w:val="toc 2"/>
    <w:basedOn w:val="Normal"/>
    <w:next w:val="Normal"/>
    <w:autoRedefine/>
    <w:uiPriority w:val="39"/>
    <w:unhideWhenUsed/>
    <w:rsid w:val="00BD7CE6"/>
    <w:pPr>
      <w:tabs>
        <w:tab w:val="left" w:pos="880"/>
        <w:tab w:val="right" w:leader="dot" w:pos="9486"/>
      </w:tabs>
      <w:spacing w:after="100"/>
      <w:ind w:left="240"/>
    </w:pPr>
    <w:rPr>
      <w:rFonts w:ascii="Calibri Light" w:hAnsi="Calibri Light"/>
      <w:b/>
      <w:bCs/>
      <w:noProof/>
    </w:rPr>
  </w:style>
  <w:style w:type="table" w:styleId="Rutenettabell3uthevingsfarge1">
    <w:name w:val="Grid Table 3 Accent 1"/>
    <w:basedOn w:val="Vanligtabell"/>
    <w:uiPriority w:val="48"/>
    <w:rsid w:val="00A9079C"/>
    <w:tblPr>
      <w:tblStyleRowBandSize w:val="1"/>
      <w:tblStyleColBandSize w:val="1"/>
      <w:tblBorders>
        <w:top w:val="single" w:sz="4" w:space="0" w:color="0075F9" w:themeColor="accent1" w:themeTint="99"/>
        <w:left w:val="single" w:sz="4" w:space="0" w:color="0075F9" w:themeColor="accent1" w:themeTint="99"/>
        <w:bottom w:val="single" w:sz="4" w:space="0" w:color="0075F9" w:themeColor="accent1" w:themeTint="99"/>
        <w:right w:val="single" w:sz="4" w:space="0" w:color="0075F9" w:themeColor="accent1" w:themeTint="99"/>
        <w:insideH w:val="single" w:sz="4" w:space="0" w:color="0075F9" w:themeColor="accent1" w:themeTint="99"/>
        <w:insideV w:val="single" w:sz="4" w:space="0" w:color="0075F9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A8D0FF" w:themeFill="accent1" w:themeFillTint="33"/>
      </w:tcPr>
    </w:tblStylePr>
    <w:tblStylePr w:type="band1Horz">
      <w:tblPr/>
      <w:tcPr>
        <w:shd w:val="clear" w:color="auto" w:fill="A8D0FF" w:themeFill="accent1" w:themeFillTint="33"/>
      </w:tcPr>
    </w:tblStylePr>
    <w:tblStylePr w:type="neCell">
      <w:tblPr/>
      <w:tcPr>
        <w:tcBorders>
          <w:bottom w:val="single" w:sz="4" w:space="0" w:color="0075F9" w:themeColor="accent1" w:themeTint="99"/>
        </w:tcBorders>
      </w:tcPr>
    </w:tblStylePr>
    <w:tblStylePr w:type="nwCell">
      <w:tblPr/>
      <w:tcPr>
        <w:tcBorders>
          <w:bottom w:val="single" w:sz="4" w:space="0" w:color="0075F9" w:themeColor="accent1" w:themeTint="99"/>
        </w:tcBorders>
      </w:tcPr>
    </w:tblStylePr>
    <w:tblStylePr w:type="seCell">
      <w:tblPr/>
      <w:tcPr>
        <w:tcBorders>
          <w:top w:val="single" w:sz="4" w:space="0" w:color="0075F9" w:themeColor="accent1" w:themeTint="99"/>
        </w:tcBorders>
      </w:tcPr>
    </w:tblStylePr>
    <w:tblStylePr w:type="swCell">
      <w:tblPr/>
      <w:tcPr>
        <w:tcBorders>
          <w:top w:val="single" w:sz="4" w:space="0" w:color="0075F9" w:themeColor="accent1" w:themeTint="99"/>
        </w:tcBorders>
      </w:tcPr>
    </w:tblStylePr>
  </w:style>
  <w:style w:type="table" w:styleId="Rutenettabell3uthevingsfarge2">
    <w:name w:val="Grid Table 3 Accent 2"/>
    <w:basedOn w:val="Vanligtabell"/>
    <w:uiPriority w:val="48"/>
    <w:rsid w:val="00A9079C"/>
    <w:tblPr>
      <w:tblStyleRowBandSize w:val="1"/>
      <w:tblStyleColBandSize w:val="1"/>
      <w:tblBorders>
        <w:top w:val="single" w:sz="4" w:space="0" w:color="F55563" w:themeColor="accent2" w:themeTint="99"/>
        <w:left w:val="single" w:sz="4" w:space="0" w:color="F55563" w:themeColor="accent2" w:themeTint="99"/>
        <w:bottom w:val="single" w:sz="4" w:space="0" w:color="F55563" w:themeColor="accent2" w:themeTint="99"/>
        <w:right w:val="single" w:sz="4" w:space="0" w:color="F55563" w:themeColor="accent2" w:themeTint="99"/>
        <w:insideH w:val="single" w:sz="4" w:space="0" w:color="F55563" w:themeColor="accent2" w:themeTint="99"/>
        <w:insideV w:val="single" w:sz="4" w:space="0" w:color="F5556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CC6CA" w:themeFill="accent2" w:themeFillTint="33"/>
      </w:tcPr>
    </w:tblStylePr>
    <w:tblStylePr w:type="band1Horz">
      <w:tblPr/>
      <w:tcPr>
        <w:shd w:val="clear" w:color="auto" w:fill="FCC6CA" w:themeFill="accent2" w:themeFillTint="33"/>
      </w:tcPr>
    </w:tblStylePr>
    <w:tblStylePr w:type="neCell">
      <w:tblPr/>
      <w:tcPr>
        <w:tcBorders>
          <w:bottom w:val="single" w:sz="4" w:space="0" w:color="F55563" w:themeColor="accent2" w:themeTint="99"/>
        </w:tcBorders>
      </w:tcPr>
    </w:tblStylePr>
    <w:tblStylePr w:type="nwCell">
      <w:tblPr/>
      <w:tcPr>
        <w:tcBorders>
          <w:bottom w:val="single" w:sz="4" w:space="0" w:color="F55563" w:themeColor="accent2" w:themeTint="99"/>
        </w:tcBorders>
      </w:tcPr>
    </w:tblStylePr>
    <w:tblStylePr w:type="seCell">
      <w:tblPr/>
      <w:tcPr>
        <w:tcBorders>
          <w:top w:val="single" w:sz="4" w:space="0" w:color="F55563" w:themeColor="accent2" w:themeTint="99"/>
        </w:tcBorders>
      </w:tcPr>
    </w:tblStylePr>
    <w:tblStylePr w:type="swCell">
      <w:tblPr/>
      <w:tcPr>
        <w:tcBorders>
          <w:top w:val="single" w:sz="4" w:space="0" w:color="F55563" w:themeColor="accent2" w:themeTint="99"/>
        </w:tcBorders>
      </w:tcPr>
    </w:tblStylePr>
  </w:style>
  <w:style w:type="table" w:styleId="Rutenettabell2uthevingsfarge2">
    <w:name w:val="Grid Table 2 Accent 2"/>
    <w:basedOn w:val="Vanligtabell"/>
    <w:uiPriority w:val="47"/>
    <w:rsid w:val="00A9079C"/>
    <w:tblPr>
      <w:tblStyleRowBandSize w:val="1"/>
      <w:tblStyleColBandSize w:val="1"/>
      <w:tblBorders>
        <w:top w:val="single" w:sz="2" w:space="0" w:color="F55563" w:themeColor="accent2" w:themeTint="99"/>
        <w:bottom w:val="single" w:sz="2" w:space="0" w:color="F55563" w:themeColor="accent2" w:themeTint="99"/>
        <w:insideH w:val="single" w:sz="2" w:space="0" w:color="F55563" w:themeColor="accent2" w:themeTint="99"/>
        <w:insideV w:val="single" w:sz="2" w:space="0" w:color="F55563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55563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55563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C6CA" w:themeFill="accent2" w:themeFillTint="33"/>
      </w:tcPr>
    </w:tblStylePr>
    <w:tblStylePr w:type="band1Horz">
      <w:tblPr/>
      <w:tcPr>
        <w:shd w:val="clear" w:color="auto" w:fill="FCC6CA" w:themeFill="accent2" w:themeFillTint="33"/>
      </w:tcPr>
    </w:tblStylePr>
  </w:style>
  <w:style w:type="table" w:styleId="Rutenettabell2uthevingsfarge6">
    <w:name w:val="Grid Table 2 Accent 6"/>
    <w:basedOn w:val="Vanligtabell"/>
    <w:uiPriority w:val="47"/>
    <w:rsid w:val="00A9079C"/>
    <w:tblPr>
      <w:tblStyleRowBandSize w:val="1"/>
      <w:tblStyleColBandSize w:val="1"/>
      <w:tblBorders>
        <w:top w:val="single" w:sz="2" w:space="0" w:color="93ACD5" w:themeColor="accent6" w:themeTint="99"/>
        <w:bottom w:val="single" w:sz="2" w:space="0" w:color="93ACD5" w:themeColor="accent6" w:themeTint="99"/>
        <w:insideH w:val="single" w:sz="2" w:space="0" w:color="93ACD5" w:themeColor="accent6" w:themeTint="99"/>
        <w:insideV w:val="single" w:sz="2" w:space="0" w:color="93ACD5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3ACD5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3ACD5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3F1" w:themeFill="accent6" w:themeFillTint="33"/>
      </w:tcPr>
    </w:tblStylePr>
    <w:tblStylePr w:type="band1Horz">
      <w:tblPr/>
      <w:tcPr>
        <w:shd w:val="clear" w:color="auto" w:fill="DBE3F1" w:themeFill="accent6" w:themeFillTint="33"/>
      </w:tcPr>
    </w:tblStylePr>
  </w:style>
  <w:style w:type="character" w:styleId="Sidetall">
    <w:name w:val="page number"/>
    <w:basedOn w:val="Standardskriftforavsnitt"/>
    <w:uiPriority w:val="99"/>
    <w:unhideWhenUsed/>
    <w:rsid w:val="006069A8"/>
  </w:style>
  <w:style w:type="paragraph" w:customStyle="1" w:styleId="Default">
    <w:name w:val="Default"/>
    <w:rsid w:val="00D61207"/>
    <w:pPr>
      <w:autoSpaceDE w:val="0"/>
      <w:autoSpaceDN w:val="0"/>
      <w:adjustRightInd w:val="0"/>
    </w:pPr>
    <w:rPr>
      <w:rFonts w:ascii="Calibri" w:eastAsia="Calibri" w:hAnsi="Calibri" w:cs="Calibri"/>
      <w:color w:val="000000"/>
      <w:sz w:val="24"/>
      <w:szCs w:val="24"/>
    </w:rPr>
  </w:style>
  <w:style w:type="table" w:customStyle="1" w:styleId="Tabellrutenett1">
    <w:name w:val="Tabellrutenett1"/>
    <w:basedOn w:val="Vanligtabell"/>
    <w:next w:val="Tabellrutenett"/>
    <w:uiPriority w:val="59"/>
    <w:rsid w:val="00D61207"/>
    <w:pPr>
      <w:ind w:left="714" w:hanging="357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rutenett2">
    <w:name w:val="Tabellrutenett2"/>
    <w:basedOn w:val="Vanligtabell"/>
    <w:next w:val="Tabellrutenett"/>
    <w:uiPriority w:val="59"/>
    <w:rsid w:val="00D61207"/>
    <w:pPr>
      <w:ind w:left="714" w:hanging="357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rutenett3">
    <w:name w:val="Tabellrutenett3"/>
    <w:basedOn w:val="Vanligtabell"/>
    <w:next w:val="Tabellrutenett"/>
    <w:uiPriority w:val="59"/>
    <w:rsid w:val="00D61207"/>
    <w:pPr>
      <w:ind w:left="714" w:hanging="357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rutenett4">
    <w:name w:val="Tabellrutenett4"/>
    <w:basedOn w:val="Vanligtabell"/>
    <w:next w:val="Tabellrutenett"/>
    <w:uiPriority w:val="59"/>
    <w:rsid w:val="00D61207"/>
    <w:pPr>
      <w:ind w:left="714" w:hanging="357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rutenett5">
    <w:name w:val="Tabellrutenett5"/>
    <w:basedOn w:val="Vanligtabell"/>
    <w:next w:val="Tabellrutenett"/>
    <w:uiPriority w:val="59"/>
    <w:rsid w:val="00D61207"/>
    <w:pPr>
      <w:ind w:left="714" w:hanging="357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rutenett6">
    <w:name w:val="Tabellrutenett6"/>
    <w:basedOn w:val="Vanligtabell"/>
    <w:next w:val="Tabellrutenett"/>
    <w:uiPriority w:val="59"/>
    <w:rsid w:val="00D61207"/>
    <w:pPr>
      <w:ind w:left="714" w:hanging="357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rutenett7">
    <w:name w:val="Tabellrutenett7"/>
    <w:basedOn w:val="Vanligtabell"/>
    <w:next w:val="Tabellrutenett"/>
    <w:uiPriority w:val="59"/>
    <w:rsid w:val="00D61207"/>
    <w:pPr>
      <w:ind w:left="714" w:hanging="357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rutenett8">
    <w:name w:val="Tabellrutenett8"/>
    <w:basedOn w:val="Vanligtabell"/>
    <w:next w:val="Tabellrutenett"/>
    <w:uiPriority w:val="59"/>
    <w:rsid w:val="00D61207"/>
    <w:pPr>
      <w:ind w:left="714" w:hanging="357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rutenett9">
    <w:name w:val="Tabellrutenett9"/>
    <w:basedOn w:val="Vanligtabell"/>
    <w:next w:val="Tabellrutenett"/>
    <w:uiPriority w:val="59"/>
    <w:rsid w:val="00D61207"/>
    <w:pPr>
      <w:ind w:left="714" w:hanging="357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rutenett10">
    <w:name w:val="Tabellrutenett10"/>
    <w:basedOn w:val="Vanligtabell"/>
    <w:next w:val="Tabellrutenett"/>
    <w:uiPriority w:val="59"/>
    <w:rsid w:val="00D61207"/>
    <w:pPr>
      <w:ind w:left="714" w:hanging="357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rutenett11">
    <w:name w:val="Tabellrutenett11"/>
    <w:basedOn w:val="Vanligtabell"/>
    <w:next w:val="Tabellrutenett"/>
    <w:uiPriority w:val="59"/>
    <w:rsid w:val="00D61207"/>
    <w:pPr>
      <w:ind w:left="714" w:hanging="357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rutenett12">
    <w:name w:val="Tabellrutenett12"/>
    <w:basedOn w:val="Vanligtabell"/>
    <w:next w:val="Tabellrutenett"/>
    <w:uiPriority w:val="59"/>
    <w:rsid w:val="00D61207"/>
    <w:pPr>
      <w:ind w:left="714" w:hanging="357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rutenett13">
    <w:name w:val="Tabellrutenett13"/>
    <w:basedOn w:val="Vanligtabell"/>
    <w:next w:val="Tabellrutenett"/>
    <w:uiPriority w:val="59"/>
    <w:rsid w:val="00D61207"/>
    <w:pPr>
      <w:ind w:left="714" w:hanging="357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rutenett14">
    <w:name w:val="Tabellrutenett14"/>
    <w:basedOn w:val="Vanligtabell"/>
    <w:next w:val="Tabellrutenett"/>
    <w:uiPriority w:val="59"/>
    <w:rsid w:val="00D61207"/>
    <w:pPr>
      <w:ind w:left="714" w:hanging="357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rutenett15">
    <w:name w:val="Tabellrutenett15"/>
    <w:basedOn w:val="Vanligtabell"/>
    <w:next w:val="Tabellrutenett"/>
    <w:uiPriority w:val="59"/>
    <w:rsid w:val="00D61207"/>
    <w:pPr>
      <w:ind w:left="714" w:hanging="357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rutenett16">
    <w:name w:val="Tabellrutenett16"/>
    <w:basedOn w:val="Vanligtabell"/>
    <w:next w:val="Tabellrutenett"/>
    <w:uiPriority w:val="59"/>
    <w:rsid w:val="00D61207"/>
    <w:pPr>
      <w:ind w:left="714" w:hanging="357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rutenett17">
    <w:name w:val="Tabellrutenett17"/>
    <w:basedOn w:val="Vanligtabell"/>
    <w:next w:val="Tabellrutenett"/>
    <w:uiPriority w:val="59"/>
    <w:rsid w:val="00D61207"/>
    <w:pPr>
      <w:ind w:left="714" w:hanging="357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rutenett18">
    <w:name w:val="Tabellrutenett18"/>
    <w:basedOn w:val="Vanligtabell"/>
    <w:next w:val="Tabellrutenett"/>
    <w:uiPriority w:val="59"/>
    <w:rsid w:val="00D61207"/>
    <w:pPr>
      <w:ind w:left="714" w:hanging="357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rutenett19">
    <w:name w:val="Tabellrutenett19"/>
    <w:basedOn w:val="Vanligtabell"/>
    <w:next w:val="Tabellrutenett"/>
    <w:uiPriority w:val="59"/>
    <w:rsid w:val="00D61207"/>
    <w:pPr>
      <w:ind w:left="714" w:hanging="357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rdtekst">
    <w:name w:val="Body Text"/>
    <w:basedOn w:val="Normal"/>
    <w:link w:val="BrdtekstTegn"/>
    <w:uiPriority w:val="1"/>
    <w:semiHidden/>
    <w:unhideWhenUsed/>
    <w:qFormat/>
    <w:rsid w:val="00D61207"/>
    <w:pPr>
      <w:widowControl w:val="0"/>
      <w:ind w:left="836" w:hanging="360"/>
    </w:pPr>
    <w:rPr>
      <w:rFonts w:ascii="Arial" w:eastAsia="Arial" w:hAnsi="Arial"/>
      <w:sz w:val="22"/>
      <w:szCs w:val="22"/>
      <w:lang w:val="en-US"/>
    </w:rPr>
  </w:style>
  <w:style w:type="character" w:customStyle="1" w:styleId="BrdtekstTegn">
    <w:name w:val="Brødtekst Tegn"/>
    <w:basedOn w:val="Standardskriftforavsnitt"/>
    <w:link w:val="Brdtekst"/>
    <w:uiPriority w:val="1"/>
    <w:semiHidden/>
    <w:rsid w:val="00D61207"/>
    <w:rPr>
      <w:rFonts w:ascii="Arial" w:eastAsia="Arial" w:hAnsi="Arial"/>
      <w:sz w:val="22"/>
      <w:szCs w:val="22"/>
      <w:lang w:val="en-US"/>
    </w:rPr>
  </w:style>
  <w:style w:type="paragraph" w:styleId="NormalWeb">
    <w:name w:val="Normal (Web)"/>
    <w:basedOn w:val="Normal"/>
    <w:uiPriority w:val="99"/>
    <w:unhideWhenUsed/>
    <w:rsid w:val="00D61207"/>
    <w:pPr>
      <w:spacing w:before="129"/>
      <w:ind w:left="714" w:hanging="357"/>
    </w:pPr>
    <w:rPr>
      <w:rFonts w:ascii="Arial" w:hAnsi="Arial" w:cs="Arial"/>
      <w:sz w:val="22"/>
      <w:lang w:eastAsia="nb-NO"/>
    </w:rPr>
  </w:style>
  <w:style w:type="character" w:styleId="Ulstomtale">
    <w:name w:val="Unresolved Mention"/>
    <w:basedOn w:val="Standardskriftforavsnitt"/>
    <w:uiPriority w:val="99"/>
    <w:semiHidden/>
    <w:unhideWhenUsed/>
    <w:rsid w:val="00D61207"/>
    <w:rPr>
      <w:color w:val="605E5C"/>
      <w:shd w:val="clear" w:color="auto" w:fill="E1DFDD"/>
    </w:rPr>
  </w:style>
  <w:style w:type="paragraph" w:customStyle="1" w:styleId="INNH31">
    <w:name w:val="INNH 31"/>
    <w:basedOn w:val="Normal"/>
    <w:next w:val="Normal"/>
    <w:autoRedefine/>
    <w:uiPriority w:val="39"/>
    <w:unhideWhenUsed/>
    <w:rsid w:val="00D61207"/>
    <w:pPr>
      <w:spacing w:after="100" w:line="259" w:lineRule="auto"/>
      <w:ind w:left="440"/>
    </w:pPr>
    <w:rPr>
      <w:rFonts w:ascii="Calibri" w:hAnsi="Calibri"/>
      <w:sz w:val="22"/>
      <w:szCs w:val="22"/>
      <w:lang w:eastAsia="nb-NO"/>
    </w:rPr>
  </w:style>
  <w:style w:type="paragraph" w:styleId="INNH3">
    <w:name w:val="toc 3"/>
    <w:basedOn w:val="Normal"/>
    <w:next w:val="Normal"/>
    <w:autoRedefine/>
    <w:uiPriority w:val="39"/>
    <w:unhideWhenUsed/>
    <w:rsid w:val="00BD7CE6"/>
    <w:pPr>
      <w:tabs>
        <w:tab w:val="right" w:leader="dot" w:pos="9486"/>
      </w:tabs>
      <w:spacing w:after="100"/>
      <w:ind w:left="400"/>
    </w:pPr>
    <w:rPr>
      <w:rFonts w:ascii="Calibri Light" w:eastAsiaTheme="majorEastAsia" w:hAnsi="Calibri Light"/>
      <w:b/>
      <w:bCs/>
      <w:noProof/>
    </w:rPr>
  </w:style>
  <w:style w:type="table" w:customStyle="1" w:styleId="Tabellrutenett131">
    <w:name w:val="Tabellrutenett131"/>
    <w:basedOn w:val="Vanligtabell"/>
    <w:next w:val="Tabellrutenett"/>
    <w:uiPriority w:val="59"/>
    <w:rsid w:val="00D154FF"/>
    <w:pPr>
      <w:ind w:left="714" w:hanging="357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rutenett20">
    <w:name w:val="Tabellrutenett20"/>
    <w:basedOn w:val="Vanligtabell"/>
    <w:next w:val="Tabellrutenett"/>
    <w:uiPriority w:val="59"/>
    <w:rsid w:val="00D154FF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jon">
    <w:name w:val="Revision"/>
    <w:hidden/>
    <w:uiPriority w:val="99"/>
    <w:semiHidden/>
    <w:rsid w:val="00194A04"/>
  </w:style>
  <w:style w:type="character" w:styleId="Fulgthyperkobling">
    <w:name w:val="FollowedHyperlink"/>
    <w:basedOn w:val="Standardskriftforavsnitt"/>
    <w:uiPriority w:val="99"/>
    <w:semiHidden/>
    <w:unhideWhenUsed/>
    <w:rsid w:val="00BE111B"/>
    <w:rPr>
      <w:color w:val="BFC2C0" w:themeColor="followedHyperlink"/>
      <w:u w:val="single"/>
    </w:rPr>
  </w:style>
  <w:style w:type="paragraph" w:customStyle="1" w:styleId="xmsonormal">
    <w:name w:val="x_msonormal"/>
    <w:basedOn w:val="Normal"/>
    <w:rsid w:val="00ED34CA"/>
    <w:rPr>
      <w:rFonts w:ascii="Calibri" w:eastAsiaTheme="minorHAnsi" w:hAnsi="Calibri" w:cs="Calibri"/>
      <w:sz w:val="22"/>
      <w:szCs w:val="22"/>
      <w:lang w:eastAsia="nb-NO"/>
    </w:rPr>
  </w:style>
  <w:style w:type="character" w:customStyle="1" w:styleId="fontstyle01">
    <w:name w:val="fontstyle01"/>
    <w:basedOn w:val="Standardskriftforavsnitt"/>
    <w:rsid w:val="00484F15"/>
    <w:rPr>
      <w:rFonts w:ascii="Georgia-Italic" w:hAnsi="Georgia-Italic" w:hint="default"/>
      <w:b w:val="0"/>
      <w:bCs w:val="0"/>
      <w:i/>
      <w:iCs/>
      <w:color w:val="000000"/>
      <w:sz w:val="22"/>
      <w:szCs w:val="22"/>
    </w:rPr>
  </w:style>
  <w:style w:type="character" w:customStyle="1" w:styleId="fontstyle21">
    <w:name w:val="fontstyle21"/>
    <w:basedOn w:val="Standardskriftforavsnitt"/>
    <w:rsid w:val="00484F15"/>
    <w:rPr>
      <w:rFonts w:ascii="TimesNewRomanPS-ItalicMT" w:hAnsi="TimesNewRomanPS-ItalicMT" w:hint="default"/>
      <w:b w:val="0"/>
      <w:bCs w:val="0"/>
      <w:i/>
      <w:iCs/>
      <w:color w:val="000000"/>
      <w:sz w:val="22"/>
      <w:szCs w:val="22"/>
    </w:rPr>
  </w:style>
  <w:style w:type="character" w:customStyle="1" w:styleId="epoststil15">
    <w:name w:val="epoststil15"/>
    <w:basedOn w:val="Standardskriftforavsnitt"/>
    <w:semiHidden/>
    <w:rsid w:val="005E3AAF"/>
    <w:rPr>
      <w:rFonts w:ascii="Calibri" w:hAnsi="Calibri" w:cs="Calibri" w:hint="default"/>
      <w:color w:val="auto"/>
    </w:rPr>
  </w:style>
  <w:style w:type="paragraph" w:customStyle="1" w:styleId="mortaga">
    <w:name w:val="mortag_a"/>
    <w:basedOn w:val="Normal"/>
    <w:rsid w:val="00B876FF"/>
    <w:pPr>
      <w:spacing w:before="100" w:beforeAutospacing="1" w:after="100" w:afterAutospacing="1"/>
    </w:pPr>
    <w:rPr>
      <w:rFonts w:ascii="Times New Roman" w:hAnsi="Times New Roman"/>
      <w:sz w:val="24"/>
      <w:szCs w:val="24"/>
      <w:lang w:val="nn-NO" w:eastAsia="nn-NO"/>
    </w:rPr>
  </w:style>
  <w:style w:type="character" w:customStyle="1" w:styleId="normaltextrun">
    <w:name w:val="normaltextrun"/>
    <w:basedOn w:val="Standardskriftforavsnitt"/>
    <w:rsid w:val="00AA1C26"/>
  </w:style>
  <w:style w:type="paragraph" w:customStyle="1" w:styleId="Underoverskrift">
    <w:name w:val="Underoverskrift"/>
    <w:basedOn w:val="Normal"/>
    <w:next w:val="Normal"/>
    <w:qFormat/>
    <w:rsid w:val="001A4CAA"/>
    <w:pPr>
      <w:spacing w:before="200" w:after="40" w:line="259" w:lineRule="auto"/>
    </w:pPr>
    <w:rPr>
      <w:rFonts w:asciiTheme="majorHAnsi" w:eastAsiaTheme="minorHAnsi" w:hAnsiTheme="majorHAnsi" w:cstheme="majorHAnsi"/>
      <w:i/>
      <w:sz w:val="24"/>
      <w:szCs w:val="22"/>
    </w:rPr>
  </w:style>
  <w:style w:type="paragraph" w:customStyle="1" w:styleId="paragraph">
    <w:name w:val="paragraph"/>
    <w:basedOn w:val="Normal"/>
    <w:rsid w:val="001A4CAA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nb-NO"/>
    </w:rPr>
  </w:style>
  <w:style w:type="character" w:customStyle="1" w:styleId="eop">
    <w:name w:val="eop"/>
    <w:basedOn w:val="Standardskriftforavsnitt"/>
    <w:rsid w:val="001A4CA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257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3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3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90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52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26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33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169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1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28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1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333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26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93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97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62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852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6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03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27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76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196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52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42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7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779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95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eur03.safelinks.protection.outlook.com/?url=https%3A%2F%2Fvann-nett.no%2Fsaksbehandler%2Findex.html&amp;data=05%7C01%7Cfmnoafa%40statsforvalteren.no%7C69d4accdfd9841198e4c08da4b923568%7C8a6fa58e51534bfa9a8b573d985a4186%7C0%7C0%7C637905388571470234%7CUnknown%7CTWFpbGZsb3d8eyJWIjoiMC4wLjAwMDAiLCJQIjoiV2luMzIiLCJBTiI6Ik1haWwiLCJXVCI6Mn0%3D%7C3000%7C%7C%7C&amp;sdata=y8OGMQCUDDcdT8R%2BuoScRK8ENsaQdbJnHeSfHhXY24M%3D&amp;reserved=0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eur03.safelinks.protection.outlook.com/?url=https%3A%2F%2Fvann-nett.no%2Fportal%2F&amp;data=05%7C01%7Cfmnoafa%40statsforvalteren.no%7C69d4accdfd9841198e4c08da4b923568%7C8a6fa58e51534bfa9a8b573d985a4186%7C0%7C0%7C637905388571470234%7CUnknown%7CTWFpbGZsb3d8eyJWIjoiMC4wLjAwMDAiLCJQIjoiV2luMzIiLCJBTiI6Ik1haWwiLCJXVCI6Mn0%3D%7C3000%7C%7C%7C&amp;sdata=fF1eGRhZH4EGhLNseBMc%2FMxagm%2FKU3avWPfsV0Q15NE%3D&amp;reserved=0" TargetMode="Externa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fmnoepe\AppData\Local\Microsoft\Windows\INetCache\Content.MSO\22BBA969.dotx" TargetMode="External"/></Relationships>
</file>

<file path=word/theme/theme1.xml><?xml version="1.0" encoding="utf-8"?>
<a:theme xmlns:a="http://schemas.openxmlformats.org/drawingml/2006/main" name="Office-tema">
  <a:themeElements>
    <a:clrScheme name="FMNO 2019 - 1">
      <a:dk1>
        <a:sysClr val="windowText" lastClr="000000"/>
      </a:dk1>
      <a:lt1>
        <a:sysClr val="window" lastClr="FFFFFF"/>
      </a:lt1>
      <a:dk2>
        <a:srgbClr val="00244E"/>
      </a:dk2>
      <a:lt2>
        <a:srgbClr val="FFFFFF"/>
      </a:lt2>
      <a:accent1>
        <a:srgbClr val="00244C"/>
      </a:accent1>
      <a:accent2>
        <a:srgbClr val="C90B1C"/>
      </a:accent2>
      <a:accent3>
        <a:srgbClr val="F39200"/>
      </a:accent3>
      <a:accent4>
        <a:srgbClr val="BFC2C0"/>
      </a:accent4>
      <a:accent5>
        <a:srgbClr val="00ADBA"/>
      </a:accent5>
      <a:accent6>
        <a:srgbClr val="4C76BA"/>
      </a:accent6>
      <a:hlink>
        <a:srgbClr val="4C76BA"/>
      </a:hlink>
      <a:folHlink>
        <a:srgbClr val="BFC2C0"/>
      </a:folHlink>
    </a:clrScheme>
    <a:fontScheme name="FMNO 2019">
      <a:majorFont>
        <a:latin typeface="Open Sans"/>
        <a:ea typeface=""/>
        <a:cs typeface=""/>
      </a:majorFont>
      <a:minorFont>
        <a:latin typeface="Open Sans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62b123f6-3560-434c-a2ce-471362a06656">
      <UserInfo>
        <DisplayName/>
        <AccountId xsi:nil="true"/>
        <AccountType/>
      </UserInfo>
    </SharedWithUsers>
    <lcf76f155ced4ddcb4097134ff3c332f xmlns="259adcc3-18d7-48f1-93b2-6dda9a36e308">
      <Terms xmlns="http://schemas.microsoft.com/office/infopath/2007/PartnerControls"/>
    </lcf76f155ced4ddcb4097134ff3c332f>
    <TaxCatchAll xmlns="62b123f6-3560-434c-a2ce-471362a06656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ADC5DD625ECEF4AB4FB1B6AA7774638" ma:contentTypeVersion="13" ma:contentTypeDescription="Opprett et nytt dokument." ma:contentTypeScope="" ma:versionID="a2a97a195b8b6cf134733d7b5b53e334">
  <xsd:schema xmlns:xsd="http://www.w3.org/2001/XMLSchema" xmlns:xs="http://www.w3.org/2001/XMLSchema" xmlns:p="http://schemas.microsoft.com/office/2006/metadata/properties" xmlns:ns2="259adcc3-18d7-48f1-93b2-6dda9a36e308" xmlns:ns3="62b123f6-3560-434c-a2ce-471362a06656" targetNamespace="http://schemas.microsoft.com/office/2006/metadata/properties" ma:root="true" ma:fieldsID="37e0a2d4db95cc83b0485492bdbaa5c9" ns2:_="" ns3:_="">
    <xsd:import namespace="259adcc3-18d7-48f1-93b2-6dda9a36e308"/>
    <xsd:import namespace="62b123f6-3560-434c-a2ce-471362a0665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9adcc3-18d7-48f1-93b2-6dda9a36e30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8" nillable="true" ma:taxonomy="true" ma:internalName="lcf76f155ced4ddcb4097134ff3c332f" ma:taxonomyFieldName="MediaServiceImageTags" ma:displayName="Bildemerkelapper" ma:readOnly="false" ma:fieldId="{5cf76f15-5ced-4ddc-b409-7134ff3c332f}" ma:taxonomyMulti="true" ma:sspId="08572c6a-7904-40fe-b630-5ec97321ee0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b123f6-3560-434c-a2ce-471362a06656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Delingsdetaljer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b0f9314a-4027-468a-a988-81647f0dd542}" ma:internalName="TaxCatchAll" ma:showField="CatchAllData" ma:web="62b123f6-3560-434c-a2ce-471362a0665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28376A5-E7D0-4A9C-9F48-9F9D1E9BEF16}">
  <ds:schemaRefs>
    <ds:schemaRef ds:uri="http://schemas.microsoft.com/office/2006/metadata/properties"/>
    <ds:schemaRef ds:uri="http://schemas.microsoft.com/office/infopath/2007/PartnerControls"/>
    <ds:schemaRef ds:uri="62b123f6-3560-434c-a2ce-471362a06656"/>
    <ds:schemaRef ds:uri="259adcc3-18d7-48f1-93b2-6dda9a36e308"/>
  </ds:schemaRefs>
</ds:datastoreItem>
</file>

<file path=customXml/itemProps2.xml><?xml version="1.0" encoding="utf-8"?>
<ds:datastoreItem xmlns:ds="http://schemas.openxmlformats.org/officeDocument/2006/customXml" ds:itemID="{32B580DB-7919-43E3-9611-9480B2725CE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F686A02-3A63-482B-BAF7-DC3DE68D19AD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6A8C5E3E-4092-4979-A109-AC200625EA0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59adcc3-18d7-48f1-93b2-6dda9a36e308"/>
    <ds:schemaRef ds:uri="62b123f6-3560-434c-a2ce-471362a0665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22BBA969</Template>
  <TotalTime>1</TotalTime>
  <Pages>5</Pages>
  <Words>3107</Words>
  <Characters>16472</Characters>
  <Application>Microsoft Office Word</Application>
  <DocSecurity>4</DocSecurity>
  <Lines>137</Lines>
  <Paragraphs>39</Paragraphs>
  <ScaleCrop>false</ScaleCrop>
  <HeadingPairs>
    <vt:vector size="4" baseType="variant">
      <vt:variant>
        <vt:lpstr>Tittel</vt:lpstr>
      </vt:variant>
      <vt:variant>
        <vt:i4>1</vt:i4>
      </vt:variant>
      <vt:variant>
        <vt:lpstr>Overskrifter</vt:lpstr>
      </vt:variant>
      <vt:variant>
        <vt:i4>48</vt:i4>
      </vt:variant>
    </vt:vector>
  </HeadingPairs>
  <TitlesOfParts>
    <vt:vector size="49" baseType="lpstr">
      <vt:lpstr>Veileder regionale miljøtilskudd i Nordland 2023</vt:lpstr>
      <vt:lpstr>Overordnet om RMP og regionale Miljøtilskudd</vt:lpstr>
      <vt:lpstr>    Formålet med regionale miljøtilskudd i jordbruket</vt:lpstr>
      <vt:lpstr>    Hvem som kan motta regionale miljøtilskudd </vt:lpstr>
      <vt:lpstr>    Søknad</vt:lpstr>
      <vt:lpstr>        1.3.1 Viktige endringer og presiseringer</vt:lpstr>
      <vt:lpstr>        1.3.2 Søknadsfrister</vt:lpstr>
      <vt:lpstr>        1.3.3 Utfylling av søknad</vt:lpstr>
      <vt:lpstr>        1.3.4 Brukerstøtte</vt:lpstr>
      <vt:lpstr>        1.3.5 Søknad som leveres eller endres etter fristen (jf. § 30 i forskriften)</vt:lpstr>
      <vt:lpstr>        1.3.6 Avkorting av tilskudd (jf. §§ 33 og 34 i forskriften)   </vt:lpstr>
      <vt:lpstr>        1.3.7 Vedtak og klage på vedtak (jf. § 31 i forskriften)</vt:lpstr>
      <vt:lpstr>        1.3.8 Utbetaling av tilskudd</vt:lpstr>
      <vt:lpstr>Miljøtilskudd søknadsomgangen 2023</vt:lpstr>
      <vt:lpstr>    Forskriftens kapittel 2: Kulturlandskap </vt:lpstr>
      <vt:lpstr>        § 4 Drift av bratt areal </vt:lpstr>
      <vt:lpstr>        § 5 Drift av beitelag </vt:lpstr>
      <vt:lpstr>        § 6 Beiting av verdifulle jordbrukslandskap i innmark </vt:lpstr>
      <vt:lpstr>        § 7 Beiting av verdifulle jordbrukslandskap i utmark </vt:lpstr>
      <vt:lpstr>        § 8 Slått av verdifulle jordbrukslandskap </vt:lpstr>
      <vt:lpstr>    Forskriftens kapittel 3: Biologisk mangfold </vt:lpstr>
      <vt:lpstr>        § 9 Slått av (gammel artsrik) slåttemark </vt:lpstr>
      <vt:lpstr>        § 10 Beiting av kystlynghei </vt:lpstr>
      <vt:lpstr>        § 11 Brenning av kystlynghei </vt:lpstr>
      <vt:lpstr>        § 12 Skjøtsel (beiting) av biologisk verdifulle arealer </vt:lpstr>
      <vt:lpstr>        § 13 Skjøtsel (beiting) av trua naturtyper </vt:lpstr>
      <vt:lpstr>        § 14 Soner for pollinerende insekter </vt:lpstr>
      <vt:lpstr>        § 15 Friareal for gås </vt:lpstr>
      <vt:lpstr>        § 16 Tilrettelegging av hekke- og beiteområder for fugl </vt:lpstr>
      <vt:lpstr>    Forskriftens kapittel 4: Kulturminner og kulturmiljøer </vt:lpstr>
      <vt:lpstr>        § 17 Drift av seter </vt:lpstr>
      <vt:lpstr>        § 18 Skjøtsel av (felt med) automatisk fredete kulturminner </vt:lpstr>
      <vt:lpstr>        § 19 Skjøtsel av enkeltstående automatisk fredete kulturminner </vt:lpstr>
      <vt:lpstr>        § 20 Skjøtsel av steingjerder </vt:lpstr>
      <vt:lpstr>        § 21 Skjøtsel av kulturhistoriske områder </vt:lpstr>
      <vt:lpstr>    Forskriftens kapittel 5: Avrenning til vann </vt:lpstr>
      <vt:lpstr>        § 22 (Ugjødsla) kantsone i eng </vt:lpstr>
      <vt:lpstr>        § 23 Fangdam </vt:lpstr>
      <vt:lpstr>    Forskriftens kapittel 6: Utslipp til luft </vt:lpstr>
      <vt:lpstr>        § 24 Spredning av all husdyrgjødsel om våren og eller i vekstsesongen </vt:lpstr>
      <vt:lpstr>        § 25 Nedlegging av husdyrgjødsel </vt:lpstr>
      <vt:lpstr>        § 26 Nedfelling av husdyrgjødsel </vt:lpstr>
      <vt:lpstr>        § 27 Spredning av husdyrgjødsel med tilførselsslange </vt:lpstr>
      <vt:lpstr>    Forskriftens kapittel 7: Klimarådgiving </vt:lpstr>
      <vt:lpstr>        § 28 Klimarådgiving </vt:lpstr>
      <vt:lpstr>Vedlegg til veiledningsheftet </vt:lpstr>
      <vt:lpstr>    Vedlegg 1: Oversikt over tiltak og foreløpige tilskuddssatser</vt:lpstr>
      <vt:lpstr>    Vedlegg 2: Oversikt over tiltak som kan kombineres på samme areal (skifte)</vt:lpstr>
      <vt:lpstr>    Vedlegg 3: Forskrift om regionale miljøtilskudd i jordbruket, Nordland</vt:lpstr>
    </vt:vector>
  </TitlesOfParts>
  <Company>Lindseth Reklamme AS</Company>
  <LinksUpToDate>false</LinksUpToDate>
  <CharactersWithSpaces>19540</CharactersWithSpaces>
  <SharedDoc>false</SharedDoc>
  <HLinks>
    <vt:vector size="450" baseType="variant">
      <vt:variant>
        <vt:i4>2162740</vt:i4>
      </vt:variant>
      <vt:variant>
        <vt:i4>384</vt:i4>
      </vt:variant>
      <vt:variant>
        <vt:i4>0</vt:i4>
      </vt:variant>
      <vt:variant>
        <vt:i4>5</vt:i4>
      </vt:variant>
      <vt:variant>
        <vt:lpwstr>https://eur03.safelinks.protection.outlook.com/?url=https%3A%2F%2Fvann-nett.no%2Fsaksbehandler%2Findex.html&amp;data=05%7C01%7Cfmnoafa%40statsforvalteren.no%7C69d4accdfd9841198e4c08da4b923568%7C8a6fa58e51534bfa9a8b573d985a4186%7C0%7C0%7C637905388571470234%7CUnknown%7CTWFpbGZsb3d8eyJWIjoiMC4wLjAwMDAiLCJQIjoiV2luMzIiLCJBTiI6Ik1haWwiLCJXVCI6Mn0%3D%7C3000%7C%7C%7C&amp;sdata=y8OGMQCUDDcdT8R%2BuoScRK8ENsaQdbJnHeSfHhXY24M%3D&amp;reserved=0</vt:lpwstr>
      </vt:variant>
      <vt:variant>
        <vt:lpwstr/>
      </vt:variant>
      <vt:variant>
        <vt:i4>3342457</vt:i4>
      </vt:variant>
      <vt:variant>
        <vt:i4>381</vt:i4>
      </vt:variant>
      <vt:variant>
        <vt:i4>0</vt:i4>
      </vt:variant>
      <vt:variant>
        <vt:i4>5</vt:i4>
      </vt:variant>
      <vt:variant>
        <vt:lpwstr>https://eur03.safelinks.protection.outlook.com/?url=https%3A%2F%2Fvann-nett.no%2Fportal%2F&amp;data=05%7C01%7Cfmnoafa%40statsforvalteren.no%7C69d4accdfd9841198e4c08da4b923568%7C8a6fa58e51534bfa9a8b573d985a4186%7C0%7C0%7C637905388571470234%7CUnknown%7CTWFpbGZsb3d8eyJWIjoiMC4wLjAwMDAiLCJQIjoiV2luMzIiLCJBTiI6Ik1haWwiLCJXVCI6Mn0%3D%7C3000%7C%7C%7C&amp;sdata=fF1eGRhZH4EGhLNseBMc%2FMxagm%2FKU3avWPfsV0Q15NE%3D&amp;reserved=0</vt:lpwstr>
      </vt:variant>
      <vt:variant>
        <vt:lpwstr/>
      </vt:variant>
      <vt:variant>
        <vt:i4>5177365</vt:i4>
      </vt:variant>
      <vt:variant>
        <vt:i4>378</vt:i4>
      </vt:variant>
      <vt:variant>
        <vt:i4>0</vt:i4>
      </vt:variant>
      <vt:variant>
        <vt:i4>5</vt:i4>
      </vt:variant>
      <vt:variant>
        <vt:lpwstr>https://lovdata.no/forskrift/2022-06-17-1104</vt:lpwstr>
      </vt:variant>
      <vt:variant>
        <vt:lpwstr/>
      </vt:variant>
      <vt:variant>
        <vt:i4>78</vt:i4>
      </vt:variant>
      <vt:variant>
        <vt:i4>375</vt:i4>
      </vt:variant>
      <vt:variant>
        <vt:i4>0</vt:i4>
      </vt:variant>
      <vt:variant>
        <vt:i4>5</vt:i4>
      </vt:variant>
      <vt:variant>
        <vt:lpwstr>https://lovdata.no/lov/1976-12-17-100</vt:lpwstr>
      </vt:variant>
      <vt:variant>
        <vt:lpwstr/>
      </vt:variant>
      <vt:variant>
        <vt:i4>4653077</vt:i4>
      </vt:variant>
      <vt:variant>
        <vt:i4>372</vt:i4>
      </vt:variant>
      <vt:variant>
        <vt:i4>0</vt:i4>
      </vt:variant>
      <vt:variant>
        <vt:i4>5</vt:i4>
      </vt:variant>
      <vt:variant>
        <vt:lpwstr>https://lovdata.no/lov/1978-06-09-50/%C2%A74</vt:lpwstr>
      </vt:variant>
      <vt:variant>
        <vt:lpwstr/>
      </vt:variant>
      <vt:variant>
        <vt:i4>4653077</vt:i4>
      </vt:variant>
      <vt:variant>
        <vt:i4>369</vt:i4>
      </vt:variant>
      <vt:variant>
        <vt:i4>0</vt:i4>
      </vt:variant>
      <vt:variant>
        <vt:i4>5</vt:i4>
      </vt:variant>
      <vt:variant>
        <vt:lpwstr>https://lovdata.no/lov/1978-06-09-50/%C2%A74</vt:lpwstr>
      </vt:variant>
      <vt:variant>
        <vt:lpwstr/>
      </vt:variant>
      <vt:variant>
        <vt:i4>2162734</vt:i4>
      </vt:variant>
      <vt:variant>
        <vt:i4>366</vt:i4>
      </vt:variant>
      <vt:variant>
        <vt:i4>0</vt:i4>
      </vt:variant>
      <vt:variant>
        <vt:i4>5</vt:i4>
      </vt:variant>
      <vt:variant>
        <vt:lpwstr>https://lovdata.no/dokument/DEL/forskrift/2018-11-23-1751?q=FOR-2018-11-23-1751</vt:lpwstr>
      </vt:variant>
      <vt:variant>
        <vt:lpwstr/>
      </vt:variant>
      <vt:variant>
        <vt:i4>6422613</vt:i4>
      </vt:variant>
      <vt:variant>
        <vt:i4>363</vt:i4>
      </vt:variant>
      <vt:variant>
        <vt:i4>0</vt:i4>
      </vt:variant>
      <vt:variant>
        <vt:i4>5</vt:i4>
      </vt:variant>
      <vt:variant>
        <vt:lpwstr>https://lovdata.no/dokument/NL/lov/1995-05-12-23</vt:lpwstr>
      </vt:variant>
      <vt:variant>
        <vt:lpwstr>KAPITTEL_7</vt:lpwstr>
      </vt:variant>
      <vt:variant>
        <vt:i4>6684757</vt:i4>
      </vt:variant>
      <vt:variant>
        <vt:i4>360</vt:i4>
      </vt:variant>
      <vt:variant>
        <vt:i4>0</vt:i4>
      </vt:variant>
      <vt:variant>
        <vt:i4>5</vt:i4>
      </vt:variant>
      <vt:variant>
        <vt:lpwstr>https://lovdata.no/dokument/NL/lov/1995-05-12-23</vt:lpwstr>
      </vt:variant>
      <vt:variant>
        <vt:lpwstr>KAPITTEL_3</vt:lpwstr>
      </vt:variant>
      <vt:variant>
        <vt:i4>327689</vt:i4>
      </vt:variant>
      <vt:variant>
        <vt:i4>357</vt:i4>
      </vt:variant>
      <vt:variant>
        <vt:i4>0</vt:i4>
      </vt:variant>
      <vt:variant>
        <vt:i4>5</vt:i4>
      </vt:variant>
      <vt:variant>
        <vt:lpwstr>https://www.nibio.no/tema/miljo/tiltaksveileder-for-landbruket/vannmilljotiltak/fangdammer-og-renseparker/_/attachment/inline/01419a71-1e8a-4614-bf31-3701b85af5a4:35424c166f9a921b4fc0dd407942f157e8cfc354/Tema_3_13_2008.pdf</vt:lpwstr>
      </vt:variant>
      <vt:variant>
        <vt:lpwstr/>
      </vt:variant>
      <vt:variant>
        <vt:i4>4784129</vt:i4>
      </vt:variant>
      <vt:variant>
        <vt:i4>354</vt:i4>
      </vt:variant>
      <vt:variant>
        <vt:i4>0</vt:i4>
      </vt:variant>
      <vt:variant>
        <vt:i4>5</vt:i4>
      </vt:variant>
      <vt:variant>
        <vt:lpwstr>https://lovdata.no/dokument/NL/lov/2000-11-24-82</vt:lpwstr>
      </vt:variant>
      <vt:variant>
        <vt:lpwstr/>
      </vt:variant>
      <vt:variant>
        <vt:i4>2162740</vt:i4>
      </vt:variant>
      <vt:variant>
        <vt:i4>351</vt:i4>
      </vt:variant>
      <vt:variant>
        <vt:i4>0</vt:i4>
      </vt:variant>
      <vt:variant>
        <vt:i4>5</vt:i4>
      </vt:variant>
      <vt:variant>
        <vt:lpwstr>https://eur03.safelinks.protection.outlook.com/?url=https%3A%2F%2Fvann-nett.no%2Fsaksbehandler%2Findex.html&amp;data=05%7C01%7Cfmnoafa%40statsforvalteren.no%7C69d4accdfd9841198e4c08da4b923568%7C8a6fa58e51534bfa9a8b573d985a4186%7C0%7C0%7C637905388571470234%7CUnknown%7CTWFpbGZsb3d8eyJWIjoiMC4wLjAwMDAiLCJQIjoiV2luMzIiLCJBTiI6Ik1haWwiLCJXVCI6Mn0%3D%7C3000%7C%7C%7C&amp;sdata=y8OGMQCUDDcdT8R%2BuoScRK8ENsaQdbJnHeSfHhXY24M%3D&amp;reserved=0</vt:lpwstr>
      </vt:variant>
      <vt:variant>
        <vt:lpwstr/>
      </vt:variant>
      <vt:variant>
        <vt:i4>3342457</vt:i4>
      </vt:variant>
      <vt:variant>
        <vt:i4>348</vt:i4>
      </vt:variant>
      <vt:variant>
        <vt:i4>0</vt:i4>
      </vt:variant>
      <vt:variant>
        <vt:i4>5</vt:i4>
      </vt:variant>
      <vt:variant>
        <vt:lpwstr>https://eur03.safelinks.protection.outlook.com/?url=https%3A%2F%2Fvann-nett.no%2Fportal%2F&amp;data=05%7C01%7Cfmnoafa%40statsforvalteren.no%7C69d4accdfd9841198e4c08da4b923568%7C8a6fa58e51534bfa9a8b573d985a4186%7C0%7C0%7C637905388571470234%7CUnknown%7CTWFpbGZsb3d8eyJWIjoiMC4wLjAwMDAiLCJQIjoiV2luMzIiLCJBTiI6Ik1haWwiLCJXVCI6Mn0%3D%7C3000%7C%7C%7C&amp;sdata=fF1eGRhZH4EGhLNseBMc%2FMxagm%2FKU3avWPfsV0Q15NE%3D&amp;reserved=0</vt:lpwstr>
      </vt:variant>
      <vt:variant>
        <vt:lpwstr/>
      </vt:variant>
      <vt:variant>
        <vt:i4>4259853</vt:i4>
      </vt:variant>
      <vt:variant>
        <vt:i4>345</vt:i4>
      </vt:variant>
      <vt:variant>
        <vt:i4>0</vt:i4>
      </vt:variant>
      <vt:variant>
        <vt:i4>5</vt:i4>
      </vt:variant>
      <vt:variant>
        <vt:lpwstr>https://ra.brage.unit.no/ra-xmlui/handle/11250/175459</vt:lpwstr>
      </vt:variant>
      <vt:variant>
        <vt:lpwstr/>
      </vt:variant>
      <vt:variant>
        <vt:i4>6619258</vt:i4>
      </vt:variant>
      <vt:variant>
        <vt:i4>342</vt:i4>
      </vt:variant>
      <vt:variant>
        <vt:i4>0</vt:i4>
      </vt:variant>
      <vt:variant>
        <vt:i4>5</vt:i4>
      </vt:variant>
      <vt:variant>
        <vt:lpwstr>https://www.kulturminnesok.no/</vt:lpwstr>
      </vt:variant>
      <vt:variant>
        <vt:lpwstr/>
      </vt:variant>
      <vt:variant>
        <vt:i4>5374043</vt:i4>
      </vt:variant>
      <vt:variant>
        <vt:i4>339</vt:i4>
      </vt:variant>
      <vt:variant>
        <vt:i4>0</vt:i4>
      </vt:variant>
      <vt:variant>
        <vt:i4>5</vt:i4>
      </vt:variant>
      <vt:variant>
        <vt:lpwstr>https://www.riksantikvaren.no/Veiledning/Data-og-tjenester/Askeladden</vt:lpwstr>
      </vt:variant>
      <vt:variant>
        <vt:lpwstr/>
      </vt:variant>
      <vt:variant>
        <vt:i4>4259853</vt:i4>
      </vt:variant>
      <vt:variant>
        <vt:i4>336</vt:i4>
      </vt:variant>
      <vt:variant>
        <vt:i4>0</vt:i4>
      </vt:variant>
      <vt:variant>
        <vt:i4>5</vt:i4>
      </vt:variant>
      <vt:variant>
        <vt:lpwstr>https://ra.brage.unit.no/ra-xmlui/handle/11250/175459</vt:lpwstr>
      </vt:variant>
      <vt:variant>
        <vt:lpwstr/>
      </vt:variant>
      <vt:variant>
        <vt:i4>3932282</vt:i4>
      </vt:variant>
      <vt:variant>
        <vt:i4>333</vt:i4>
      </vt:variant>
      <vt:variant>
        <vt:i4>0</vt:i4>
      </vt:variant>
      <vt:variant>
        <vt:i4>5</vt:i4>
      </vt:variant>
      <vt:variant>
        <vt:lpwstr>https://kulturminnesok.no/</vt:lpwstr>
      </vt:variant>
      <vt:variant>
        <vt:lpwstr/>
      </vt:variant>
      <vt:variant>
        <vt:i4>393240</vt:i4>
      </vt:variant>
      <vt:variant>
        <vt:i4>330</vt:i4>
      </vt:variant>
      <vt:variant>
        <vt:i4>0</vt:i4>
      </vt:variant>
      <vt:variant>
        <vt:i4>5</vt:i4>
      </vt:variant>
      <vt:variant>
        <vt:lpwstr>http://www.artsobservasjoner.no/</vt:lpwstr>
      </vt:variant>
      <vt:variant>
        <vt:lpwstr/>
      </vt:variant>
      <vt:variant>
        <vt:i4>7536760</vt:i4>
      </vt:variant>
      <vt:variant>
        <vt:i4>327</vt:i4>
      </vt:variant>
      <vt:variant>
        <vt:i4>0</vt:i4>
      </vt:variant>
      <vt:variant>
        <vt:i4>5</vt:i4>
      </vt:variant>
      <vt:variant>
        <vt:lpwstr>http://www.blomstereng.no/</vt:lpwstr>
      </vt:variant>
      <vt:variant>
        <vt:lpwstr/>
      </vt:variant>
      <vt:variant>
        <vt:i4>6553661</vt:i4>
      </vt:variant>
      <vt:variant>
        <vt:i4>324</vt:i4>
      </vt:variant>
      <vt:variant>
        <vt:i4>0</vt:i4>
      </vt:variant>
      <vt:variant>
        <vt:i4>5</vt:i4>
      </vt:variant>
      <vt:variant>
        <vt:lpwstr>https://www.landbruksdirektoratet.no/nb/jordbruk/ordninger-for-jordbruk/regionalt-miljotilskudd-rmb</vt:lpwstr>
      </vt:variant>
      <vt:variant>
        <vt:lpwstr/>
      </vt:variant>
      <vt:variant>
        <vt:i4>1179655</vt:i4>
      </vt:variant>
      <vt:variant>
        <vt:i4>321</vt:i4>
      </vt:variant>
      <vt:variant>
        <vt:i4>0</vt:i4>
      </vt:variant>
      <vt:variant>
        <vt:i4>5</vt:i4>
      </vt:variant>
      <vt:variant>
        <vt:lpwstr>https://lovdata.no/register/lovtidend</vt:lpwstr>
      </vt:variant>
      <vt:variant>
        <vt:lpwstr/>
      </vt:variant>
      <vt:variant>
        <vt:i4>1376306</vt:i4>
      </vt:variant>
      <vt:variant>
        <vt:i4>314</vt:i4>
      </vt:variant>
      <vt:variant>
        <vt:i4>0</vt:i4>
      </vt:variant>
      <vt:variant>
        <vt:i4>5</vt:i4>
      </vt:variant>
      <vt:variant>
        <vt:lpwstr/>
      </vt:variant>
      <vt:variant>
        <vt:lpwstr>_Toc133230333</vt:lpwstr>
      </vt:variant>
      <vt:variant>
        <vt:i4>1376306</vt:i4>
      </vt:variant>
      <vt:variant>
        <vt:i4>308</vt:i4>
      </vt:variant>
      <vt:variant>
        <vt:i4>0</vt:i4>
      </vt:variant>
      <vt:variant>
        <vt:i4>5</vt:i4>
      </vt:variant>
      <vt:variant>
        <vt:lpwstr/>
      </vt:variant>
      <vt:variant>
        <vt:lpwstr>_Toc133230332</vt:lpwstr>
      </vt:variant>
      <vt:variant>
        <vt:i4>1376306</vt:i4>
      </vt:variant>
      <vt:variant>
        <vt:i4>302</vt:i4>
      </vt:variant>
      <vt:variant>
        <vt:i4>0</vt:i4>
      </vt:variant>
      <vt:variant>
        <vt:i4>5</vt:i4>
      </vt:variant>
      <vt:variant>
        <vt:lpwstr/>
      </vt:variant>
      <vt:variant>
        <vt:lpwstr>_Toc133230331</vt:lpwstr>
      </vt:variant>
      <vt:variant>
        <vt:i4>1376306</vt:i4>
      </vt:variant>
      <vt:variant>
        <vt:i4>296</vt:i4>
      </vt:variant>
      <vt:variant>
        <vt:i4>0</vt:i4>
      </vt:variant>
      <vt:variant>
        <vt:i4>5</vt:i4>
      </vt:variant>
      <vt:variant>
        <vt:lpwstr/>
      </vt:variant>
      <vt:variant>
        <vt:lpwstr>_Toc133230330</vt:lpwstr>
      </vt:variant>
      <vt:variant>
        <vt:i4>1310770</vt:i4>
      </vt:variant>
      <vt:variant>
        <vt:i4>290</vt:i4>
      </vt:variant>
      <vt:variant>
        <vt:i4>0</vt:i4>
      </vt:variant>
      <vt:variant>
        <vt:i4>5</vt:i4>
      </vt:variant>
      <vt:variant>
        <vt:lpwstr/>
      </vt:variant>
      <vt:variant>
        <vt:lpwstr>_Toc133230329</vt:lpwstr>
      </vt:variant>
      <vt:variant>
        <vt:i4>1310770</vt:i4>
      </vt:variant>
      <vt:variant>
        <vt:i4>284</vt:i4>
      </vt:variant>
      <vt:variant>
        <vt:i4>0</vt:i4>
      </vt:variant>
      <vt:variant>
        <vt:i4>5</vt:i4>
      </vt:variant>
      <vt:variant>
        <vt:lpwstr/>
      </vt:variant>
      <vt:variant>
        <vt:lpwstr>_Toc133230328</vt:lpwstr>
      </vt:variant>
      <vt:variant>
        <vt:i4>1310770</vt:i4>
      </vt:variant>
      <vt:variant>
        <vt:i4>278</vt:i4>
      </vt:variant>
      <vt:variant>
        <vt:i4>0</vt:i4>
      </vt:variant>
      <vt:variant>
        <vt:i4>5</vt:i4>
      </vt:variant>
      <vt:variant>
        <vt:lpwstr/>
      </vt:variant>
      <vt:variant>
        <vt:lpwstr>_Toc133230327</vt:lpwstr>
      </vt:variant>
      <vt:variant>
        <vt:i4>1310770</vt:i4>
      </vt:variant>
      <vt:variant>
        <vt:i4>272</vt:i4>
      </vt:variant>
      <vt:variant>
        <vt:i4>0</vt:i4>
      </vt:variant>
      <vt:variant>
        <vt:i4>5</vt:i4>
      </vt:variant>
      <vt:variant>
        <vt:lpwstr/>
      </vt:variant>
      <vt:variant>
        <vt:lpwstr>_Toc133230326</vt:lpwstr>
      </vt:variant>
      <vt:variant>
        <vt:i4>1310770</vt:i4>
      </vt:variant>
      <vt:variant>
        <vt:i4>266</vt:i4>
      </vt:variant>
      <vt:variant>
        <vt:i4>0</vt:i4>
      </vt:variant>
      <vt:variant>
        <vt:i4>5</vt:i4>
      </vt:variant>
      <vt:variant>
        <vt:lpwstr/>
      </vt:variant>
      <vt:variant>
        <vt:lpwstr>_Toc133230325</vt:lpwstr>
      </vt:variant>
      <vt:variant>
        <vt:i4>1310770</vt:i4>
      </vt:variant>
      <vt:variant>
        <vt:i4>260</vt:i4>
      </vt:variant>
      <vt:variant>
        <vt:i4>0</vt:i4>
      </vt:variant>
      <vt:variant>
        <vt:i4>5</vt:i4>
      </vt:variant>
      <vt:variant>
        <vt:lpwstr/>
      </vt:variant>
      <vt:variant>
        <vt:lpwstr>_Toc133230324</vt:lpwstr>
      </vt:variant>
      <vt:variant>
        <vt:i4>1310770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_Toc133230323</vt:lpwstr>
      </vt:variant>
      <vt:variant>
        <vt:i4>1310770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_Toc133230322</vt:lpwstr>
      </vt:variant>
      <vt:variant>
        <vt:i4>1310770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_Toc133230321</vt:lpwstr>
      </vt:variant>
      <vt:variant>
        <vt:i4>1310770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_Toc133230320</vt:lpwstr>
      </vt:variant>
      <vt:variant>
        <vt:i4>1507378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_Toc133230319</vt:lpwstr>
      </vt:variant>
      <vt:variant>
        <vt:i4>1507378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_Toc133230318</vt:lpwstr>
      </vt:variant>
      <vt:variant>
        <vt:i4>1507378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_Toc133230317</vt:lpwstr>
      </vt:variant>
      <vt:variant>
        <vt:i4>1507378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_Toc133230316</vt:lpwstr>
      </vt:variant>
      <vt:variant>
        <vt:i4>1507378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_Toc133230315</vt:lpwstr>
      </vt:variant>
      <vt:variant>
        <vt:i4>1507378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_Toc133230314</vt:lpwstr>
      </vt:variant>
      <vt:variant>
        <vt:i4>1507378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_Toc133230313</vt:lpwstr>
      </vt:variant>
      <vt:variant>
        <vt:i4>1507378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_Toc133230312</vt:lpwstr>
      </vt:variant>
      <vt:variant>
        <vt:i4>1507378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_Toc133230311</vt:lpwstr>
      </vt:variant>
      <vt:variant>
        <vt:i4>1507378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_Toc133230310</vt:lpwstr>
      </vt:variant>
      <vt:variant>
        <vt:i4>1441842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_Toc133230309</vt:lpwstr>
      </vt:variant>
      <vt:variant>
        <vt:i4>1441842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_Toc133230308</vt:lpwstr>
      </vt:variant>
      <vt:variant>
        <vt:i4>1441842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_Toc133230307</vt:lpwstr>
      </vt:variant>
      <vt:variant>
        <vt:i4>1441842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_Toc133230306</vt:lpwstr>
      </vt:variant>
      <vt:variant>
        <vt:i4>1441842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_Toc133230305</vt:lpwstr>
      </vt:variant>
      <vt:variant>
        <vt:i4>1441842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_Toc133230304</vt:lpwstr>
      </vt:variant>
      <vt:variant>
        <vt:i4>1441842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_Toc133230303</vt:lpwstr>
      </vt:variant>
      <vt:variant>
        <vt:i4>1441842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_Toc133230302</vt:lpwstr>
      </vt:variant>
      <vt:variant>
        <vt:i4>1441842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_Toc133230301</vt:lpwstr>
      </vt:variant>
      <vt:variant>
        <vt:i4>1441842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_Toc133230300</vt:lpwstr>
      </vt:variant>
      <vt:variant>
        <vt:i4>2031667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_Toc133230299</vt:lpwstr>
      </vt:variant>
      <vt:variant>
        <vt:i4>2031667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_Toc133230298</vt:lpwstr>
      </vt:variant>
      <vt:variant>
        <vt:i4>2031667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_Toc133230297</vt:lpwstr>
      </vt:variant>
      <vt:variant>
        <vt:i4>2031667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_Toc133230296</vt:lpwstr>
      </vt:variant>
      <vt:variant>
        <vt:i4>2031667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_Toc133230295</vt:lpwstr>
      </vt:variant>
      <vt:variant>
        <vt:i4>2031667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_Toc133230294</vt:lpwstr>
      </vt:variant>
      <vt:variant>
        <vt:i4>2031667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_Toc133230293</vt:lpwstr>
      </vt:variant>
      <vt:variant>
        <vt:i4>2031667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_Toc133230292</vt:lpwstr>
      </vt:variant>
      <vt:variant>
        <vt:i4>2031667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_Toc133230291</vt:lpwstr>
      </vt:variant>
      <vt:variant>
        <vt:i4>2031667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_Toc133230290</vt:lpwstr>
      </vt:variant>
      <vt:variant>
        <vt:i4>1966131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_Toc133230289</vt:lpwstr>
      </vt:variant>
      <vt:variant>
        <vt:i4>1966131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_Toc133230288</vt:lpwstr>
      </vt:variant>
      <vt:variant>
        <vt:i4>1966131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_Toc133230287</vt:lpwstr>
      </vt:variant>
      <vt:variant>
        <vt:i4>1966131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_Toc133230286</vt:lpwstr>
      </vt:variant>
      <vt:variant>
        <vt:i4>1966131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_Toc133230285</vt:lpwstr>
      </vt:variant>
      <vt:variant>
        <vt:i4>1966131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_Toc133230284</vt:lpwstr>
      </vt:variant>
      <vt:variant>
        <vt:i4>1966131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_Toc133230283</vt:lpwstr>
      </vt:variant>
      <vt:variant>
        <vt:i4>1966131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_Toc133230282</vt:lpwstr>
      </vt:variant>
      <vt:variant>
        <vt:i4>1966131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_Toc133230281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Veileder regionale miljøtilskudd i Nordland 2023 - versjon 3</dc:title>
  <dc:subject/>
  <dc:creator>Pettersen, Elisabeth Utstøl</dc:creator>
  <cp:keywords/>
  <dc:description/>
  <cp:lastModifiedBy>Kvavik, Grete Nytrøen</cp:lastModifiedBy>
  <cp:revision>2</cp:revision>
  <cp:lastPrinted>2023-08-18T09:00:00Z</cp:lastPrinted>
  <dcterms:created xsi:type="dcterms:W3CDTF">2023-11-27T13:45:00Z</dcterms:created>
  <dcterms:modified xsi:type="dcterms:W3CDTF">2023-11-27T13:45:00Z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ommuner1">
    <vt:lpwstr>5;#Alle kommuner|a7affc65-b676-41a0-b150-13115a6d3932</vt:lpwstr>
  </property>
  <property fmtid="{D5CDD505-2E9C-101B-9397-08002B2CF9AE}" pid="3" name="Fagområder">
    <vt:lpwstr>161;#Landbruk|1fd698d2-5cca-45c5-a807-0be07bd2c48c;#380;#Jordbruk|da37ae26-8da0-4d16-8ede-f3fb7e5726e6;#533;#Miljøtilskudd|809c8fa2-6015-4dd9-a160-00b187106571</vt:lpwstr>
  </property>
  <property fmtid="{D5CDD505-2E9C-101B-9397-08002B2CF9AE}" pid="4" name="ContentTypeId">
    <vt:lpwstr>0x0101002ADC5DD625ECEF4AB4FB1B6AA7774638</vt:lpwstr>
  </property>
  <property fmtid="{D5CDD505-2E9C-101B-9397-08002B2CF9AE}" pid="5" name="Avdelinger">
    <vt:lpwstr>267;#Regional utvikling|98fba452-eceb-4717-b242-d2bc293f61e4;#120;#Landbruk|1fd698d2-5cca-45c5-a807-0be07bd2c48c</vt:lpwstr>
  </property>
  <property fmtid="{D5CDD505-2E9C-101B-9397-08002B2CF9AE}" pid="6" name="Dokumenttyper">
    <vt:lpwstr>51;#Veileder|2715fb6f-e40f-4939-8fef-3ea52ddf59d0</vt:lpwstr>
  </property>
  <property fmtid="{D5CDD505-2E9C-101B-9397-08002B2CF9AE}" pid="7" name="År">
    <vt:lpwstr>1134;#2022|63cfca09-1de8-4bbf-98ea-8cc15e886dfa</vt:lpwstr>
  </property>
  <property fmtid="{D5CDD505-2E9C-101B-9397-08002B2CF9AE}" pid="8" name="_dlc_DocIdItemGuid">
    <vt:lpwstr>1bc12e48-2277-4aca-9c25-ffb7bf88fa76</vt:lpwstr>
  </property>
  <property fmtid="{D5CDD505-2E9C-101B-9397-08002B2CF9AE}" pid="9" name="Sosialt 1">
    <vt:lpwstr/>
  </property>
  <property fmtid="{D5CDD505-2E9C-101B-9397-08002B2CF9AE}" pid="10" name="Sosialt">
    <vt:lpwstr/>
  </property>
  <property fmtid="{D5CDD505-2E9C-101B-9397-08002B2CF9AE}" pid="11" name="Kommuner">
    <vt:lpwstr>5;#Alle kommuner|a7affc65-b676-41a0-b150-13115a6d3932</vt:lpwstr>
  </property>
  <property fmtid="{D5CDD505-2E9C-101B-9397-08002B2CF9AE}" pid="12" name="a327a1ea918648dab3bb5b5ae36ce9a5">
    <vt:lpwstr/>
  </property>
  <property fmtid="{D5CDD505-2E9C-101B-9397-08002B2CF9AE}" pid="13" name="Notarius_x002F_translat_x00f8_r">
    <vt:lpwstr/>
  </property>
  <property fmtid="{D5CDD505-2E9C-101B-9397-08002B2CF9AE}" pid="14" name="_dlc_policyId">
    <vt:lpwstr/>
  </property>
  <property fmtid="{D5CDD505-2E9C-101B-9397-08002B2CF9AE}" pid="15" name="ItemRetentionFormula">
    <vt:lpwstr/>
  </property>
  <property fmtid="{D5CDD505-2E9C-101B-9397-08002B2CF9AE}" pid="16" name="Notarius/translatør">
    <vt:lpwstr/>
  </property>
  <property fmtid="{D5CDD505-2E9C-101B-9397-08002B2CF9AE}" pid="17" name="MediaServiceImageTags">
    <vt:lpwstr/>
  </property>
</Properties>
</file>